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AEC59" w14:textId="77777777" w:rsidR="009121BE" w:rsidRDefault="009121BE" w:rsidP="009121BE"/>
    <w:p w14:paraId="69EA100F" w14:textId="77777777" w:rsidR="009121BE" w:rsidRDefault="009121BE" w:rsidP="009121BE"/>
    <w:p w14:paraId="537707DC" w14:textId="77777777" w:rsidR="009121BE" w:rsidRDefault="009121BE" w:rsidP="009121BE"/>
    <w:p w14:paraId="187558CB" w14:textId="77777777" w:rsidR="009121BE" w:rsidRDefault="009121BE" w:rsidP="009121BE"/>
    <w:p w14:paraId="68DC1D5D" w14:textId="77777777" w:rsidR="009121BE" w:rsidRDefault="009121BE" w:rsidP="009121BE"/>
    <w:p w14:paraId="5F5F6CC6" w14:textId="77777777" w:rsidR="009121BE" w:rsidRDefault="009121BE" w:rsidP="009121BE"/>
    <w:p w14:paraId="6ADCC8A9" w14:textId="77777777" w:rsidR="009121BE" w:rsidRDefault="009121BE" w:rsidP="009121BE"/>
    <w:p w14:paraId="330AE857" w14:textId="77777777" w:rsidR="009121BE" w:rsidRDefault="009121BE" w:rsidP="009121BE"/>
    <w:p w14:paraId="44802FA4" w14:textId="77777777" w:rsidR="009121BE" w:rsidRDefault="009121BE" w:rsidP="009121BE"/>
    <w:p w14:paraId="04B07ED9" w14:textId="77777777" w:rsidR="009121BE" w:rsidRDefault="009121BE" w:rsidP="009121BE"/>
    <w:p w14:paraId="01FEFD43" w14:textId="77777777" w:rsidR="009121BE" w:rsidRDefault="009121BE" w:rsidP="009121BE"/>
    <w:p w14:paraId="2E46B02F" w14:textId="77777777" w:rsidR="009121BE" w:rsidRDefault="009121BE" w:rsidP="009121BE"/>
    <w:p w14:paraId="68E1C16F" w14:textId="77777777" w:rsidR="009121BE" w:rsidRDefault="009121BE" w:rsidP="009121BE"/>
    <w:p w14:paraId="37C69F4F" w14:textId="77777777" w:rsidR="009121BE" w:rsidRDefault="009121BE" w:rsidP="009121BE"/>
    <w:p w14:paraId="59DA6753" w14:textId="77777777" w:rsidR="009121BE" w:rsidRDefault="009121BE" w:rsidP="009121BE"/>
    <w:p w14:paraId="2ABABBE3" w14:textId="77777777" w:rsidR="009121BE" w:rsidRDefault="009121BE" w:rsidP="009121BE"/>
    <w:p w14:paraId="58C6BA0C" w14:textId="77777777" w:rsidR="009121BE" w:rsidRDefault="009121BE" w:rsidP="009121BE"/>
    <w:p w14:paraId="5ADC3C3E" w14:textId="77777777" w:rsidR="009121BE" w:rsidRDefault="009121BE" w:rsidP="009121BE"/>
    <w:p w14:paraId="4E000737" w14:textId="77777777" w:rsidR="009121BE" w:rsidRDefault="009121BE" w:rsidP="009121BE"/>
    <w:p w14:paraId="7221AA03" w14:textId="77777777" w:rsidR="009121BE" w:rsidRDefault="009121BE" w:rsidP="009121BE"/>
    <w:p w14:paraId="1084178D" w14:textId="77777777" w:rsidR="009121BE" w:rsidRDefault="009121BE" w:rsidP="009121BE"/>
    <w:p w14:paraId="36882369" w14:textId="77777777" w:rsidR="009121BE" w:rsidRDefault="009121BE" w:rsidP="009121BE"/>
    <w:p w14:paraId="1FC34CE9" w14:textId="77777777" w:rsidR="009121BE" w:rsidRDefault="009121BE" w:rsidP="009121BE"/>
    <w:p w14:paraId="226A515A" w14:textId="77777777" w:rsidR="009121BE" w:rsidRDefault="009121BE" w:rsidP="009E066F">
      <w:pPr>
        <w:tabs>
          <w:tab w:val="left" w:pos="3480"/>
        </w:tabs>
      </w:pPr>
    </w:p>
    <w:p w14:paraId="63BFA0D7" w14:textId="77777777" w:rsidR="009121BE" w:rsidRDefault="009121BE" w:rsidP="009121BE"/>
    <w:p w14:paraId="498A4C52" w14:textId="77777777" w:rsidR="009121BE" w:rsidRDefault="009121BE" w:rsidP="009121BE"/>
    <w:p w14:paraId="599EB510" w14:textId="77777777" w:rsidR="009121BE" w:rsidRDefault="009121BE" w:rsidP="009121BE"/>
    <w:p w14:paraId="38950765" w14:textId="77777777" w:rsidR="009121BE" w:rsidRDefault="009121BE" w:rsidP="009121BE"/>
    <w:p w14:paraId="48498CB3" w14:textId="77777777" w:rsidR="009121BE" w:rsidRDefault="009121BE" w:rsidP="009121BE"/>
    <w:p w14:paraId="48A79528" w14:textId="77777777" w:rsidR="009121BE" w:rsidRDefault="009121BE" w:rsidP="009121BE"/>
    <w:p w14:paraId="6011E91C" w14:textId="77777777" w:rsidR="009121BE" w:rsidRDefault="009121BE" w:rsidP="009121BE"/>
    <w:p w14:paraId="2A28BF40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2F65674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83DB930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007BF34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5F8F4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7F29F8D9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43EFAD9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54D9774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3C888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1B0EE71C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5CB807C5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0F172D58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25C4EF25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073346B7" w14:textId="77777777" w:rsidR="0020057D" w:rsidRDefault="0020057D" w:rsidP="009121BE"/>
    <w:p w14:paraId="552C815E" w14:textId="77777777" w:rsidR="0020057D" w:rsidRDefault="0020057D" w:rsidP="009121BE"/>
    <w:p w14:paraId="276BD768" w14:textId="77777777" w:rsidR="0020057D" w:rsidRDefault="0020057D" w:rsidP="009121BE"/>
    <w:p w14:paraId="6F33659A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1B9D4945" w14:textId="77777777" w:rsidTr="0020057D">
        <w:tc>
          <w:tcPr>
            <w:tcW w:w="6884" w:type="dxa"/>
          </w:tcPr>
          <w:p w14:paraId="21CDC753" w14:textId="77777777" w:rsidR="0020057D" w:rsidRDefault="0020057D" w:rsidP="002F3E1C">
            <w:pPr>
              <w:pStyle w:val="Labor-Titelseite"/>
            </w:pPr>
          </w:p>
          <w:p w14:paraId="6E6470B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1E45648B" w14:textId="77777777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ABA16EEDB5674BE2AA8118AEC3B8EF60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0C5D46">
                  <w:rPr>
                    <w:rFonts w:cs="Arial"/>
                    <w:szCs w:val="56"/>
                  </w:rPr>
                  <w:t>Löffelliste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672EDB5F" w14:textId="77777777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86138633D0E5439FAB770838FE531589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0C5D46">
                  <w:rPr>
                    <w:rFonts w:cs="Arial"/>
                    <w:szCs w:val="56"/>
                  </w:rPr>
                  <w:t>3</w:t>
                </w:r>
              </w:sdtContent>
            </w:sdt>
          </w:p>
          <w:p w14:paraId="0BA2B22B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7B99C940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55CA8DD7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4"/>
              <w:gridCol w:w="833"/>
              <w:gridCol w:w="833"/>
              <w:gridCol w:w="832"/>
              <w:gridCol w:w="832"/>
              <w:gridCol w:w="831"/>
              <w:gridCol w:w="832"/>
              <w:gridCol w:w="831"/>
            </w:tblGrid>
            <w:tr w:rsidR="0020057D" w14:paraId="7280D89C" w14:textId="77777777" w:rsidTr="00EC7C32"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56B05908" w14:textId="77777777" w:rsidR="0020057D" w:rsidRPr="0056169A" w:rsidRDefault="0020057D" w:rsidP="00EB2402">
                  <w:pPr>
                    <w:pStyle w:val="Labor-Titelseite"/>
                    <w:rPr>
                      <w:sz w:val="64"/>
                      <w:szCs w:val="64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46545F46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2DD7D254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4BACA872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39C705A4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</w:tcPr>
                <w:p w14:paraId="23303175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</w:tcPr>
                <w:p w14:paraId="0AE616EB" w14:textId="77777777" w:rsidR="0020057D" w:rsidRDefault="0020057D" w:rsidP="00EB2402">
                  <w:pPr>
                    <w:pStyle w:val="Labor-Titelseite"/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</w:tcPr>
                <w:p w14:paraId="3809FECD" w14:textId="77777777" w:rsidR="0020057D" w:rsidRDefault="0020057D" w:rsidP="00EB2402">
                  <w:pPr>
                    <w:pStyle w:val="Labor-Titelseite"/>
                  </w:pPr>
                </w:p>
              </w:tc>
            </w:tr>
            <w:tr w:rsidR="0020057D" w14:paraId="097B1B67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402C637" w14:textId="77777777" w:rsidR="0020057D" w:rsidRPr="008C48DF" w:rsidRDefault="0020057D" w:rsidP="00B8740D">
                  <w:pPr>
                    <w:pStyle w:val="Labor-Text"/>
                    <w:tabs>
                      <w:tab w:val="center" w:pos="3219"/>
                      <w:tab w:val="left" w:pos="4479"/>
                    </w:tabs>
                    <w:jc w:val="left"/>
                  </w:pPr>
                  <w:r>
                    <w:tab/>
                  </w:r>
                  <w:r w:rsidRPr="008C48DF">
                    <w:t>Teilnehmercode</w:t>
                  </w:r>
                  <w:r>
                    <w:tab/>
                  </w:r>
                </w:p>
              </w:tc>
            </w:tr>
          </w:tbl>
          <w:p w14:paraId="52D6F5B7" w14:textId="77777777" w:rsidR="0020057D" w:rsidRDefault="0020057D" w:rsidP="00B8740D">
            <w:pPr>
              <w:jc w:val="center"/>
            </w:pPr>
          </w:p>
        </w:tc>
      </w:tr>
    </w:tbl>
    <w:p w14:paraId="7C10A318" w14:textId="77777777" w:rsidR="00F97FCB" w:rsidRDefault="00D75314">
      <w:pPr>
        <w:spacing w:after="200" w:line="276" w:lineRule="auto"/>
        <w:sectPr w:rsidR="00F97FCB" w:rsidSect="0020057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sdt>
      <w:sdtPr>
        <w:rPr>
          <w:rFonts w:ascii="Times New Roman" w:hAnsi="Times New Roman"/>
          <w:b w:val="0"/>
          <w:sz w:val="24"/>
        </w:rPr>
        <w:alias w:val="einführende Worte"/>
        <w:tag w:val="einführende Worte"/>
        <w:id w:val="18865526"/>
        <w:placeholder>
          <w:docPart w:val="780F395FCEA146AAB3265B44DE33FBCA"/>
        </w:placeholder>
      </w:sdtPr>
      <w:sdtEndPr>
        <w:rPr>
          <w:sz w:val="20"/>
        </w:rPr>
      </w:sdtEndPr>
      <w:sdtContent>
        <w:sdt>
          <w:sdtPr>
            <w:rPr>
              <w:rFonts w:ascii="Times New Roman" w:hAnsi="Times New Roman"/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BE4D8E5EE8FB40C1B44114591F0204F0"/>
            </w:placeholder>
          </w:sdtPr>
          <w:sdtEndPr>
            <w:rPr>
              <w:sz w:val="20"/>
            </w:rPr>
          </w:sdtEndPr>
          <w:sdtContent>
            <w:p w14:paraId="254DD76A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364DD58D" w14:textId="77777777" w:rsidR="00970870" w:rsidRDefault="00970870" w:rsidP="00970870">
              <w:pPr>
                <w:pStyle w:val="Labor-Text"/>
              </w:pPr>
            </w:p>
            <w:p w14:paraId="6306461B" w14:textId="77777777" w:rsidR="00C4278C" w:rsidRDefault="00C4278C" w:rsidP="00970870">
              <w:pPr>
                <w:pStyle w:val="Labor-Text"/>
              </w:pPr>
              <w:r>
                <w:t xml:space="preserve">Nachdem Opa Helmut seine </w:t>
              </w:r>
              <w:r w:rsidR="000814C1">
                <w:t>Schatzsuche</w:t>
              </w:r>
              <w:r>
                <w:t xml:space="preserve"> beendet</w:t>
              </w:r>
              <w:r w:rsidR="000814C1">
                <w:t xml:space="preserve"> und die Reichtümer erbeutet</w:t>
              </w:r>
              <w:r>
                <w:t xml:space="preserve"> hat, möchte er nun</w:t>
              </w:r>
              <w:r w:rsidR="000814C1">
                <w:t xml:space="preserve"> mit seinem neugewonnenen Vermögen</w:t>
              </w:r>
              <w:r>
                <w:t xml:space="preserve"> eine Weltumrundung beginnen.</w:t>
              </w:r>
              <w:r w:rsidR="000814C1">
                <w:t xml:space="preserve"> Dazu hat er sich einige Reiseziele gesetzt, die er nacheinander besuchen will.</w:t>
              </w:r>
              <w:r>
                <w:t xml:space="preserve"> </w:t>
              </w:r>
              <w:r w:rsidR="000814C1">
                <w:t>Opa Helmut startet nun</w:t>
              </w:r>
              <w:r>
                <w:t xml:space="preserve"> seine Reise zu den zehn Punkten auf dem Äquator </w:t>
              </w:r>
              <w:proofErr w:type="gramStart"/>
              <w:r>
                <w:t>von seiner Löffelliste</w:t>
              </w:r>
              <w:proofErr w:type="gramEnd"/>
              <w:r>
                <w:t xml:space="preserve">.  </w:t>
              </w:r>
            </w:p>
            <w:p w14:paraId="02BC6962" w14:textId="77777777" w:rsidR="00C4278C" w:rsidRDefault="00C4278C" w:rsidP="00970870">
              <w:pPr>
                <w:pStyle w:val="Labor-Text"/>
              </w:pPr>
            </w:p>
            <w:p w14:paraId="1123737A" w14:textId="77777777" w:rsidR="00970870" w:rsidRDefault="00970870" w:rsidP="00970870">
              <w:pPr>
                <w:pStyle w:val="Labor-Text"/>
              </w:pPr>
            </w:p>
            <w:p w14:paraId="1811BC82" w14:textId="77777777" w:rsidR="00970870" w:rsidRDefault="00970870" w:rsidP="00970870">
              <w:pPr>
                <w:pStyle w:val="Labor-Text"/>
              </w:pPr>
            </w:p>
            <w:p w14:paraId="7B797FA5" w14:textId="77777777" w:rsidR="00970870" w:rsidRDefault="00970870" w:rsidP="00970870">
              <w:pPr>
                <w:pStyle w:val="Labor-Text"/>
              </w:pPr>
            </w:p>
            <w:p w14:paraId="7F22D486" w14:textId="77777777" w:rsidR="00970870" w:rsidRDefault="00970870" w:rsidP="00970870">
              <w:pPr>
                <w:pStyle w:val="Labor-Text"/>
              </w:pPr>
            </w:p>
            <w:p w14:paraId="764014FC" w14:textId="77777777" w:rsidR="00970870" w:rsidRDefault="00970870" w:rsidP="00970870">
              <w:pPr>
                <w:pStyle w:val="Labor-Text"/>
              </w:pPr>
            </w:p>
            <w:p w14:paraId="1371EE94" w14:textId="77777777" w:rsidR="00970870" w:rsidRDefault="00970870" w:rsidP="00970870">
              <w:pPr>
                <w:pStyle w:val="Labor-Text"/>
              </w:pPr>
            </w:p>
            <w:p w14:paraId="14DA4DF4" w14:textId="77777777" w:rsidR="00970870" w:rsidRDefault="00970870" w:rsidP="00970870">
              <w:pPr>
                <w:pStyle w:val="Labor-Text"/>
              </w:pPr>
            </w:p>
            <w:p w14:paraId="15ED473C" w14:textId="77777777" w:rsidR="00970870" w:rsidRDefault="00970870" w:rsidP="00970870">
              <w:pPr>
                <w:pStyle w:val="Labor-Text"/>
              </w:pPr>
            </w:p>
            <w:p w14:paraId="4AD2881C" w14:textId="77777777" w:rsidR="00970870" w:rsidRDefault="00970870" w:rsidP="00970870">
              <w:pPr>
                <w:pStyle w:val="Labor-Text"/>
              </w:pPr>
            </w:p>
            <w:p w14:paraId="09BC86AC" w14:textId="77777777" w:rsidR="00970870" w:rsidRDefault="00970870" w:rsidP="00970870">
              <w:pPr>
                <w:pStyle w:val="Labor-Text"/>
              </w:pPr>
            </w:p>
            <w:p w14:paraId="20872890" w14:textId="77777777" w:rsidR="00970870" w:rsidRDefault="00970870" w:rsidP="00970870">
              <w:pPr>
                <w:pStyle w:val="Labor-Text"/>
              </w:pPr>
            </w:p>
            <w:p w14:paraId="7C2BD900" w14:textId="77777777" w:rsidR="0020057D" w:rsidRDefault="0020057D" w:rsidP="00970870">
              <w:pPr>
                <w:pStyle w:val="Labor-Text"/>
              </w:pPr>
            </w:p>
            <w:p w14:paraId="3930DA26" w14:textId="77777777" w:rsidR="00E6316B" w:rsidRDefault="00E6316B" w:rsidP="00E6316B">
              <w:pPr>
                <w:pStyle w:val="Labor-Kapitelberschrift"/>
                <w:jc w:val="both"/>
              </w:pPr>
              <w:r>
                <w:t xml:space="preserve">Wichtig: </w:t>
              </w:r>
              <w:r>
                <w:rPr>
                  <w:b w:val="0"/>
                </w:rPr>
                <w:t>Bearbeitet bitte alle Aufgaben der Reihe nach!</w:t>
              </w:r>
            </w:p>
            <w:p w14:paraId="222DB51B" w14:textId="77777777" w:rsidR="00E6316B" w:rsidRDefault="00E6316B" w:rsidP="00E6316B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4E89835B" w14:textId="77777777" w:rsidR="00E6316B" w:rsidRDefault="00E6316B" w:rsidP="00E6316B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714560" behindDoc="0" locked="0" layoutInCell="1" allowOverlap="1" wp14:anchorId="0235777B" wp14:editId="58356613">
                    <wp:simplePos x="0" y="0"/>
                    <wp:positionH relativeFrom="column">
                      <wp:posOffset>5953760</wp:posOffset>
                    </wp:positionH>
                    <wp:positionV relativeFrom="paragraph">
                      <wp:posOffset>165735</wp:posOffset>
                    </wp:positionV>
                    <wp:extent cx="492760" cy="492760"/>
                    <wp:effectExtent l="0" t="0" r="2540" b="2540"/>
                    <wp:wrapNone/>
                    <wp:docPr id="28" name="Grafik 2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Bild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E6316B" w14:paraId="7A799D56" w14:textId="77777777" w:rsidTr="00E6316B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0C811CE4" w14:textId="77777777" w:rsidR="00E6316B" w:rsidRDefault="00E6316B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1399DBAE" wp14:editId="108D553E">
                          <wp:extent cx="492125" cy="492125"/>
                          <wp:effectExtent l="0" t="0" r="3175" b="3175"/>
                          <wp:docPr id="19" name="Grafik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125" cy="492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503E20B5" w14:textId="77777777" w:rsidR="00E6316B" w:rsidRDefault="00E6316B">
                    <w:pPr>
                      <w:pStyle w:val="Labor-Text"/>
                      <w:jc w:val="left"/>
                    </w:pPr>
                    <w:r>
                      <w:rPr>
                        <w:noProof/>
                      </w:rPr>
                      <w:drawing>
                        <wp:anchor distT="0" distB="0" distL="114300" distR="114300" simplePos="0" relativeHeight="251715584" behindDoc="0" locked="0" layoutInCell="1" allowOverlap="1" wp14:anchorId="190BD363" wp14:editId="75B948B7">
                          <wp:simplePos x="0" y="0"/>
                          <wp:positionH relativeFrom="column">
                            <wp:posOffset>5263515</wp:posOffset>
                          </wp:positionH>
                          <wp:positionV relativeFrom="paragraph">
                            <wp:posOffset>375285</wp:posOffset>
                          </wp:positionV>
                          <wp:extent cx="494030" cy="494030"/>
                          <wp:effectExtent l="0" t="0" r="1270" b="1270"/>
                          <wp:wrapNone/>
                          <wp:docPr id="26" name="Grafik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w:r>
                    <w:r>
                      <w:t>Zu dieser Aufgabe gibt es Hilfen im Hilfeheft.</w:t>
                    </w:r>
                  </w:p>
                </w:tc>
              </w:tr>
              <w:tr w:rsidR="00E6316B" w14:paraId="17BBA5B6" w14:textId="77777777" w:rsidTr="00E6316B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2695E76D" w14:textId="77777777" w:rsidR="00E6316B" w:rsidRDefault="00E6316B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02786D2" wp14:editId="676C0752">
                          <wp:extent cx="492125" cy="492125"/>
                          <wp:effectExtent l="0" t="0" r="3175" b="3175"/>
                          <wp:docPr id="18" name="Grafik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125" cy="492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5FDC0BC0" w14:textId="77777777" w:rsidR="00E6316B" w:rsidRDefault="00E6316B">
                    <w:pPr>
                      <w:pStyle w:val="Labor-Text"/>
                      <w:jc w:val="left"/>
                    </w:pPr>
                    <w:r>
                      <w:rPr>
                        <w:noProof/>
                      </w:rPr>
                      <w:drawing>
                        <wp:anchor distT="0" distB="0" distL="114300" distR="114300" simplePos="0" relativeHeight="251716608" behindDoc="0" locked="0" layoutInCell="1" allowOverlap="1" wp14:anchorId="3661B73F" wp14:editId="5DBFB949">
                          <wp:simplePos x="0" y="0"/>
                          <wp:positionH relativeFrom="column">
                            <wp:posOffset>5256530</wp:posOffset>
                          </wp:positionH>
                          <wp:positionV relativeFrom="paragraph">
                            <wp:posOffset>328295</wp:posOffset>
                          </wp:positionV>
                          <wp:extent cx="492760" cy="492760"/>
                          <wp:effectExtent l="0" t="0" r="2540" b="2540"/>
                          <wp:wrapNone/>
                          <wp:docPr id="25" name="Grafik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760" cy="492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w:r>
                    <w:r>
                      <w:t>Diskutiert hier eure wichtigsten Ergebnisse und fasst sie zusammen.</w:t>
                    </w:r>
                  </w:p>
                </w:tc>
              </w:tr>
              <w:tr w:rsidR="00E6316B" w14:paraId="64840FCF" w14:textId="77777777" w:rsidTr="00E6316B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14D0EC3F" w14:textId="77777777" w:rsidR="00E6316B" w:rsidRDefault="00E6316B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1F3417B6" wp14:editId="2C7E7410">
                          <wp:extent cx="492125" cy="492125"/>
                          <wp:effectExtent l="0" t="0" r="3175" b="3175"/>
                          <wp:docPr id="16" name="Grafik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125" cy="492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2E03D80C" w14:textId="77777777" w:rsidR="00E6316B" w:rsidRDefault="00E6316B">
                    <w:pPr>
                      <w:pStyle w:val="Labor-Text"/>
                      <w:jc w:val="left"/>
                    </w:pPr>
                    <w:r>
                      <w:rPr>
                        <w:noProof/>
                      </w:rPr>
                      <w:drawing>
                        <wp:anchor distT="0" distB="0" distL="114300" distR="114300" simplePos="0" relativeHeight="251717632" behindDoc="0" locked="0" layoutInCell="1" allowOverlap="1" wp14:anchorId="0A376694" wp14:editId="0A66EA4D">
                          <wp:simplePos x="0" y="0"/>
                          <wp:positionH relativeFrom="column">
                            <wp:posOffset>5256530</wp:posOffset>
                          </wp:positionH>
                          <wp:positionV relativeFrom="paragraph">
                            <wp:posOffset>335915</wp:posOffset>
                          </wp:positionV>
                          <wp:extent cx="492760" cy="492760"/>
                          <wp:effectExtent l="0" t="0" r="2540" b="2540"/>
                          <wp:wrapNone/>
                          <wp:docPr id="23" name="Grafik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760" cy="492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w:r>
                    <w:r>
                      <w:t>Zu dieser Aufgabe gibt es eine Simulation oder ein Video.</w:t>
                    </w:r>
                  </w:p>
                </w:tc>
              </w:tr>
              <w:tr w:rsidR="00E6316B" w14:paraId="532683AA" w14:textId="77777777" w:rsidTr="00E6316B">
                <w:trPr>
                  <w:trHeight w:val="964"/>
                </w:trPr>
                <w:tc>
                  <w:tcPr>
                    <w:tcW w:w="1101" w:type="dxa"/>
                    <w:vAlign w:val="center"/>
                    <w:hideMark/>
                  </w:tcPr>
                  <w:p w14:paraId="395F7508" w14:textId="77777777" w:rsidR="00E6316B" w:rsidRDefault="00E6316B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293737BC" wp14:editId="4661DDC5">
                          <wp:extent cx="492125" cy="492125"/>
                          <wp:effectExtent l="0" t="0" r="3175" b="3175"/>
                          <wp:docPr id="6" name="Grafik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2125" cy="492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  <w:hideMark/>
                  </w:tcPr>
                  <w:p w14:paraId="1E197EE9" w14:textId="77777777" w:rsidR="00E6316B" w:rsidRDefault="00E6316B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0795F47E" w14:textId="77777777" w:rsidR="00E6316B" w:rsidRDefault="00E6316B" w:rsidP="00E6316B">
              <w:pPr>
                <w:pStyle w:val="Arbeitsanweisung"/>
                <w:ind w:left="0" w:firstLine="0"/>
              </w:pPr>
            </w:p>
            <w:p w14:paraId="1ED1302F" w14:textId="77777777" w:rsidR="00E6316B" w:rsidRDefault="00E6316B" w:rsidP="00E6316B">
              <w:pPr>
                <w:pStyle w:val="Arbeitsanweisung"/>
              </w:pPr>
            </w:p>
            <w:p w14:paraId="5A324D92" w14:textId="77777777" w:rsidR="00E6316B" w:rsidRDefault="00E6316B" w:rsidP="00E6316B">
              <w:pPr>
                <w:pStyle w:val="Arbeitsanweisung"/>
                <w:outlineLvl w:val="0"/>
              </w:pPr>
              <w:r>
                <w:t>Wir wünschen Euch viel Spaß beim Experimentieren und Entdecken!</w:t>
              </w:r>
            </w:p>
            <w:p w14:paraId="56D6B35A" w14:textId="77777777" w:rsidR="00E6316B" w:rsidRDefault="00E6316B" w:rsidP="00E6316B">
              <w:pPr>
                <w:pStyle w:val="Arbeitsanweisung"/>
              </w:pPr>
            </w:p>
            <w:p w14:paraId="05AB7152" w14:textId="77777777" w:rsidR="00E6316B" w:rsidRDefault="00E6316B" w:rsidP="00E6316B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>
                <w:t>Das Mathematik-Labor-Team</w:t>
              </w:r>
            </w:p>
            <w:p w14:paraId="1D27004D" w14:textId="77777777" w:rsidR="007E1571" w:rsidRPr="007E1571" w:rsidRDefault="00E6316B" w:rsidP="00E6316B">
              <w:pPr>
                <w:spacing w:line="276" w:lineRule="auto"/>
              </w:pPr>
              <w:r>
                <w:br w:type="page"/>
              </w:r>
            </w:p>
          </w:sdtContent>
        </w:sdt>
      </w:sdtContent>
    </w:sdt>
    <w:p w14:paraId="7C435592" w14:textId="77777777" w:rsidR="009073F3" w:rsidRDefault="009073F3">
      <w:pPr>
        <w:spacing w:after="200" w:line="276" w:lineRule="auto"/>
        <w:sectPr w:rsidR="009073F3" w:rsidSect="0020057D">
          <w:headerReference w:type="default" r:id="rId1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3E36CCCF" w14:textId="77777777" w:rsidR="00EB36A0" w:rsidRPr="00C4278C" w:rsidRDefault="00C4278C" w:rsidP="0004025D">
      <w:pPr>
        <w:pStyle w:val="Labor-Text"/>
        <w:tabs>
          <w:tab w:val="left" w:pos="709"/>
        </w:tabs>
        <w:rPr>
          <w:rFonts w:cs="Arial"/>
          <w:color w:val="auto"/>
        </w:rPr>
      </w:pPr>
      <w:r>
        <w:rPr>
          <w:rFonts w:cs="Arial"/>
        </w:rPr>
        <w:lastRenderedPageBreak/>
        <w:t xml:space="preserve">Opa Helmut beginnt seine Reise im Golf von Guinea und bewegt sich danach in östliche Richtung entlang des Äquators. </w:t>
      </w:r>
    </w:p>
    <w:p w14:paraId="575BE3F6" w14:textId="77777777" w:rsidR="00EB36A0" w:rsidRPr="0004025D" w:rsidRDefault="00C4278C" w:rsidP="0004025D">
      <w:pPr>
        <w:pStyle w:val="Labor-Text"/>
        <w:tabs>
          <w:tab w:val="left" w:pos="709"/>
        </w:tabs>
        <w:rPr>
          <w:rFonts w:cs="Arial"/>
        </w:rPr>
      </w:pPr>
      <w:r>
        <w:rPr>
          <w:rFonts w:cs="Arial"/>
        </w:rPr>
        <w:t>Er möchte seinen Enkeln Lisa und Philipp stets seine genauen Koordinaten zukommen lassen. Dazu will er seine Standpunkte in ein kartesisches Koordinatensystem übertragen.</w:t>
      </w:r>
    </w:p>
    <w:p w14:paraId="7B452822" w14:textId="77777777" w:rsidR="00EB36A0" w:rsidRDefault="00EB36A0" w:rsidP="0004025D">
      <w:pPr>
        <w:pStyle w:val="Labor-Text"/>
        <w:tabs>
          <w:tab w:val="left" w:pos="709"/>
        </w:tabs>
        <w:rPr>
          <w:rFonts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80"/>
        <w:gridCol w:w="5046"/>
        <w:gridCol w:w="36"/>
      </w:tblGrid>
      <w:tr w:rsidR="009223A5" w14:paraId="3657ED24" w14:textId="77777777" w:rsidTr="009223A5">
        <w:tc>
          <w:tcPr>
            <w:tcW w:w="9062" w:type="dxa"/>
            <w:gridSpan w:val="3"/>
          </w:tcPr>
          <w:p w14:paraId="2721A367" w14:textId="77777777" w:rsidR="009223A5" w:rsidRPr="00957127" w:rsidRDefault="009223A5" w:rsidP="0004025D">
            <w:pPr>
              <w:pStyle w:val="Labor-Text"/>
              <w:tabs>
                <w:tab w:val="left" w:pos="709"/>
              </w:tabs>
              <w:rPr>
                <w:rFonts w:cs="Arial"/>
                <w:b/>
                <w:color w:val="auto"/>
              </w:rPr>
            </w:pPr>
            <w:r w:rsidRPr="00957127">
              <w:rPr>
                <w:rFonts w:cs="Arial"/>
                <w:b/>
                <w:color w:val="auto"/>
              </w:rPr>
              <w:t>Information</w:t>
            </w:r>
          </w:p>
          <w:p w14:paraId="5086746B" w14:textId="77777777" w:rsidR="009223A5" w:rsidRDefault="009223A5" w:rsidP="0004025D">
            <w:pPr>
              <w:pStyle w:val="Labor-Text"/>
              <w:tabs>
                <w:tab w:val="left" w:pos="709"/>
              </w:tabs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Die Erde ist in Längengrade eingeteilt.</w:t>
            </w:r>
          </w:p>
          <w:p w14:paraId="512D0A15" w14:textId="77777777" w:rsidR="009223A5" w:rsidRDefault="009223A5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385AA6E" wp14:editId="29E80BF7">
                  <wp:extent cx="1781175" cy="1686027"/>
                  <wp:effectExtent l="0" t="0" r="0" b="952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823" cy="168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89FF8" w14:textId="77777777" w:rsidR="009223A5" w:rsidRDefault="009223A5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  <w:p w14:paraId="424DCCDA" w14:textId="77777777" w:rsidR="009223A5" w:rsidRDefault="009223A5" w:rsidP="0004025D">
            <w:pPr>
              <w:pStyle w:val="Labor-Text"/>
              <w:tabs>
                <w:tab w:val="left" w:pos="709"/>
              </w:tabs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Die Äqu</w:t>
            </w:r>
            <w:r w:rsidR="00957127">
              <w:rPr>
                <w:rFonts w:cs="Arial"/>
                <w:color w:val="auto"/>
              </w:rPr>
              <w:t>a</w:t>
            </w:r>
            <w:r>
              <w:rPr>
                <w:rFonts w:cs="Arial"/>
                <w:color w:val="auto"/>
              </w:rPr>
              <w:t>torialebene ist die grau gefärbte Fläche im Bild. Sie entsteht, wenn man die Erde entlang des Äquators aufschneiden würde.</w:t>
            </w:r>
          </w:p>
          <w:p w14:paraId="3DB8A648" w14:textId="77777777" w:rsidR="009223A5" w:rsidRDefault="00F42A94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461FB994" wp14:editId="4A1F3B1B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1068705</wp:posOffset>
                      </wp:positionV>
                      <wp:extent cx="1219200" cy="246380"/>
                      <wp:effectExtent l="0" t="0" r="0" b="127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229CEB" w14:textId="77777777" w:rsidR="00EF053B" w:rsidRPr="00493B8F" w:rsidRDefault="00EF053B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493B8F">
                                    <w:rPr>
                                      <w:rFonts w:ascii="Arial" w:hAnsi="Arial" w:cs="Arial"/>
                                      <w:b/>
                                    </w:rPr>
                                    <w:t>Äquatorialeben</w:t>
                                  </w:r>
                                  <w:r w:rsidR="000805B5">
                                    <w:rPr>
                                      <w:rFonts w:ascii="Arial" w:hAnsi="Arial" w:cs="Arial"/>
                                      <w:b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75pt;margin-top:84.15pt;width:96pt;height:19.4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" fillcolor="white [3212]" stroked="f">
                      <v:textbox style="mso-fit-shape-to-text:t">
                        <w:txbxContent>
                          <w:p w:rsidR="00EF053B" w:rsidRPr="00493B8F" w:rsidRDefault="00EF053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93B8F">
                              <w:rPr>
                                <w:rFonts w:ascii="Arial" w:hAnsi="Arial" w:cs="Arial"/>
                                <w:b/>
                              </w:rPr>
                              <w:t>Äquatorialeben</w:t>
                            </w:r>
                            <w:r w:rsidR="000805B5"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23A5">
              <w:rPr>
                <w:rFonts w:cs="Arial"/>
                <w:noProof/>
              </w:rPr>
              <w:drawing>
                <wp:inline distT="0" distB="0" distL="0" distR="0" wp14:anchorId="2B2B5A92" wp14:editId="393E4BC3">
                  <wp:extent cx="1695450" cy="1599682"/>
                  <wp:effectExtent l="0" t="0" r="0" b="63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E0E0E0"/>
                              </a:clrFrom>
                              <a:clrTo>
                                <a:srgbClr val="E0E0E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39" cy="160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FDEE3" w14:textId="77777777" w:rsidR="009223A5" w:rsidRDefault="009223A5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  <w:p w14:paraId="14A6964A" w14:textId="77777777" w:rsidR="009223A5" w:rsidRDefault="009223A5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</w:rPr>
              <w:t>Die Draufsicht auf die Äquatorialebene ergibt einen Kreis. Der Kreisrand entspricht dabei dem Äquator.</w:t>
            </w:r>
            <w:r w:rsidR="000E5F7A">
              <w:rPr>
                <w:rFonts w:cs="Arial"/>
              </w:rPr>
              <w:t xml:space="preserve"> Der Radius der Erde wird in der Station auf eine Längeneinheit </w:t>
            </w:r>
            <w:r w:rsidR="000E5F7A" w:rsidRPr="000E5F7A">
              <w:rPr>
                <w:rFonts w:cs="Arial"/>
                <w:b/>
              </w:rPr>
              <w:t>1 LE</w:t>
            </w:r>
            <w:r w:rsidR="000E5F7A">
              <w:rPr>
                <w:rFonts w:cs="Arial"/>
              </w:rPr>
              <w:t xml:space="preserve"> festgelegt. </w:t>
            </w:r>
          </w:p>
          <w:p w14:paraId="55E0570B" w14:textId="77777777" w:rsidR="00957127" w:rsidRDefault="00957127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  <w:p w14:paraId="1A7829C0" w14:textId="77777777" w:rsidR="00957127" w:rsidRDefault="000E5F7A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25ED3E93" wp14:editId="198652DD">
                  <wp:simplePos x="0" y="0"/>
                  <wp:positionH relativeFrom="column">
                    <wp:posOffset>4267200</wp:posOffset>
                  </wp:positionH>
                  <wp:positionV relativeFrom="paragraph">
                    <wp:posOffset>160655</wp:posOffset>
                  </wp:positionV>
                  <wp:extent cx="533400" cy="190500"/>
                  <wp:effectExtent l="0" t="0" r="0" b="0"/>
                  <wp:wrapNone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57127">
              <w:rPr>
                <w:rFonts w:cs="Arial"/>
              </w:rPr>
              <w:t>3D-Ansicht der Äquatorialebene                     Draufsicht auf die Äquatorialebene</w:t>
            </w:r>
          </w:p>
          <w:p w14:paraId="0EE65BAE" w14:textId="77777777" w:rsidR="009223A5" w:rsidRDefault="000E5F7A" w:rsidP="0004025D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125AA5F" wp14:editId="2D05E04B">
                  <wp:simplePos x="0" y="0"/>
                  <wp:positionH relativeFrom="column">
                    <wp:posOffset>4979670</wp:posOffset>
                  </wp:positionH>
                  <wp:positionV relativeFrom="paragraph">
                    <wp:posOffset>998855</wp:posOffset>
                  </wp:positionV>
                  <wp:extent cx="495300" cy="180975"/>
                  <wp:effectExtent l="0" t="0" r="0" b="9525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2A94"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071" behindDoc="0" locked="0" layoutInCell="1" allowOverlap="1" wp14:anchorId="557A78A8" wp14:editId="5673B5F2">
                      <wp:simplePos x="0" y="0"/>
                      <wp:positionH relativeFrom="column">
                        <wp:posOffset>3267075</wp:posOffset>
                      </wp:positionH>
                      <wp:positionV relativeFrom="paragraph">
                        <wp:posOffset>32385</wp:posOffset>
                      </wp:positionV>
                      <wp:extent cx="1845945" cy="1746885"/>
                      <wp:effectExtent l="0" t="38100" r="20955" b="5715"/>
                      <wp:wrapNone/>
                      <wp:docPr id="46" name="Gruppieren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5945" cy="1746885"/>
                                <a:chOff x="0" y="114300"/>
                                <a:chExt cx="2066925" cy="1980000"/>
                              </a:xfrm>
                            </wpg:grpSpPr>
                            <wps:wsp>
                              <wps:cNvPr id="38" name="Flussdiagramm: Verbindungsstelle 38"/>
                              <wps:cNvSpPr/>
                              <wps:spPr>
                                <a:xfrm>
                                  <a:off x="247650" y="295275"/>
                                  <a:ext cx="1562100" cy="1581150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2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Gerade Verbindung mit Pfeil 40"/>
                              <wps:cNvCnPr/>
                              <wps:spPr>
                                <a:xfrm flipV="1">
                                  <a:off x="0" y="1114425"/>
                                  <a:ext cx="2066925" cy="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Gerade Verbindung mit Pfeil 39"/>
                              <wps:cNvCnPr/>
                              <wps:spPr>
                                <a:xfrm flipV="1">
                                  <a:off x="1038226" y="114300"/>
                                  <a:ext cx="0" cy="198000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0F7D3B" id="Gruppieren 46" o:spid="_x0000_s1026" style="position:absolute;margin-left:257.25pt;margin-top:2.55pt;width:145.35pt;height:137.55pt;z-index:251651071;mso-width-relative:margin;mso-height-relative:margin" coordorigin=",1143" coordsize="20669,1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"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Flussdiagramm: Verbindungsstelle 38" o:spid="_x0000_s1027" type="#_x0000_t120" style="position:absolute;left:2476;top:2952;width:15621;height:15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Mt8IA&#10;AADbAAAADwAAAGRycy9kb3ducmV2LnhtbESPwWoCMRCG74W+Qxiht5rVFitbo0hBEKQHbel52IzZ&#10;pZtJ2MTd9e2dg+Bx+Of/Zr7VZvSt6qlLTWADs2kBirgKtmFn4Pdn97oElTKyxTYwGbhSgs36+WmF&#10;pQ0DH6k/ZacEwqlEA3XOsdQ6VTV5TNMQiSU7h85jlrFz2nY4CNy3el4UC+2xYblQY6Svmqr/08UL&#10;pTjEpXtvvsPgdvFv23+c6XIw5mUybj9BZRrzY/ne3lsDb/KsuIgH6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gy3wgAAANsAAAAPAAAAAAAAAAAAAAAAAJgCAABkcnMvZG93&#10;bnJldi54bWxQSwUGAAAAAAQABAD1AAAAhwMAAAAA&#10;" fillcolor="gray [1616]" strokecolor="black [3040]">
                        <v:fill color2="#d9d9d9 [496]" rotate="t" angle="180" colors="0 #bcbcbc;22938f #d0d0d0;1 #ededed" focus="100%" type="gradient"/>
                        <v:shadow on="t" color="black" opacity="24903f" origin=",.5" offset="0,.55556mm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Gerade Verbindung mit Pfeil 40" o:spid="_x0000_s1028" type="#_x0000_t32" style="position:absolute;top:11144;width:2066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qno74AAADbAAAADwAAAGRycy9kb3ducmV2LnhtbERPzYrCMBC+L/gOYQQvoqmyLFKNIsrC&#10;noStPsDYjG21mZRm1PbtzUHw+PH9rzadq9WD2lB5NjCbJqCIc28rLgycjr+TBaggyBZrz2SgpwCb&#10;9eBrhan1T/6nRyaFiiEcUjRQijSp1iEvyWGY+oY4chffOpQI20LbFp8x3NV6niQ/2mHFsaHEhnYl&#10;5bfs7gzc92eWcX+VA/ec7frtmPL9wZjRsNsuQQl18hG/3X/WwHdcH7/EH6DX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GqejvgAAANsAAAAPAAAAAAAAAAAAAAAAAKEC&#10;AABkcnMvZG93bnJldi54bWxQSwUGAAAAAAQABAD5AAAAjAMAAAAA&#10;" strokecolor="black [3213]" strokeweight="3pt">
                        <v:stroke endarrow="block"/>
                      </v:shape>
                      <v:shape id="Gerade Verbindung mit Pfeil 39" o:spid="_x0000_s1029" type="#_x0000_t32" style="position:absolute;left:10382;top:1143;width:0;height:198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Z9Q8IAAADbAAAADwAAAGRycy9kb3ducmV2LnhtbESPUWvCQBCE3wv+h2MLfRG9aKFo6imi&#10;CH0SjP6ANbcmaXN7Ibdq8u97guDjMDPfMItV52p1ozZUng1Mxgko4tzbigsDp+NuNAMVBNli7ZkM&#10;9BRgtRy8LTC1/s4HumVSqAjhkKKBUqRJtQ55SQ7D2DfE0bv41qFE2RbatniPcFfraZJ8aYcVx4US&#10;G9qUlP9lV2fguj2zDPtf2XPP2aZfDynf7o35eO/W36CEOnmFn+0fa+BzDo8v8Qfo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Z9Q8IAAADbAAAADwAAAAAAAAAAAAAA&#10;AAChAgAAZHJzL2Rvd25yZXYueG1sUEsFBgAAAAAEAAQA+QAAAJADAAAAAA==&#10;" strokecolor="black [3213]" strokeweight="3pt">
                        <v:stroke endarrow="block"/>
                      </v:shape>
                    </v:group>
                  </w:pict>
                </mc:Fallback>
              </mc:AlternateContent>
            </w:r>
            <w:r w:rsidR="000805B5">
              <w:rPr>
                <w:rFonts w:cs="Arial"/>
                <w:noProof/>
              </w:rPr>
              <w:drawing>
                <wp:inline distT="0" distB="0" distL="0" distR="0" wp14:anchorId="3017FADA" wp14:editId="22FF534A">
                  <wp:extent cx="2667000" cy="2028109"/>
                  <wp:effectExtent l="0" t="0" r="0" b="0"/>
                  <wp:docPr id="12" name="Grafik 12" descr="C:\Users\Martin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in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2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7127">
              <w:rPr>
                <w:rFonts w:cs="Arial"/>
                <w:noProof/>
              </w:rPr>
              <w:t xml:space="preserve"> </w:t>
            </w:r>
          </w:p>
        </w:tc>
      </w:tr>
      <w:tr w:rsidR="00493B8F" w:rsidRPr="0004025D" w14:paraId="384351A5" w14:textId="77777777" w:rsidTr="009223A5">
        <w:tblPrEx>
          <w:tblBorders>
            <w:top w:val="single" w:sz="18" w:space="0" w:color="0047FF"/>
            <w:left w:val="single" w:sz="18" w:space="0" w:color="0047FF"/>
            <w:bottom w:val="single" w:sz="18" w:space="0" w:color="0047FF"/>
            <w:right w:val="single" w:sz="18" w:space="0" w:color="0047FF"/>
            <w:insideH w:val="none" w:sz="0" w:space="0" w:color="auto"/>
            <w:insideV w:val="none" w:sz="0" w:space="0" w:color="auto"/>
          </w:tblBorders>
          <w:shd w:val="clear" w:color="auto" w:fill="FFFFFF" w:themeFill="background1"/>
          <w:tblCellMar>
            <w:top w:w="113" w:type="dxa"/>
            <w:bottom w:w="113" w:type="dxa"/>
          </w:tblCellMar>
        </w:tblPrEx>
        <w:trPr>
          <w:gridAfter w:val="1"/>
          <w:wAfter w:w="36" w:type="dxa"/>
        </w:trPr>
        <w:tc>
          <w:tcPr>
            <w:tcW w:w="3980" w:type="dxa"/>
            <w:shd w:val="clear" w:color="auto" w:fill="FFFFFF" w:themeFill="background1"/>
          </w:tcPr>
          <w:p w14:paraId="66314A21" w14:textId="77777777" w:rsidR="00493B8F" w:rsidRPr="0004025D" w:rsidRDefault="00493B8F" w:rsidP="00C91F1B">
            <w:pPr>
              <w:pStyle w:val="Labor-Materialbox-berschrift"/>
              <w:jc w:val="both"/>
            </w:pPr>
            <w:r w:rsidRPr="0004025D">
              <w:lastRenderedPageBreak/>
              <w:t>Material</w:t>
            </w:r>
          </w:p>
          <w:p w14:paraId="0BF5BBD8" w14:textId="77777777" w:rsidR="00493B8F" w:rsidRDefault="00493B8F" w:rsidP="00C91F1B">
            <w:pPr>
              <w:pStyle w:val="Labor-Aufzhlung"/>
              <w:jc w:val="both"/>
            </w:pPr>
            <w:r>
              <w:t>Löffelliste</w:t>
            </w:r>
          </w:p>
          <w:p w14:paraId="6D33F780" w14:textId="77777777" w:rsidR="000850FF" w:rsidRDefault="000850FF" w:rsidP="00C91F1B">
            <w:pPr>
              <w:pStyle w:val="Labor-Aufzhlung"/>
              <w:jc w:val="both"/>
            </w:pPr>
            <w:r>
              <w:t>Modell der Erde</w:t>
            </w:r>
          </w:p>
          <w:p w14:paraId="7DAAE5E1" w14:textId="77777777" w:rsidR="009223A5" w:rsidRPr="0004025D" w:rsidRDefault="009223A5" w:rsidP="00C91F1B">
            <w:pPr>
              <w:pStyle w:val="Labor-Aufzhlung"/>
              <w:jc w:val="both"/>
            </w:pPr>
            <w:r>
              <w:t>Zusatzblatt Äquatorialebene</w:t>
            </w:r>
          </w:p>
          <w:p w14:paraId="2041D6A9" w14:textId="77777777" w:rsidR="00493B8F" w:rsidRPr="0004025D" w:rsidRDefault="00493B8F" w:rsidP="00C91F1B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5046" w:type="dxa"/>
            <w:shd w:val="clear" w:color="auto" w:fill="FFFFFF" w:themeFill="background1"/>
            <w:vAlign w:val="center"/>
          </w:tcPr>
          <w:p w14:paraId="18D4D6DB" w14:textId="77777777" w:rsidR="00493B8F" w:rsidRPr="0004025D" w:rsidRDefault="00F42A94" w:rsidP="00C91F1B">
            <w:pPr>
              <w:pStyle w:val="Labor-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82B0C69" wp14:editId="6687D968">
                      <wp:extent cx="3049270" cy="1969135"/>
                      <wp:effectExtent l="9525" t="9525" r="8255" b="12065"/>
                      <wp:docPr id="2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B11809" w14:textId="77777777" w:rsidR="00EF053B" w:rsidRPr="004D7CEF" w:rsidRDefault="00EF053B" w:rsidP="00493B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24"/>
                                    </w:rPr>
                                    <w:drawing>
                                      <wp:inline distT="0" distB="0" distL="0" distR="0" wp14:anchorId="6D542504" wp14:editId="501D03D6">
                                        <wp:extent cx="2803525" cy="1868170"/>
                                        <wp:effectExtent l="0" t="0" r="0" b="0"/>
                                        <wp:docPr id="8" name="Grafik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terialien normal.jpg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03525" cy="186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5F3F213" w14:textId="77777777" w:rsidR="00EF053B" w:rsidRPr="004D7CEF" w:rsidRDefault="00EF053B" w:rsidP="00493B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</w:rPr>
                                  </w:pPr>
                                </w:p>
                                <w:p w14:paraId="5A9AB6D1" w14:textId="77777777" w:rsidR="00EF053B" w:rsidRPr="004D7CEF" w:rsidRDefault="00EF053B" w:rsidP="00493B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</w:rPr>
                                  </w:pPr>
                                </w:p>
                                <w:p w14:paraId="7C6449B0" w14:textId="77777777" w:rsidR="00EF053B" w:rsidRPr="004D7CEF" w:rsidRDefault="00EF053B" w:rsidP="00493B8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</w:rPr>
                                  </w:pPr>
                                </w:p>
                                <w:p w14:paraId="2E6BD601" w14:textId="77777777" w:rsidR="00EF053B" w:rsidRPr="004D7CEF" w:rsidRDefault="00EF053B" w:rsidP="00F42A9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" o:spid="_x0000_s1027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">
                      <v:textbox>
                        <w:txbxContent>
                          <w:p w:rsidR="00EF053B" w:rsidRPr="004D7CEF" w:rsidRDefault="00EF053B" w:rsidP="00493B8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>
                                  <wp:extent cx="2803525" cy="1868170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terialien normal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3525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053B" w:rsidRPr="004D7CEF" w:rsidRDefault="00EF053B" w:rsidP="00493B8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</w:p>
                          <w:p w:rsidR="00EF053B" w:rsidRPr="004D7CEF" w:rsidRDefault="00EF053B" w:rsidP="00493B8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</w:p>
                          <w:p w:rsidR="00EF053B" w:rsidRPr="004D7CEF" w:rsidRDefault="00EF053B" w:rsidP="00493B8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</w:p>
                          <w:p w:rsidR="00EF053B" w:rsidRPr="004D7CEF" w:rsidRDefault="00EF053B" w:rsidP="00F42A94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09A008BA" w14:textId="77777777" w:rsidR="002F5E86" w:rsidRPr="00C34A81" w:rsidRDefault="002D78EF" w:rsidP="00C34A81">
      <w:pPr>
        <w:pStyle w:val="Labor-Text"/>
        <w:numPr>
          <w:ilvl w:val="1"/>
          <w:numId w:val="8"/>
        </w:numPr>
        <w:tabs>
          <w:tab w:val="left" w:pos="709"/>
        </w:tabs>
        <w:spacing w:before="360" w:after="240"/>
        <w:rPr>
          <w:rFonts w:cs="Arial"/>
        </w:rPr>
      </w:pPr>
      <w:r w:rsidRPr="0004025D">
        <w:rPr>
          <w:noProof/>
        </w:rPr>
        <w:drawing>
          <wp:anchor distT="0" distB="0" distL="114300" distR="114300" simplePos="0" relativeHeight="251699200" behindDoc="0" locked="0" layoutInCell="1" allowOverlap="1" wp14:anchorId="04AC4CA4" wp14:editId="6104EB98">
            <wp:simplePos x="0" y="0"/>
            <wp:positionH relativeFrom="column">
              <wp:posOffset>5977255</wp:posOffset>
            </wp:positionH>
            <wp:positionV relativeFrom="paragraph">
              <wp:posOffset>-2153920</wp:posOffset>
            </wp:positionV>
            <wp:extent cx="485775" cy="495300"/>
            <wp:effectExtent l="0" t="0" r="9525" b="0"/>
            <wp:wrapNone/>
            <wp:docPr id="24" name="Grafik 11" descr="Modellieren_wei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50FF">
        <w:rPr>
          <w:rFonts w:cs="Arial"/>
        </w:rPr>
        <w:t xml:space="preserve">Nehmt euch das Modell der Erde zur Hand und </w:t>
      </w:r>
      <w:r w:rsidR="002F5E86">
        <w:rPr>
          <w:rFonts w:cs="Arial"/>
        </w:rPr>
        <w:t xml:space="preserve">entfernt Teil 2, Teil 3 und </w:t>
      </w:r>
      <w:r w:rsidR="00C34A81">
        <w:rPr>
          <w:rFonts w:cs="Arial"/>
        </w:rPr>
        <w:br/>
      </w:r>
      <w:r w:rsidR="002F5E86" w:rsidRPr="00C34A81">
        <w:rPr>
          <w:rFonts w:cs="Arial"/>
        </w:rPr>
        <w:t>Teil 4. S</w:t>
      </w:r>
      <w:r w:rsidR="000850FF" w:rsidRPr="00C34A81">
        <w:rPr>
          <w:rFonts w:cs="Arial"/>
        </w:rPr>
        <w:t xml:space="preserve">chaut euch </w:t>
      </w:r>
      <w:r w:rsidR="002F5E86" w:rsidRPr="00C34A81">
        <w:rPr>
          <w:rFonts w:cs="Arial"/>
        </w:rPr>
        <w:t xml:space="preserve">auf dem Teil 1 </w:t>
      </w:r>
      <w:r w:rsidR="0049535E" w:rsidRPr="00C34A81">
        <w:rPr>
          <w:rFonts w:cs="Arial"/>
        </w:rPr>
        <w:t>den Zusammenhang zwischen Längengraden</w:t>
      </w:r>
      <w:r w:rsidR="002F5E86" w:rsidRPr="00C34A81">
        <w:rPr>
          <w:rFonts w:cs="Arial"/>
        </w:rPr>
        <w:t xml:space="preserve"> (im Modell durch Striche angedeutet)</w:t>
      </w:r>
      <w:r w:rsidR="0049535E" w:rsidRPr="00C34A81">
        <w:rPr>
          <w:rFonts w:cs="Arial"/>
        </w:rPr>
        <w:t xml:space="preserve"> und der</w:t>
      </w:r>
      <w:r w:rsidR="000850FF" w:rsidRPr="00C34A81">
        <w:rPr>
          <w:rFonts w:cs="Arial"/>
        </w:rPr>
        <w:t xml:space="preserve"> Äquatorialebene an. </w:t>
      </w:r>
      <w:r w:rsidR="002F5E86" w:rsidRPr="00C34A81">
        <w:rPr>
          <w:rFonts w:cs="Arial"/>
        </w:rPr>
        <w:t>Markiere die Orte in der Löffelliste, die auf dem Äquator liegen.</w:t>
      </w:r>
    </w:p>
    <w:p w14:paraId="5B7B7C9E" w14:textId="77777777" w:rsidR="00F46DBD" w:rsidRDefault="009223A5" w:rsidP="00BB682C">
      <w:pPr>
        <w:pStyle w:val="Labor-Text"/>
        <w:numPr>
          <w:ilvl w:val="1"/>
          <w:numId w:val="8"/>
        </w:numPr>
        <w:tabs>
          <w:tab w:val="left" w:pos="709"/>
        </w:tabs>
        <w:spacing w:before="360" w:after="240"/>
        <w:rPr>
          <w:rFonts w:cs="Arial"/>
        </w:rPr>
      </w:pPr>
      <w:r>
        <w:rPr>
          <w:rFonts w:cs="Arial"/>
        </w:rPr>
        <w:t xml:space="preserve">Nehmt das Zusatzblatt zur Hand. </w:t>
      </w:r>
      <w:r w:rsidR="0049535E">
        <w:rPr>
          <w:rFonts w:cs="Arial"/>
        </w:rPr>
        <w:t xml:space="preserve">Die Graphik </w:t>
      </w:r>
      <w:r>
        <w:rPr>
          <w:rFonts w:cs="Arial"/>
        </w:rPr>
        <w:t xml:space="preserve">darauf </w:t>
      </w:r>
      <w:r w:rsidR="0049535E">
        <w:rPr>
          <w:rFonts w:cs="Arial"/>
        </w:rPr>
        <w:t>zeigt die Äquatorialebene. Zeichnet</w:t>
      </w:r>
      <w:r w:rsidR="000850FF">
        <w:rPr>
          <w:rFonts w:cs="Arial"/>
        </w:rPr>
        <w:t xml:space="preserve"> nun</w:t>
      </w:r>
      <w:r w:rsidR="00C4278C">
        <w:rPr>
          <w:rFonts w:cs="Arial"/>
        </w:rPr>
        <w:t xml:space="preserve"> Opa Helmuts Reiseziele</w:t>
      </w:r>
      <w:r w:rsidR="002F5E86">
        <w:rPr>
          <w:rFonts w:cs="Arial"/>
        </w:rPr>
        <w:t>, die ihr in</w:t>
      </w:r>
      <w:r w:rsidR="001E1B0B">
        <w:rPr>
          <w:rFonts w:cs="Arial"/>
        </w:rPr>
        <w:t xml:space="preserve"> </w:t>
      </w:r>
      <w:r w:rsidR="001E1B0B">
        <w:rPr>
          <w:rFonts w:cs="Arial"/>
          <w:b/>
        </w:rPr>
        <w:t>Aufgabenteil</w:t>
      </w:r>
      <w:r w:rsidR="002F5E86">
        <w:rPr>
          <w:rFonts w:cs="Arial"/>
        </w:rPr>
        <w:t xml:space="preserve"> </w:t>
      </w:r>
      <w:r w:rsidR="002F5E86" w:rsidRPr="007E6BED">
        <w:rPr>
          <w:rFonts w:cs="Arial"/>
          <w:b/>
        </w:rPr>
        <w:t>1.1</w:t>
      </w:r>
      <w:r w:rsidR="002F5E86">
        <w:rPr>
          <w:rFonts w:cs="Arial"/>
        </w:rPr>
        <w:t xml:space="preserve"> auf der </w:t>
      </w:r>
      <w:r w:rsidR="000850FF">
        <w:rPr>
          <w:rFonts w:cs="Arial"/>
        </w:rPr>
        <w:t>Löffelliste</w:t>
      </w:r>
      <w:r w:rsidR="002F5E86">
        <w:rPr>
          <w:rFonts w:cs="Arial"/>
        </w:rPr>
        <w:t xml:space="preserve"> markiert habt,</w:t>
      </w:r>
      <w:r w:rsidR="000850FF">
        <w:rPr>
          <w:rFonts w:cs="Arial"/>
        </w:rPr>
        <w:t xml:space="preserve"> </w:t>
      </w:r>
      <w:r w:rsidR="0049535E">
        <w:rPr>
          <w:rFonts w:cs="Arial"/>
        </w:rPr>
        <w:t>in diese ein</w:t>
      </w:r>
      <w:r w:rsidR="00787E7C" w:rsidRPr="0004025D">
        <w:rPr>
          <w:rFonts w:cs="Arial"/>
        </w:rPr>
        <w:t>.</w:t>
      </w:r>
    </w:p>
    <w:p w14:paraId="2B68AA51" w14:textId="77777777" w:rsidR="009223A5" w:rsidRDefault="002F5E86" w:rsidP="00BB682C">
      <w:pPr>
        <w:pStyle w:val="Labor-Text"/>
        <w:numPr>
          <w:ilvl w:val="1"/>
          <w:numId w:val="8"/>
        </w:numPr>
        <w:tabs>
          <w:tab w:val="left" w:pos="709"/>
        </w:tabs>
        <w:spacing w:before="360" w:after="24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4CF1305" wp14:editId="67195066">
            <wp:simplePos x="0" y="0"/>
            <wp:positionH relativeFrom="rightMargin">
              <wp:posOffset>245110</wp:posOffset>
            </wp:positionH>
            <wp:positionV relativeFrom="paragraph">
              <wp:posOffset>28575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17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3A5">
        <w:rPr>
          <w:rFonts w:cs="Arial"/>
        </w:rPr>
        <w:t>Berechne die x- und y-Koordinate des Queen-Elisabeth-Nationalparks mithi</w:t>
      </w:r>
      <w:r w:rsidR="000814C1">
        <w:rPr>
          <w:rFonts w:cs="Arial"/>
        </w:rPr>
        <w:t xml:space="preserve">lfe des Vorwissens aus </w:t>
      </w:r>
      <w:r w:rsidR="000814C1" w:rsidRPr="007E6BED">
        <w:rPr>
          <w:rFonts w:cs="Arial"/>
          <w:b/>
        </w:rPr>
        <w:t>Station 2</w:t>
      </w:r>
      <w:r w:rsidR="009223A5">
        <w:rPr>
          <w:rFonts w:cs="Arial"/>
        </w:rPr>
        <w:t>. Zeichne dazu ein geeignetes Dreieck in die Äquatorialebene auf dem Zusatzblatt ein. Gib den Rechenweg an.</w:t>
      </w: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8395"/>
      </w:tblGrid>
      <w:tr w:rsidR="00744C42" w14:paraId="1F49ABC0" w14:textId="77777777" w:rsidTr="00744C42">
        <w:tc>
          <w:tcPr>
            <w:tcW w:w="8395" w:type="dxa"/>
          </w:tcPr>
          <w:p w14:paraId="695AB4FF" w14:textId="77777777" w:rsidR="00744C42" w:rsidRDefault="00744C42" w:rsidP="004D7CEF">
            <w:pPr>
              <w:tabs>
                <w:tab w:val="left" w:pos="709"/>
              </w:tabs>
              <w:spacing w:after="120" w:line="276" w:lineRule="auto"/>
              <w:jc w:val="both"/>
              <w:rPr>
                <w:rFonts w:ascii="Arial" w:hAnsi="Arial"/>
                <w:sz w:val="24"/>
              </w:rPr>
            </w:pPr>
          </w:p>
          <w:p w14:paraId="57DE9717" w14:textId="77777777" w:rsidR="00744C42" w:rsidRDefault="00744C42" w:rsidP="004D7CEF">
            <w:pPr>
              <w:tabs>
                <w:tab w:val="left" w:pos="709"/>
              </w:tabs>
              <w:spacing w:after="120" w:line="276" w:lineRule="auto"/>
              <w:jc w:val="both"/>
              <w:rPr>
                <w:rFonts w:ascii="Arial" w:hAnsi="Arial"/>
                <w:sz w:val="24"/>
              </w:rPr>
            </w:pPr>
          </w:p>
          <w:p w14:paraId="1157423F" w14:textId="77777777" w:rsidR="00744C42" w:rsidRDefault="00744C42" w:rsidP="004D7CEF">
            <w:pPr>
              <w:tabs>
                <w:tab w:val="left" w:pos="709"/>
              </w:tabs>
              <w:spacing w:after="120" w:line="276" w:lineRule="auto"/>
              <w:jc w:val="both"/>
              <w:rPr>
                <w:rFonts w:ascii="Arial" w:hAnsi="Arial"/>
                <w:sz w:val="24"/>
              </w:rPr>
            </w:pPr>
          </w:p>
          <w:p w14:paraId="5B952C26" w14:textId="77777777" w:rsidR="00744C42" w:rsidRDefault="00744C42" w:rsidP="004D7CEF">
            <w:pPr>
              <w:tabs>
                <w:tab w:val="left" w:pos="709"/>
              </w:tabs>
              <w:spacing w:after="120" w:line="276" w:lineRule="auto"/>
              <w:jc w:val="both"/>
              <w:rPr>
                <w:rFonts w:ascii="Arial" w:hAnsi="Arial"/>
                <w:sz w:val="24"/>
              </w:rPr>
            </w:pPr>
          </w:p>
          <w:p w14:paraId="04CB8FAA" w14:textId="77777777" w:rsidR="00744C42" w:rsidRDefault="00744C42" w:rsidP="004D7CEF">
            <w:pPr>
              <w:tabs>
                <w:tab w:val="left" w:pos="709"/>
              </w:tabs>
              <w:spacing w:after="120" w:line="276" w:lineRule="auto"/>
              <w:jc w:val="both"/>
              <w:rPr>
                <w:rFonts w:ascii="Arial" w:hAnsi="Arial"/>
                <w:sz w:val="24"/>
              </w:rPr>
            </w:pPr>
          </w:p>
          <w:p w14:paraId="105328C7" w14:textId="77777777" w:rsidR="00744C42" w:rsidRDefault="00744C42" w:rsidP="004D7CEF">
            <w:pPr>
              <w:tabs>
                <w:tab w:val="left" w:pos="709"/>
              </w:tabs>
              <w:spacing w:after="120" w:line="276" w:lineRule="auto"/>
              <w:jc w:val="both"/>
              <w:rPr>
                <w:rFonts w:ascii="Arial" w:hAnsi="Arial"/>
                <w:sz w:val="24"/>
              </w:rPr>
            </w:pPr>
          </w:p>
          <w:p w14:paraId="615020B9" w14:textId="77777777" w:rsidR="00744C42" w:rsidRDefault="00744C42" w:rsidP="004D7CEF">
            <w:pPr>
              <w:tabs>
                <w:tab w:val="left" w:pos="709"/>
              </w:tabs>
              <w:spacing w:after="120" w:line="276" w:lineRule="auto"/>
              <w:jc w:val="both"/>
              <w:rPr>
                <w:rFonts w:ascii="Arial" w:hAnsi="Arial"/>
                <w:sz w:val="24"/>
              </w:rPr>
            </w:pPr>
          </w:p>
          <w:p w14:paraId="5A044F84" w14:textId="77777777" w:rsidR="00744C42" w:rsidRDefault="00744C42" w:rsidP="00744C42">
            <w:pPr>
              <w:tabs>
                <w:tab w:val="left" w:pos="709"/>
              </w:tabs>
              <w:spacing w:after="120" w:line="276" w:lineRule="auto"/>
              <w:jc w:val="center"/>
              <w:rPr>
                <w:rFonts w:ascii="Arial" w:hAnsi="Arial"/>
                <w:sz w:val="24"/>
              </w:rPr>
            </w:pPr>
          </w:p>
          <w:p w14:paraId="726B73E2" w14:textId="77777777" w:rsidR="00744C42" w:rsidRDefault="00744C42" w:rsidP="004D7CEF">
            <w:pPr>
              <w:tabs>
                <w:tab w:val="left" w:pos="709"/>
              </w:tabs>
              <w:spacing w:after="120" w:line="276" w:lineRule="auto"/>
              <w:jc w:val="both"/>
              <w:rPr>
                <w:rFonts w:ascii="Arial" w:hAnsi="Arial"/>
                <w:sz w:val="24"/>
              </w:rPr>
            </w:pPr>
          </w:p>
        </w:tc>
      </w:tr>
    </w:tbl>
    <w:p w14:paraId="684EA7F5" w14:textId="77777777" w:rsidR="00744C42" w:rsidRDefault="00744C42" w:rsidP="004D7CEF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8395"/>
      </w:tblGrid>
      <w:tr w:rsidR="00744C42" w14:paraId="6CF5C173" w14:textId="77777777" w:rsidTr="00744C42">
        <w:tc>
          <w:tcPr>
            <w:tcW w:w="8395" w:type="dxa"/>
          </w:tcPr>
          <w:p w14:paraId="2C8E5F96" w14:textId="77777777" w:rsidR="00744C42" w:rsidRDefault="00744C42" w:rsidP="00744C42">
            <w:pPr>
              <w:tabs>
                <w:tab w:val="left" w:pos="709"/>
              </w:tabs>
              <w:spacing w:before="240" w:after="240" w:line="276" w:lineRule="auto"/>
              <w:jc w:val="center"/>
              <w:rPr>
                <w:rFonts w:ascii="Arial" w:hAnsi="Arial"/>
                <w:sz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32"/>
                  </w:rPr>
                  <m:t>P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32"/>
                      </w:rPr>
                      <m:t>x</m:t>
                    </m:r>
                  </m:e>
                  <m:e>
                    <m:r>
                      <w:rPr>
                        <w:rFonts w:ascii="Cambria Math" w:hAnsi="Cambria Math" w:cs="Arial"/>
                        <w:sz w:val="32"/>
                      </w:rPr>
                      <m:t>y</m:t>
                    </m:r>
                  </m:e>
                </m:d>
                <m:r>
                  <w:rPr>
                    <w:rFonts w:ascii="Cambria Math" w:hAnsi="Cambria Math" w:cs="Arial"/>
                    <w:sz w:val="32"/>
                  </w:rPr>
                  <m:t>=(____________  | ____________ )</m:t>
                </m:r>
              </m:oMath>
            </m:oMathPara>
          </w:p>
        </w:tc>
      </w:tr>
    </w:tbl>
    <w:p w14:paraId="2B0B4F51" w14:textId="77777777" w:rsidR="00744C42" w:rsidRDefault="00744C42" w:rsidP="004D7CEF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80"/>
        <w:gridCol w:w="5046"/>
      </w:tblGrid>
      <w:tr w:rsidR="004D7CEF" w:rsidRPr="0004025D" w14:paraId="4358FAF6" w14:textId="77777777" w:rsidTr="009223A5">
        <w:tc>
          <w:tcPr>
            <w:tcW w:w="3980" w:type="dxa"/>
            <w:shd w:val="clear" w:color="auto" w:fill="FFFFFF" w:themeFill="background1"/>
          </w:tcPr>
          <w:p w14:paraId="6BEE97B0" w14:textId="77777777" w:rsidR="004D7CEF" w:rsidRPr="0004025D" w:rsidRDefault="004D7CEF" w:rsidP="00C91F1B">
            <w:pPr>
              <w:pStyle w:val="Labor-Materialbox-berschrift"/>
              <w:jc w:val="both"/>
            </w:pPr>
            <w:r w:rsidRPr="0004025D">
              <w:lastRenderedPageBreak/>
              <w:t>Material</w:t>
            </w:r>
          </w:p>
          <w:p w14:paraId="3B3E1CCB" w14:textId="77777777" w:rsidR="004D7CEF" w:rsidRDefault="004D7CEF" w:rsidP="00C91F1B">
            <w:pPr>
              <w:pStyle w:val="Labor-Aufzhlung"/>
              <w:jc w:val="both"/>
            </w:pPr>
            <w:r>
              <w:t>Erdradiuslineal</w:t>
            </w:r>
          </w:p>
          <w:p w14:paraId="58E37A47" w14:textId="77777777" w:rsidR="00F42A94" w:rsidRDefault="00F42A94" w:rsidP="00F42A94">
            <w:pPr>
              <w:pStyle w:val="Labor-Aufzhlung"/>
              <w:jc w:val="both"/>
            </w:pPr>
            <w:r>
              <w:t>Modell der Erde</w:t>
            </w:r>
          </w:p>
          <w:p w14:paraId="29D6CA2A" w14:textId="77777777" w:rsidR="00F42A94" w:rsidRPr="0004025D" w:rsidRDefault="00F42A94" w:rsidP="00F42A94">
            <w:pPr>
              <w:pStyle w:val="Labor-Aufzhlung"/>
              <w:numPr>
                <w:ilvl w:val="0"/>
                <w:numId w:val="0"/>
              </w:numPr>
              <w:ind w:left="720"/>
              <w:jc w:val="both"/>
            </w:pPr>
          </w:p>
          <w:p w14:paraId="301674F7" w14:textId="77777777" w:rsidR="004D7CEF" w:rsidRPr="0004025D" w:rsidRDefault="004D7CEF" w:rsidP="00C91F1B">
            <w:pPr>
              <w:pStyle w:val="Labor-Aufzhlung"/>
              <w:numPr>
                <w:ilvl w:val="0"/>
                <w:numId w:val="0"/>
              </w:numPr>
              <w:ind w:left="720" w:hanging="360"/>
              <w:jc w:val="both"/>
            </w:pPr>
          </w:p>
        </w:tc>
        <w:tc>
          <w:tcPr>
            <w:tcW w:w="5046" w:type="dxa"/>
            <w:shd w:val="clear" w:color="auto" w:fill="FFFFFF" w:themeFill="background1"/>
            <w:vAlign w:val="center"/>
          </w:tcPr>
          <w:p w14:paraId="6891FB0C" w14:textId="77777777" w:rsidR="004D7CEF" w:rsidRPr="0004025D" w:rsidRDefault="00F42A94" w:rsidP="00C91F1B">
            <w:pPr>
              <w:pStyle w:val="Labor-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12E51FD" wp14:editId="790C3731">
                      <wp:extent cx="3049270" cy="1969135"/>
                      <wp:effectExtent l="9525" t="9525" r="8255" b="12065"/>
                      <wp:docPr id="2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9270" cy="1969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065C19" w14:textId="77777777" w:rsidR="00EF053B" w:rsidRPr="004D7CEF" w:rsidRDefault="00EF053B" w:rsidP="004D7C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0000"/>
                                      <w:sz w:val="24"/>
                                    </w:rPr>
                                    <w:drawing>
                                      <wp:inline distT="0" distB="0" distL="0" distR="0" wp14:anchorId="04290C7A" wp14:editId="35D04EBB">
                                        <wp:extent cx="2803525" cy="1868170"/>
                                        <wp:effectExtent l="0" t="0" r="0" b="0"/>
                                        <wp:docPr id="47" name="Grafik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ineal.jpg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03525" cy="1868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A07F63C" w14:textId="77777777" w:rsidR="00EF053B" w:rsidRPr="004D7CEF" w:rsidRDefault="00EF053B" w:rsidP="004D7C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</w:rPr>
                                  </w:pPr>
                                </w:p>
                                <w:p w14:paraId="4E7E3CC1" w14:textId="77777777" w:rsidR="00EF053B" w:rsidRPr="004D7CEF" w:rsidRDefault="00EF053B" w:rsidP="004D7C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</w:rPr>
                                  </w:pPr>
                                </w:p>
                                <w:p w14:paraId="5BED9399" w14:textId="77777777" w:rsidR="00EF053B" w:rsidRPr="004D7CEF" w:rsidRDefault="00EF053B" w:rsidP="004D7C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</w:rPr>
                                  </w:pPr>
                                </w:p>
                                <w:p w14:paraId="44444C78" w14:textId="77777777" w:rsidR="00EF053B" w:rsidRPr="004D7CEF" w:rsidRDefault="00EF053B" w:rsidP="004D7CE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</w:rPr>
                                  </w:pPr>
                                  <w:r w:rsidRPr="004D7CEF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</w:rPr>
                                    <w:t>Hier bitte ein Foto der Materialien einfügen!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ED0004" id="Rectangle 10" o:spid="_x0000_s1028" style="width:240.1pt;height:15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">
                      <v:textbox>
                        <w:txbxContent>
                          <w:p w:rsidR="00EF053B" w:rsidRPr="004D7CEF" w:rsidRDefault="00EF053B" w:rsidP="004D7CE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40BC7E1" wp14:editId="32FFFDB2">
                                  <wp:extent cx="2803525" cy="1868170"/>
                                  <wp:effectExtent l="0" t="0" r="0" b="0"/>
                                  <wp:docPr id="47" name="Grafik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eal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3525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053B" w:rsidRPr="004D7CEF" w:rsidRDefault="00EF053B" w:rsidP="004D7CE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</w:p>
                          <w:p w:rsidR="00EF053B" w:rsidRPr="004D7CEF" w:rsidRDefault="00EF053B" w:rsidP="004D7CE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</w:p>
                          <w:p w:rsidR="00EF053B" w:rsidRPr="004D7CEF" w:rsidRDefault="00EF053B" w:rsidP="004D7CE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</w:p>
                          <w:p w:rsidR="00EF053B" w:rsidRPr="004D7CEF" w:rsidRDefault="00EF053B" w:rsidP="004D7CE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</w:pPr>
                            <w:r w:rsidRPr="004D7CEF">
                              <w:rPr>
                                <w:rFonts w:ascii="Arial" w:hAnsi="Arial" w:cs="Arial"/>
                                <w:color w:val="FF0000"/>
                                <w:sz w:val="24"/>
                              </w:rPr>
                              <w:t>Hier bitte ein Foto der Materialien einfügen!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47A09605" w14:textId="77777777" w:rsidR="00957127" w:rsidRDefault="002D78EF" w:rsidP="004F7CB0">
      <w:pPr>
        <w:pStyle w:val="Labor-Text"/>
        <w:tabs>
          <w:tab w:val="left" w:pos="709"/>
        </w:tabs>
        <w:spacing w:before="360" w:after="240"/>
        <w:rPr>
          <w:rFonts w:cs="Arial"/>
        </w:rPr>
      </w:pPr>
      <w:r w:rsidRPr="0004025D">
        <w:rPr>
          <w:noProof/>
        </w:rPr>
        <w:drawing>
          <wp:anchor distT="0" distB="0" distL="114300" distR="114300" simplePos="0" relativeHeight="251672576" behindDoc="0" locked="0" layoutInCell="1" allowOverlap="1" wp14:anchorId="64AE3C4C" wp14:editId="0B4C2639">
            <wp:simplePos x="0" y="0"/>
            <wp:positionH relativeFrom="column">
              <wp:posOffset>5996305</wp:posOffset>
            </wp:positionH>
            <wp:positionV relativeFrom="paragraph">
              <wp:posOffset>-2306320</wp:posOffset>
            </wp:positionV>
            <wp:extent cx="485775" cy="495300"/>
            <wp:effectExtent l="0" t="0" r="9525" b="0"/>
            <wp:wrapNone/>
            <wp:docPr id="29" name="Grafik 11" descr="Modellieren_wei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5F7A" w14:paraId="25129839" w14:textId="77777777" w:rsidTr="00C91F1B">
        <w:tc>
          <w:tcPr>
            <w:tcW w:w="9062" w:type="dxa"/>
          </w:tcPr>
          <w:p w14:paraId="76A811CF" w14:textId="77777777" w:rsidR="000E5F7A" w:rsidRPr="00957127" w:rsidRDefault="000E5F7A" w:rsidP="00C91F1B">
            <w:pPr>
              <w:pStyle w:val="Labor-Text"/>
              <w:tabs>
                <w:tab w:val="left" w:pos="709"/>
              </w:tabs>
              <w:rPr>
                <w:rFonts w:cs="Arial"/>
                <w:b/>
                <w:color w:val="auto"/>
              </w:rPr>
            </w:pPr>
            <w:r w:rsidRPr="00957127">
              <w:rPr>
                <w:rFonts w:cs="Arial"/>
                <w:b/>
                <w:color w:val="auto"/>
              </w:rPr>
              <w:t>Information</w:t>
            </w:r>
          </w:p>
          <w:p w14:paraId="28C023CB" w14:textId="77777777" w:rsidR="000E5F7A" w:rsidRPr="000E5F7A" w:rsidRDefault="000E5F7A" w:rsidP="00C91F1B">
            <w:pPr>
              <w:pStyle w:val="Labor-Text"/>
              <w:tabs>
                <w:tab w:val="left" w:pos="709"/>
              </w:tabs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 xml:space="preserve">Das Erdradiuslineal hat die Länge </w:t>
            </w:r>
            <w:r w:rsidRPr="000E5F7A">
              <w:rPr>
                <w:rFonts w:cs="Arial"/>
                <w:b/>
                <w:color w:val="auto"/>
              </w:rPr>
              <w:t>1 LE</w:t>
            </w:r>
            <w:r>
              <w:rPr>
                <w:rFonts w:cs="Arial"/>
                <w:b/>
                <w:color w:val="auto"/>
              </w:rPr>
              <w:t xml:space="preserve"> </w:t>
            </w:r>
            <w:r>
              <w:rPr>
                <w:rFonts w:cs="Arial"/>
                <w:color w:val="auto"/>
              </w:rPr>
              <w:t xml:space="preserve">und entspricht somit </w:t>
            </w:r>
            <w:r w:rsidR="00B755BB">
              <w:rPr>
                <w:rFonts w:cs="Arial"/>
                <w:color w:val="auto"/>
              </w:rPr>
              <w:t>dem Erdradius</w:t>
            </w:r>
            <w:r w:rsidR="006C62A7">
              <w:rPr>
                <w:rFonts w:cs="Arial"/>
                <w:color w:val="auto"/>
              </w:rPr>
              <w:t xml:space="preserve"> aus dem Modell der Erde und auf der Äquatorialebene des Zusatzblattes</w:t>
            </w:r>
            <w:r w:rsidR="00B755BB">
              <w:rPr>
                <w:rFonts w:cs="Arial"/>
                <w:color w:val="auto"/>
              </w:rPr>
              <w:t>.</w:t>
            </w:r>
          </w:p>
          <w:p w14:paraId="6E29E44E" w14:textId="77777777" w:rsidR="000E5F7A" w:rsidRDefault="00B755BB" w:rsidP="00C91F1B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</w:rPr>
              <w:t xml:space="preserve">Damit kannst du die </w:t>
            </w:r>
            <m:oMath>
              <m:r>
                <w:rPr>
                  <w:rFonts w:ascii="Cambria Math" w:hAnsi="Cambria Math" w:cs="Arial"/>
                </w:rPr>
                <m:t>x</m:t>
              </m:r>
            </m:oMath>
            <w:r w:rsidR="00C34A81">
              <w:rPr>
                <w:rFonts w:cs="Arial"/>
              </w:rPr>
              <w:t>-</w:t>
            </w:r>
            <w:r>
              <w:rPr>
                <w:rFonts w:cs="Arial"/>
              </w:rPr>
              <w:t xml:space="preserve"> und </w:t>
            </w:r>
            <m:oMath>
              <m:r>
                <w:rPr>
                  <w:rFonts w:ascii="Cambria Math" w:hAnsi="Cambria Math" w:cs="Arial"/>
                </w:rPr>
                <m:t>y</m:t>
              </m:r>
            </m:oMath>
            <w:r>
              <w:rPr>
                <w:rFonts w:cs="Arial"/>
              </w:rPr>
              <w:t xml:space="preserve">-Koordinate im Modell der Erde sowie auf dem Zusatzblatt </w:t>
            </w:r>
            <w:r w:rsidR="006C62A7">
              <w:rPr>
                <w:rFonts w:cs="Arial"/>
              </w:rPr>
              <w:t>messen.</w:t>
            </w:r>
          </w:p>
          <w:p w14:paraId="58288211" w14:textId="77777777" w:rsidR="000E5F7A" w:rsidRDefault="000E5F7A" w:rsidP="00B755BB">
            <w:pPr>
              <w:pStyle w:val="Labor-Text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5669893" w14:textId="77777777" w:rsidR="004F7CB0" w:rsidRDefault="00B755BB" w:rsidP="004F7CB0">
      <w:pPr>
        <w:pStyle w:val="Labor-Text"/>
        <w:numPr>
          <w:ilvl w:val="1"/>
          <w:numId w:val="8"/>
        </w:numPr>
        <w:tabs>
          <w:tab w:val="left" w:pos="709"/>
        </w:tabs>
        <w:spacing w:before="600" w:after="24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36320CB" wp14:editId="0CEDB52F">
            <wp:simplePos x="0" y="0"/>
            <wp:positionH relativeFrom="rightMargin">
              <wp:posOffset>240030</wp:posOffset>
            </wp:positionH>
            <wp:positionV relativeFrom="paragraph">
              <wp:posOffset>304800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15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3A5">
        <w:rPr>
          <w:rFonts w:cs="Arial"/>
        </w:rPr>
        <w:t>Mess</w:t>
      </w:r>
      <w:r w:rsidR="00E84986">
        <w:rPr>
          <w:rFonts w:cs="Arial"/>
        </w:rPr>
        <w:t>t</w:t>
      </w:r>
      <w:r w:rsidR="009223A5">
        <w:rPr>
          <w:rFonts w:cs="Arial"/>
        </w:rPr>
        <w:t xml:space="preserve"> mithilfe des Erdradiuslineals die </w:t>
      </w:r>
      <m:oMath>
        <m:r>
          <w:rPr>
            <w:rFonts w:ascii="Cambria Math" w:hAnsi="Cambria Math" w:cs="Arial"/>
          </w:rPr>
          <m:t>x</m:t>
        </m:r>
      </m:oMath>
      <w:r w:rsidR="009223A5">
        <w:rPr>
          <w:rFonts w:cs="Arial"/>
        </w:rPr>
        <w:t xml:space="preserve">- und </w:t>
      </w:r>
      <m:oMath>
        <m:r>
          <w:rPr>
            <w:rFonts w:ascii="Cambria Math" w:hAnsi="Cambria Math" w:cs="Arial"/>
          </w:rPr>
          <m:t>y</m:t>
        </m:r>
      </m:oMath>
      <w:r w:rsidR="009223A5">
        <w:rPr>
          <w:rFonts w:cs="Arial"/>
        </w:rPr>
        <w:t xml:space="preserve">-Koordinate des Queen-Elisabeth-Nationalparks </w:t>
      </w:r>
      <w:r>
        <w:rPr>
          <w:rFonts w:cs="Arial"/>
        </w:rPr>
        <w:t>auf dem Modell der Erde. Notiert eure Messwerte.</w:t>
      </w:r>
    </w:p>
    <w:p w14:paraId="5BF81F62" w14:textId="77777777" w:rsidR="004F7CB0" w:rsidRDefault="00002074" w:rsidP="00002074">
      <w:pPr>
        <w:pStyle w:val="Labor-Text"/>
        <w:tabs>
          <w:tab w:val="left" w:pos="709"/>
        </w:tabs>
        <w:spacing w:before="600" w:after="240"/>
        <w:jc w:val="center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4C90B6" wp14:editId="12585848">
                <wp:simplePos x="0" y="0"/>
                <wp:positionH relativeFrom="column">
                  <wp:posOffset>367030</wp:posOffset>
                </wp:positionH>
                <wp:positionV relativeFrom="paragraph">
                  <wp:posOffset>106680</wp:posOffset>
                </wp:positionV>
                <wp:extent cx="5372100" cy="476250"/>
                <wp:effectExtent l="0" t="0" r="19050" b="1905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476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1837C" id="Rechteck 9" o:spid="_x0000_s1026" style="position:absolute;margin-left:28.9pt;margin-top:8.4pt;width:423pt;height:3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" filled="f" strokecolor="black [3213]" strokeweight="1pt"/>
            </w:pict>
          </mc:Fallback>
        </mc:AlternateContent>
      </w:r>
      <m:oMath>
        <m:r>
          <w:rPr>
            <w:rFonts w:ascii="Cambria Math" w:hAnsi="Cambria Math" w:cs="Arial"/>
            <w:sz w:val="32"/>
          </w:rPr>
          <m:t>P</m:t>
        </m:r>
        <m:d>
          <m:dPr>
            <m:ctrlPr>
              <w:rPr>
                <w:rFonts w:ascii="Cambria Math" w:hAnsi="Cambria Math" w:cs="Arial"/>
                <w:i/>
                <w:sz w:val="32"/>
              </w:rPr>
            </m:ctrlPr>
          </m:dPr>
          <m:e>
            <m:r>
              <w:rPr>
                <w:rFonts w:ascii="Cambria Math" w:hAnsi="Cambria Math" w:cs="Arial"/>
                <w:sz w:val="32"/>
              </w:rPr>
              <m:t>x</m:t>
            </m:r>
          </m:e>
          <m:e>
            <m:r>
              <w:rPr>
                <w:rFonts w:ascii="Cambria Math" w:hAnsi="Cambria Math" w:cs="Arial"/>
                <w:sz w:val="32"/>
              </w:rPr>
              <m:t>y</m:t>
            </m:r>
          </m:e>
        </m:d>
        <m:r>
          <w:rPr>
            <w:rFonts w:ascii="Cambria Math" w:hAnsi="Cambria Math" w:cs="Arial"/>
            <w:sz w:val="32"/>
          </w:rPr>
          <m:t>=(____________  | ____________ )</m:t>
        </m:r>
      </m:oMath>
    </w:p>
    <w:p w14:paraId="58D8E697" w14:textId="77777777" w:rsidR="00797976" w:rsidRPr="00CD2E57" w:rsidRDefault="00797976" w:rsidP="004F7CB0">
      <w:pPr>
        <w:pStyle w:val="Labor-Text"/>
        <w:numPr>
          <w:ilvl w:val="1"/>
          <w:numId w:val="8"/>
        </w:numPr>
        <w:tabs>
          <w:tab w:val="left" w:pos="709"/>
        </w:tabs>
        <w:spacing w:before="600" w:after="240"/>
        <w:rPr>
          <w:rFonts w:cs="Arial"/>
        </w:rPr>
      </w:pPr>
      <w:r w:rsidRPr="004F7CB0">
        <w:rPr>
          <w:rFonts w:cs="Arial"/>
          <w:color w:val="auto"/>
        </w:rPr>
        <w:t xml:space="preserve">Stellt mithilfe des Wissens aus </w:t>
      </w:r>
      <w:r w:rsidRPr="007E6BED">
        <w:rPr>
          <w:rFonts w:cs="Arial"/>
          <w:b/>
          <w:color w:val="auto"/>
        </w:rPr>
        <w:t>Aufgabe 1.3</w:t>
      </w:r>
      <w:r w:rsidRPr="004F7CB0">
        <w:rPr>
          <w:rFonts w:cs="Arial"/>
          <w:color w:val="auto"/>
        </w:rPr>
        <w:t xml:space="preserve"> eine allgemeine Formel für die Berechnung der </w:t>
      </w:r>
      <m:oMath>
        <m:r>
          <w:rPr>
            <w:rFonts w:ascii="Cambria Math" w:hAnsi="Cambria Math" w:cs="Arial"/>
            <w:color w:val="auto"/>
          </w:rPr>
          <m:t>x</m:t>
        </m:r>
      </m:oMath>
      <w:r w:rsidRPr="004F7CB0">
        <w:rPr>
          <w:rFonts w:cs="Arial"/>
          <w:color w:val="auto"/>
        </w:rPr>
        <w:t xml:space="preserve">- und </w:t>
      </w:r>
      <m:oMath>
        <m:r>
          <w:rPr>
            <w:rFonts w:ascii="Cambria Math" w:hAnsi="Cambria Math" w:cs="Arial"/>
            <w:color w:val="auto"/>
          </w:rPr>
          <m:t>y</m:t>
        </m:r>
      </m:oMath>
      <w:r w:rsidRPr="004F7CB0">
        <w:rPr>
          <w:rFonts w:cs="Arial"/>
          <w:color w:val="auto"/>
        </w:rPr>
        <w:t>-Koordinaten von Punkten auf dem Äquator auf. Notiert euren Rechenweg.</w:t>
      </w:r>
    </w:p>
    <w:tbl>
      <w:tblPr>
        <w:tblStyle w:val="Tabellenraster"/>
        <w:tblW w:w="0" w:type="auto"/>
        <w:tblInd w:w="705" w:type="dxa"/>
        <w:tblLook w:val="04A0" w:firstRow="1" w:lastRow="0" w:firstColumn="1" w:lastColumn="0" w:noHBand="0" w:noVBand="1"/>
      </w:tblPr>
      <w:tblGrid>
        <w:gridCol w:w="8583"/>
      </w:tblGrid>
      <w:tr w:rsidR="00CD2E57" w14:paraId="4B7A49BB" w14:textId="77777777" w:rsidTr="004E0E92">
        <w:tc>
          <w:tcPr>
            <w:tcW w:w="9212" w:type="dxa"/>
          </w:tcPr>
          <w:p w14:paraId="14130F97" w14:textId="77777777" w:rsidR="00CD2E57" w:rsidRDefault="00CD2E57" w:rsidP="004E0E92">
            <w:pPr>
              <w:pStyle w:val="Labor-Text"/>
              <w:spacing w:before="360" w:after="240"/>
              <w:jc w:val="left"/>
              <w:rPr>
                <w:rFonts w:cs="Arial"/>
              </w:rPr>
            </w:pPr>
          </w:p>
          <w:p w14:paraId="3A49DA70" w14:textId="77777777" w:rsidR="00CD2E57" w:rsidRDefault="00CD2E57" w:rsidP="004E0E92">
            <w:pPr>
              <w:pStyle w:val="Labor-Text"/>
              <w:spacing w:before="360" w:after="240"/>
              <w:jc w:val="left"/>
              <w:rPr>
                <w:rFonts w:cs="Arial"/>
              </w:rPr>
            </w:pPr>
          </w:p>
          <w:p w14:paraId="3E4DD893" w14:textId="77777777" w:rsidR="00CD2E57" w:rsidRDefault="00CD2E57" w:rsidP="004E0E92">
            <w:pPr>
              <w:pStyle w:val="Labor-Text"/>
              <w:spacing w:before="360" w:after="240"/>
              <w:jc w:val="left"/>
              <w:rPr>
                <w:rFonts w:cs="Arial"/>
              </w:rPr>
            </w:pPr>
          </w:p>
        </w:tc>
      </w:tr>
    </w:tbl>
    <w:p w14:paraId="2D6B6BF8" w14:textId="77777777" w:rsidR="004F7CB0" w:rsidRDefault="00002074" w:rsidP="00797976">
      <w:pPr>
        <w:pStyle w:val="Labor-Materialbox-berschrift"/>
        <w:spacing w:before="120" w:after="120"/>
        <w:jc w:val="both"/>
        <w:rPr>
          <w:b w:val="0"/>
          <w:color w:val="auto"/>
          <w:sz w:val="32"/>
        </w:rPr>
      </w:pPr>
      <w:r>
        <w:rPr>
          <w:b w:val="0"/>
          <w:noProof/>
          <w:color w:val="auto"/>
          <w:sz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3F848A" wp14:editId="39CC9FCA">
                <wp:simplePos x="0" y="0"/>
                <wp:positionH relativeFrom="column">
                  <wp:posOffset>367031</wp:posOffset>
                </wp:positionH>
                <wp:positionV relativeFrom="paragraph">
                  <wp:posOffset>257810</wp:posOffset>
                </wp:positionV>
                <wp:extent cx="5467350" cy="466725"/>
                <wp:effectExtent l="0" t="0" r="19050" b="2857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466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409A4" id="Rechteck 32" o:spid="_x0000_s1026" style="position:absolute;margin-left:28.9pt;margin-top:20.3pt;width:430.5pt;height:3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" filled="f" strokecolor="black [3213]" strokeweight="1pt"/>
            </w:pict>
          </mc:Fallback>
        </mc:AlternateContent>
      </w:r>
    </w:p>
    <w:p w14:paraId="0D19C531" w14:textId="77777777" w:rsidR="004F7CB0" w:rsidRPr="006C62A7" w:rsidRDefault="004F7CB0" w:rsidP="004F7CB0">
      <w:pPr>
        <w:pStyle w:val="Labor-Materialbox-berschrift"/>
        <w:spacing w:before="120" w:after="120"/>
        <w:jc w:val="both"/>
        <w:rPr>
          <w:b w:val="0"/>
          <w:color w:val="auto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color w:val="auto"/>
              <w:sz w:val="32"/>
            </w:rPr>
            <m:t>P</m:t>
          </m:r>
          <m:d>
            <m:dPr>
              <m:ctrlPr>
                <w:rPr>
                  <w:rFonts w:ascii="Cambria Math" w:hAnsi="Cambria Math" w:cs="Arial"/>
                  <w:b w:val="0"/>
                  <w:i/>
                  <w:color w:val="auto"/>
                  <w:sz w:val="32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Arial"/>
                  <w:color w:val="auto"/>
                  <w:sz w:val="32"/>
                </w:rPr>
                <m:t>x</m:t>
              </m:r>
            </m:e>
            <m:e>
              <m:r>
                <m:rPr>
                  <m:sty m:val="bi"/>
                </m:rPr>
                <w:rPr>
                  <w:rFonts w:ascii="Cambria Math" w:hAnsi="Cambria Math" w:cs="Arial"/>
                  <w:color w:val="auto"/>
                  <w:sz w:val="32"/>
                </w:rPr>
                <m:t>y</m:t>
              </m:r>
            </m:e>
          </m:d>
          <m:r>
            <m:rPr>
              <m:sty m:val="bi"/>
            </m:rPr>
            <w:rPr>
              <w:rFonts w:ascii="Cambria Math" w:hAnsi="Cambria Math" w:cs="Arial"/>
              <w:color w:val="auto"/>
              <w:sz w:val="32"/>
            </w:rPr>
            <m:t>=(____________  | ____________ )</m:t>
          </m:r>
        </m:oMath>
      </m:oMathPara>
    </w:p>
    <w:p w14:paraId="30AE8FD7" w14:textId="77777777" w:rsidR="00C4278C" w:rsidRDefault="00C4278C" w:rsidP="00AF4E12">
      <w:pPr>
        <w:pStyle w:val="Labor-Text"/>
        <w:numPr>
          <w:ilvl w:val="1"/>
          <w:numId w:val="8"/>
        </w:numPr>
        <w:tabs>
          <w:tab w:val="left" w:pos="709"/>
        </w:tabs>
        <w:spacing w:before="600" w:after="240"/>
        <w:ind w:left="703" w:hanging="703"/>
        <w:rPr>
          <w:rFonts w:cs="Arial"/>
        </w:rPr>
      </w:pPr>
      <w:r>
        <w:rPr>
          <w:rFonts w:cs="Arial"/>
        </w:rPr>
        <w:lastRenderedPageBreak/>
        <w:tab/>
        <w:t>Markiere in deinem Dreieck</w:t>
      </w:r>
      <w:r w:rsidR="006C62A7">
        <w:rPr>
          <w:rFonts w:cs="Arial"/>
        </w:rPr>
        <w:t xml:space="preserve">, dass du in </w:t>
      </w:r>
      <w:r w:rsidR="006C62A7" w:rsidRPr="007E6BED">
        <w:rPr>
          <w:rFonts w:cs="Arial"/>
          <w:b/>
        </w:rPr>
        <w:t>Aufgabe 1.</w:t>
      </w:r>
      <w:r w:rsidR="002D78EF" w:rsidRPr="007E6BED">
        <w:rPr>
          <w:rFonts w:cs="Arial"/>
          <w:b/>
        </w:rPr>
        <w:t>3</w:t>
      </w:r>
      <w:r w:rsidR="006C62A7">
        <w:rPr>
          <w:rFonts w:cs="Arial"/>
        </w:rPr>
        <w:t xml:space="preserve"> auf das Zusatzblatt gezeichnet hast,</w:t>
      </w:r>
      <w:r>
        <w:rPr>
          <w:rFonts w:cs="Arial"/>
        </w:rPr>
        <w:t xml:space="preserve"> die Seite mit der Länge </w:t>
      </w:r>
      <m:oMath>
        <m:r>
          <w:rPr>
            <w:rFonts w:ascii="Cambria Math" w:hAnsi="Cambria Math" w:cs="Arial"/>
          </w:rPr>
          <m:t>cos(α)</m:t>
        </m:r>
      </m:oMath>
      <w:r w:rsidR="006C62A7">
        <w:rPr>
          <w:rFonts w:cs="Arial"/>
        </w:rPr>
        <w:t xml:space="preserve"> </w:t>
      </w:r>
      <w:r>
        <w:rPr>
          <w:rFonts w:cs="Arial"/>
        </w:rPr>
        <w:t xml:space="preserve">grün und die mit der Länge </w:t>
      </w:r>
      <w:r w:rsidR="00C34A81">
        <w:rPr>
          <w:rFonts w:cs="Arial"/>
        </w:rPr>
        <w:br/>
      </w:r>
      <m:oMath>
        <m:r>
          <w:rPr>
            <w:rFonts w:ascii="Cambria Math" w:hAnsi="Cambria Math" w:cs="Arial"/>
          </w:rPr>
          <m:t xml:space="preserve">sin(α) </m:t>
        </m:r>
      </m:oMath>
      <w:r>
        <w:rPr>
          <w:rFonts w:cs="Arial"/>
        </w:rPr>
        <w:t>in rot.</w:t>
      </w:r>
    </w:p>
    <w:p w14:paraId="33D0F6EF" w14:textId="77777777" w:rsidR="00C4278C" w:rsidRDefault="00C4278C" w:rsidP="00B94109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4"/>
        </w:rPr>
      </w:pPr>
    </w:p>
    <w:p w14:paraId="729E01C4" w14:textId="77777777" w:rsidR="00B94109" w:rsidRDefault="00B94109" w:rsidP="00B94109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4"/>
        </w:rPr>
      </w:pPr>
    </w:p>
    <w:p w14:paraId="32B6BF54" w14:textId="77777777" w:rsidR="00A6155B" w:rsidRPr="0004025D" w:rsidRDefault="00A6155B" w:rsidP="0004025D">
      <w:pPr>
        <w:tabs>
          <w:tab w:val="left" w:pos="709"/>
        </w:tabs>
        <w:spacing w:after="200" w:line="276" w:lineRule="auto"/>
        <w:jc w:val="both"/>
        <w:rPr>
          <w:rFonts w:ascii="Arial" w:hAnsi="Arial" w:cs="Arial"/>
          <w:sz w:val="24"/>
        </w:rPr>
      </w:pPr>
    </w:p>
    <w:p w14:paraId="27D6CE90" w14:textId="77777777" w:rsidR="00CC0A27" w:rsidRDefault="00CC0A27">
      <w:pPr>
        <w:spacing w:after="200" w:line="276" w:lineRule="auto"/>
        <w:rPr>
          <w:rFonts w:ascii="Arial" w:hAnsi="Arial"/>
          <w:sz w:val="24"/>
        </w:rPr>
        <w:sectPr w:rsidR="00CC0A27" w:rsidSect="0020057D">
          <w:headerReference w:type="default" r:id="rId30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76BF2401" w14:textId="77777777" w:rsidR="00534B03" w:rsidRPr="0004025D" w:rsidRDefault="004D7CEF" w:rsidP="00B94109">
      <w:pPr>
        <w:pStyle w:val="Labor-Text"/>
        <w:tabs>
          <w:tab w:val="left" w:pos="709"/>
        </w:tabs>
        <w:rPr>
          <w:rFonts w:cs="Arial"/>
        </w:rPr>
      </w:pPr>
      <w:r>
        <w:rPr>
          <w:rFonts w:cs="Arial"/>
        </w:rPr>
        <w:lastRenderedPageBreak/>
        <w:t xml:space="preserve">In der nachfolgenden Aufgabe sollst du mithilfe der allgemeinen Formel </w:t>
      </w:r>
      <w:r w:rsidR="006C62A7">
        <w:rPr>
          <w:rFonts w:cs="Arial"/>
        </w:rPr>
        <w:t xml:space="preserve">für die </w:t>
      </w:r>
      <m:oMath>
        <m:r>
          <w:rPr>
            <w:rFonts w:ascii="Cambria Math" w:hAnsi="Cambria Math" w:cs="Arial"/>
          </w:rPr>
          <m:t>x</m:t>
        </m:r>
      </m:oMath>
      <w:r w:rsidR="006C62A7">
        <w:rPr>
          <w:rFonts w:cs="Arial"/>
        </w:rPr>
        <w:t xml:space="preserve">- und </w:t>
      </w:r>
      <m:oMath>
        <m:r>
          <w:rPr>
            <w:rFonts w:ascii="Cambria Math" w:hAnsi="Cambria Math" w:cs="Arial"/>
          </w:rPr>
          <m:t>y</m:t>
        </m:r>
      </m:oMath>
      <w:r w:rsidR="006C62A7">
        <w:rPr>
          <w:rFonts w:cs="Arial"/>
        </w:rPr>
        <w:t xml:space="preserve">-Koordinaten </w:t>
      </w:r>
      <w:r>
        <w:rPr>
          <w:rFonts w:cs="Arial"/>
        </w:rPr>
        <w:t xml:space="preserve">eine Funktion für alle Winkel </w:t>
      </w:r>
      <w:r>
        <w:rPr>
          <w:rFonts w:ascii="Calibri" w:hAnsi="Calibri" w:cs="Arial"/>
        </w:rPr>
        <w:t>α</w:t>
      </w:r>
      <w:r w:rsidR="006C62A7">
        <w:rPr>
          <w:rFonts w:cs="Arial"/>
        </w:rPr>
        <w:t xml:space="preserve"> finden</w:t>
      </w:r>
      <w:r>
        <w:rPr>
          <w:rFonts w:cs="Arial"/>
        </w:rPr>
        <w:t>, sodass Opa Helmut bei seiner nächsten Reise nicht wieder anfangen muss zu rechnen, sondern gleich die Werte im Funktionsgraphen ablesen kann.</w:t>
      </w:r>
    </w:p>
    <w:p w14:paraId="1DD53553" w14:textId="77777777" w:rsidR="00CD6BB8" w:rsidRPr="00AB32FF" w:rsidRDefault="00C4278C" w:rsidP="00AB32FF">
      <w:pPr>
        <w:pStyle w:val="Labor-Text"/>
        <w:numPr>
          <w:ilvl w:val="1"/>
          <w:numId w:val="11"/>
        </w:numPr>
        <w:spacing w:before="600" w:after="240"/>
        <w:ind w:left="709" w:hanging="709"/>
        <w:rPr>
          <w:rFonts w:cs="Arial"/>
        </w:rPr>
      </w:pPr>
      <w:r w:rsidRPr="00AB32FF">
        <w:rPr>
          <w:rFonts w:cs="Arial"/>
        </w:rPr>
        <w:t>Verv</w:t>
      </w:r>
      <w:r w:rsidR="00AB32FF" w:rsidRPr="00AB32FF">
        <w:rPr>
          <w:rFonts w:cs="Arial"/>
        </w:rPr>
        <w:t xml:space="preserve">ollständige mithilfe der Formel, die du in </w:t>
      </w:r>
      <w:r w:rsidR="00AB32FF" w:rsidRPr="007E6BED">
        <w:rPr>
          <w:rFonts w:cs="Arial"/>
          <w:b/>
        </w:rPr>
        <w:t>Aufgabe 1</w:t>
      </w:r>
      <w:r w:rsidR="00AB32FF" w:rsidRPr="00AB32FF">
        <w:rPr>
          <w:rFonts w:cs="Arial"/>
        </w:rPr>
        <w:t xml:space="preserve"> gemeinsam mit der Gruppe gefunden hast, </w:t>
      </w:r>
      <w:r w:rsidRPr="00AB32FF">
        <w:rPr>
          <w:rFonts w:cs="Arial"/>
        </w:rPr>
        <w:t>die nachfolgende Tabelle.</w:t>
      </w:r>
    </w:p>
    <w:tbl>
      <w:tblPr>
        <w:tblStyle w:val="Tabellenraster"/>
        <w:tblW w:w="9180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843"/>
        <w:gridCol w:w="1843"/>
        <w:gridCol w:w="1955"/>
      </w:tblGrid>
      <w:tr w:rsidR="00C4278C" w14:paraId="6CFE3529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176B677A" w14:textId="77777777" w:rsidR="00C4278C" w:rsidRDefault="00C4278C" w:rsidP="00AB32FF">
            <w:pPr>
              <w:pStyle w:val="Labor-Text"/>
              <w:tabs>
                <w:tab w:val="left" w:pos="709"/>
              </w:tabs>
              <w:jc w:val="left"/>
            </w:pPr>
            <w:r>
              <w:t>Station</w:t>
            </w:r>
          </w:p>
        </w:tc>
        <w:tc>
          <w:tcPr>
            <w:tcW w:w="1843" w:type="dxa"/>
            <w:vAlign w:val="center"/>
          </w:tcPr>
          <w:p w14:paraId="0E6D8140" w14:textId="77777777" w:rsidR="00C4278C" w:rsidRDefault="00C4278C" w:rsidP="00AB32FF">
            <w:pPr>
              <w:pStyle w:val="Labor-Text"/>
              <w:tabs>
                <w:tab w:val="left" w:pos="709"/>
              </w:tabs>
              <w:jc w:val="left"/>
            </w:pPr>
            <w:r>
              <w:t xml:space="preserve">Längengrad </w:t>
            </w:r>
            <w:r>
              <w:rPr>
                <w:rFonts w:ascii="Calibri" w:hAnsi="Calibri"/>
              </w:rPr>
              <w:t>α</w:t>
            </w:r>
          </w:p>
        </w:tc>
        <w:tc>
          <w:tcPr>
            <w:tcW w:w="1843" w:type="dxa"/>
            <w:vAlign w:val="center"/>
          </w:tcPr>
          <w:p w14:paraId="1A042422" w14:textId="77777777" w:rsidR="00C4278C" w:rsidRDefault="00DF618E" w:rsidP="00B92B1F">
            <w:pPr>
              <w:pStyle w:val="Labor-Text"/>
              <w:tabs>
                <w:tab w:val="left" w:pos="709"/>
              </w:tabs>
              <w:jc w:val="left"/>
            </w:pPr>
            <m:oMathPara>
              <m:oMath>
                <m:r>
                  <w:rPr>
                    <w:rFonts w:ascii="Cambria Math" w:hAnsi="Cambria Math"/>
                  </w:rPr>
                  <m:t>y = sin (α)</m:t>
                </m:r>
              </m:oMath>
            </m:oMathPara>
          </w:p>
        </w:tc>
        <w:tc>
          <w:tcPr>
            <w:tcW w:w="1955" w:type="dxa"/>
            <w:vAlign w:val="center"/>
          </w:tcPr>
          <w:p w14:paraId="2BEAE274" w14:textId="77777777" w:rsidR="00C4278C" w:rsidRDefault="00DF618E" w:rsidP="00AB32FF">
            <w:pPr>
              <w:pStyle w:val="Labor-Text"/>
              <w:tabs>
                <w:tab w:val="left" w:pos="709"/>
              </w:tabs>
              <w:jc w:val="left"/>
            </w:pPr>
            <m:oMathPara>
              <m:oMath>
                <m:r>
                  <w:rPr>
                    <w:rFonts w:ascii="Cambria Math" w:hAnsi="Cambria Math"/>
                  </w:rPr>
                  <m:t>x = cos (α)</m:t>
                </m:r>
              </m:oMath>
            </m:oMathPara>
          </w:p>
        </w:tc>
      </w:tr>
      <w:tr w:rsidR="00C4278C" w14:paraId="46DFD33F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6F4A487F" w14:textId="77777777" w:rsidR="00C4278C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 w:rsidRPr="00AB32FF">
              <w:t>Golf von Guinea</w:t>
            </w:r>
          </w:p>
        </w:tc>
        <w:tc>
          <w:tcPr>
            <w:tcW w:w="1843" w:type="dxa"/>
            <w:vAlign w:val="center"/>
          </w:tcPr>
          <w:p w14:paraId="0FCC31D7" w14:textId="77777777" w:rsidR="00C4278C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>
              <w:t>0° Ost</w:t>
            </w:r>
          </w:p>
        </w:tc>
        <w:tc>
          <w:tcPr>
            <w:tcW w:w="1843" w:type="dxa"/>
            <w:vAlign w:val="center"/>
          </w:tcPr>
          <w:p w14:paraId="27A0C8C4" w14:textId="77777777" w:rsidR="00C4278C" w:rsidRDefault="00C4278C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  <w:tc>
          <w:tcPr>
            <w:tcW w:w="1955" w:type="dxa"/>
            <w:vAlign w:val="center"/>
          </w:tcPr>
          <w:p w14:paraId="5E42E1DD" w14:textId="77777777" w:rsidR="00C4278C" w:rsidRDefault="00C4278C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</w:tr>
      <w:tr w:rsidR="00C4278C" w14:paraId="2FCF3418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13B7EA50" w14:textId="77777777" w:rsidR="00C4278C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proofErr w:type="spellStart"/>
            <w:r w:rsidRPr="00AB32FF">
              <w:t>Rólas</w:t>
            </w:r>
            <w:proofErr w:type="spellEnd"/>
            <w:r w:rsidRPr="00AB32FF">
              <w:t>-Insel</w:t>
            </w:r>
          </w:p>
        </w:tc>
        <w:tc>
          <w:tcPr>
            <w:tcW w:w="1843" w:type="dxa"/>
            <w:vAlign w:val="center"/>
          </w:tcPr>
          <w:p w14:paraId="11A4AB0C" w14:textId="77777777" w:rsidR="00C4278C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>
              <w:t>6° Ost</w:t>
            </w:r>
          </w:p>
        </w:tc>
        <w:tc>
          <w:tcPr>
            <w:tcW w:w="1843" w:type="dxa"/>
            <w:vAlign w:val="center"/>
          </w:tcPr>
          <w:p w14:paraId="7542B6BC" w14:textId="77777777" w:rsidR="00C4278C" w:rsidRDefault="00C4278C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  <w:tc>
          <w:tcPr>
            <w:tcW w:w="1955" w:type="dxa"/>
            <w:vAlign w:val="center"/>
          </w:tcPr>
          <w:p w14:paraId="1B694029" w14:textId="77777777" w:rsidR="00C4278C" w:rsidRDefault="00C4278C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</w:tr>
      <w:tr w:rsidR="00C4278C" w14:paraId="0959FC57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3B0E5655" w14:textId="77777777" w:rsidR="00C4278C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proofErr w:type="spellStart"/>
            <w:r w:rsidRPr="00AB32FF">
              <w:t>Makoua</w:t>
            </w:r>
            <w:proofErr w:type="spellEnd"/>
          </w:p>
        </w:tc>
        <w:tc>
          <w:tcPr>
            <w:tcW w:w="1843" w:type="dxa"/>
            <w:vAlign w:val="center"/>
          </w:tcPr>
          <w:p w14:paraId="3012DE03" w14:textId="77777777" w:rsidR="00C4278C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>
              <w:t>15° Ost</w:t>
            </w:r>
          </w:p>
        </w:tc>
        <w:tc>
          <w:tcPr>
            <w:tcW w:w="1843" w:type="dxa"/>
            <w:vAlign w:val="center"/>
          </w:tcPr>
          <w:p w14:paraId="5EDBD87A" w14:textId="77777777" w:rsidR="00C4278C" w:rsidRDefault="00C4278C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  <w:tc>
          <w:tcPr>
            <w:tcW w:w="1955" w:type="dxa"/>
            <w:vAlign w:val="center"/>
          </w:tcPr>
          <w:p w14:paraId="330CB3C9" w14:textId="77777777" w:rsidR="00C4278C" w:rsidRDefault="00C4278C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</w:tr>
      <w:tr w:rsidR="00AB32FF" w14:paraId="16551B14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5C3252AC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 w:rsidRPr="00AB32FF">
              <w:t>Queen-Elisabeth-Nationalpark</w:t>
            </w:r>
          </w:p>
        </w:tc>
        <w:tc>
          <w:tcPr>
            <w:tcW w:w="1843" w:type="dxa"/>
            <w:vAlign w:val="center"/>
          </w:tcPr>
          <w:p w14:paraId="119A6BC0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>
              <w:t>30° Ost</w:t>
            </w:r>
          </w:p>
        </w:tc>
        <w:tc>
          <w:tcPr>
            <w:tcW w:w="1843" w:type="dxa"/>
            <w:vAlign w:val="center"/>
          </w:tcPr>
          <w:p w14:paraId="6C24615D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  <w:tc>
          <w:tcPr>
            <w:tcW w:w="1955" w:type="dxa"/>
            <w:vAlign w:val="center"/>
          </w:tcPr>
          <w:p w14:paraId="4AB82AF7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</w:tr>
      <w:tr w:rsidR="00AB32FF" w14:paraId="1C9DB8C9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59FC7D78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 w:rsidRPr="00AB32FF">
              <w:t>Indischen Ozean</w:t>
            </w:r>
          </w:p>
        </w:tc>
        <w:tc>
          <w:tcPr>
            <w:tcW w:w="1843" w:type="dxa"/>
            <w:vAlign w:val="center"/>
          </w:tcPr>
          <w:p w14:paraId="46664F11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>
              <w:t>90° Ost</w:t>
            </w:r>
          </w:p>
        </w:tc>
        <w:tc>
          <w:tcPr>
            <w:tcW w:w="1843" w:type="dxa"/>
            <w:vAlign w:val="center"/>
          </w:tcPr>
          <w:p w14:paraId="5DF41D49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  <w:tc>
          <w:tcPr>
            <w:tcW w:w="1955" w:type="dxa"/>
            <w:vAlign w:val="center"/>
          </w:tcPr>
          <w:p w14:paraId="791458C0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</w:tr>
      <w:tr w:rsidR="00AB32FF" w14:paraId="4C6DA617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69C6B462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proofErr w:type="spellStart"/>
            <w:r w:rsidRPr="00AB32FF">
              <w:t>Pontianak</w:t>
            </w:r>
            <w:proofErr w:type="spellEnd"/>
          </w:p>
        </w:tc>
        <w:tc>
          <w:tcPr>
            <w:tcW w:w="1843" w:type="dxa"/>
            <w:vAlign w:val="center"/>
          </w:tcPr>
          <w:p w14:paraId="07030ABE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>
              <w:t>109</w:t>
            </w:r>
            <w:r w:rsidRPr="000310E4">
              <w:t>° Ost</w:t>
            </w:r>
          </w:p>
        </w:tc>
        <w:tc>
          <w:tcPr>
            <w:tcW w:w="1843" w:type="dxa"/>
            <w:vAlign w:val="center"/>
          </w:tcPr>
          <w:p w14:paraId="1ABFC729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  <w:tc>
          <w:tcPr>
            <w:tcW w:w="1955" w:type="dxa"/>
            <w:vAlign w:val="center"/>
          </w:tcPr>
          <w:p w14:paraId="4A4822D8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</w:tr>
      <w:tr w:rsidR="00AB32FF" w14:paraId="40656B71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2589903B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proofErr w:type="gramStart"/>
            <w:r w:rsidRPr="00AB32FF">
              <w:t>Papua Neuguinea</w:t>
            </w:r>
            <w:proofErr w:type="gramEnd"/>
          </w:p>
        </w:tc>
        <w:tc>
          <w:tcPr>
            <w:tcW w:w="1843" w:type="dxa"/>
            <w:vAlign w:val="center"/>
          </w:tcPr>
          <w:p w14:paraId="296EF30A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>
              <w:t>140</w:t>
            </w:r>
            <w:r w:rsidRPr="000310E4">
              <w:t>° Ost</w:t>
            </w:r>
          </w:p>
        </w:tc>
        <w:tc>
          <w:tcPr>
            <w:tcW w:w="1843" w:type="dxa"/>
            <w:vAlign w:val="center"/>
          </w:tcPr>
          <w:p w14:paraId="206E84AD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  <w:tc>
          <w:tcPr>
            <w:tcW w:w="1955" w:type="dxa"/>
            <w:vAlign w:val="center"/>
          </w:tcPr>
          <w:p w14:paraId="4AE4A39C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</w:tr>
      <w:tr w:rsidR="00AB32FF" w14:paraId="7C5113DC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0DD7AABE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 w:rsidRPr="00AB32FF">
              <w:t>Pazifik</w:t>
            </w:r>
          </w:p>
        </w:tc>
        <w:tc>
          <w:tcPr>
            <w:tcW w:w="1843" w:type="dxa"/>
            <w:vAlign w:val="center"/>
          </w:tcPr>
          <w:p w14:paraId="25BDE296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>
              <w:t>180</w:t>
            </w:r>
            <w:r w:rsidRPr="000310E4">
              <w:t>° Ost</w:t>
            </w:r>
          </w:p>
        </w:tc>
        <w:tc>
          <w:tcPr>
            <w:tcW w:w="1843" w:type="dxa"/>
            <w:vAlign w:val="center"/>
          </w:tcPr>
          <w:p w14:paraId="00AA6ABD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  <w:tc>
          <w:tcPr>
            <w:tcW w:w="1955" w:type="dxa"/>
            <w:vAlign w:val="center"/>
          </w:tcPr>
          <w:p w14:paraId="24CD8AC3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</w:tr>
      <w:tr w:rsidR="00AB32FF" w14:paraId="6FA4140D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4D73CD07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 w:rsidRPr="00AB32FF">
              <w:t>Galapagosinseln</w:t>
            </w:r>
          </w:p>
        </w:tc>
        <w:tc>
          <w:tcPr>
            <w:tcW w:w="1843" w:type="dxa"/>
            <w:vAlign w:val="center"/>
          </w:tcPr>
          <w:p w14:paraId="6E8D6F90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>
              <w:t>276</w:t>
            </w:r>
            <w:r w:rsidRPr="000310E4">
              <w:t>° Ost</w:t>
            </w:r>
          </w:p>
        </w:tc>
        <w:tc>
          <w:tcPr>
            <w:tcW w:w="1843" w:type="dxa"/>
            <w:vAlign w:val="center"/>
          </w:tcPr>
          <w:p w14:paraId="42FDE857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  <w:tc>
          <w:tcPr>
            <w:tcW w:w="1955" w:type="dxa"/>
            <w:vAlign w:val="center"/>
          </w:tcPr>
          <w:p w14:paraId="21C7235B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</w:tr>
      <w:tr w:rsidR="00AB32FF" w14:paraId="4C5825E6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04A22732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proofErr w:type="spellStart"/>
            <w:r w:rsidRPr="00AB32FF">
              <w:t>Cayambe</w:t>
            </w:r>
            <w:proofErr w:type="spellEnd"/>
            <w:r w:rsidRPr="00AB32FF">
              <w:t>-Vulkan</w:t>
            </w:r>
          </w:p>
        </w:tc>
        <w:tc>
          <w:tcPr>
            <w:tcW w:w="1843" w:type="dxa"/>
            <w:vAlign w:val="center"/>
          </w:tcPr>
          <w:p w14:paraId="5BC64F00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>
              <w:t>282</w:t>
            </w:r>
            <w:r w:rsidRPr="000310E4">
              <w:t>° Ost</w:t>
            </w:r>
          </w:p>
        </w:tc>
        <w:tc>
          <w:tcPr>
            <w:tcW w:w="1843" w:type="dxa"/>
            <w:vAlign w:val="center"/>
          </w:tcPr>
          <w:p w14:paraId="61D1A8C9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  <w:tc>
          <w:tcPr>
            <w:tcW w:w="1955" w:type="dxa"/>
            <w:vAlign w:val="center"/>
          </w:tcPr>
          <w:p w14:paraId="4345158A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</w:tr>
      <w:tr w:rsidR="00AB32FF" w14:paraId="42EE085C" w14:textId="77777777" w:rsidTr="00AB32FF">
        <w:trPr>
          <w:trHeight w:val="283"/>
        </w:trPr>
        <w:tc>
          <w:tcPr>
            <w:tcW w:w="3539" w:type="dxa"/>
            <w:vAlign w:val="center"/>
          </w:tcPr>
          <w:p w14:paraId="6CB2CF6E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 w:rsidRPr="00AB32FF">
              <w:t>Macapá</w:t>
            </w:r>
          </w:p>
        </w:tc>
        <w:tc>
          <w:tcPr>
            <w:tcW w:w="1843" w:type="dxa"/>
            <w:vAlign w:val="center"/>
          </w:tcPr>
          <w:p w14:paraId="22CC97DD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  <w:r>
              <w:t>309</w:t>
            </w:r>
            <w:r w:rsidRPr="000310E4">
              <w:t>° Ost</w:t>
            </w:r>
          </w:p>
        </w:tc>
        <w:tc>
          <w:tcPr>
            <w:tcW w:w="1843" w:type="dxa"/>
            <w:vAlign w:val="center"/>
          </w:tcPr>
          <w:p w14:paraId="1DEAB827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  <w:tc>
          <w:tcPr>
            <w:tcW w:w="1955" w:type="dxa"/>
            <w:vAlign w:val="center"/>
          </w:tcPr>
          <w:p w14:paraId="50A772DA" w14:textId="77777777" w:rsidR="00AB32FF" w:rsidRDefault="00AB32FF" w:rsidP="00AB32FF">
            <w:pPr>
              <w:pStyle w:val="Labor-Text"/>
              <w:tabs>
                <w:tab w:val="left" w:pos="709"/>
              </w:tabs>
              <w:spacing w:line="360" w:lineRule="auto"/>
              <w:jc w:val="left"/>
            </w:pPr>
          </w:p>
        </w:tc>
      </w:tr>
    </w:tbl>
    <w:p w14:paraId="40C3923B" w14:textId="77777777" w:rsidR="003253ED" w:rsidRDefault="003253ED" w:rsidP="003253ED">
      <w:pPr>
        <w:pStyle w:val="Labor-Text"/>
        <w:spacing w:before="600" w:after="240"/>
        <w:rPr>
          <w:rFonts w:cs="Arial"/>
        </w:rPr>
      </w:pPr>
    </w:p>
    <w:p w14:paraId="29CDAEFC" w14:textId="77777777" w:rsidR="003253ED" w:rsidRDefault="003253ED">
      <w:pPr>
        <w:spacing w:after="200" w:line="276" w:lineRule="auto"/>
        <w:rPr>
          <w:rFonts w:ascii="Arial" w:hAnsi="Arial" w:cs="Arial"/>
          <w:sz w:val="24"/>
        </w:rPr>
      </w:pPr>
      <w:r>
        <w:rPr>
          <w:rFonts w:cs="Arial"/>
        </w:rPr>
        <w:br w:type="page"/>
      </w:r>
    </w:p>
    <w:p w14:paraId="52BED34F" w14:textId="77777777" w:rsidR="002205E0" w:rsidRDefault="00B92B1F" w:rsidP="000C5D46">
      <w:pPr>
        <w:pStyle w:val="Labor-Text"/>
        <w:numPr>
          <w:ilvl w:val="1"/>
          <w:numId w:val="11"/>
        </w:numPr>
        <w:spacing w:before="600" w:after="240"/>
        <w:ind w:left="709" w:hanging="709"/>
        <w:rPr>
          <w:rFonts w:cs="Arial"/>
        </w:rPr>
      </w:pPr>
      <w:r>
        <w:rPr>
          <w:rFonts w:cs="Arial"/>
        </w:rPr>
        <w:lastRenderedPageBreak/>
        <w:t xml:space="preserve">Übertrage die Werte aus der Tabelle aus </w:t>
      </w:r>
      <w:r w:rsidRPr="00724F78">
        <w:rPr>
          <w:rFonts w:cs="Arial"/>
          <w:b/>
        </w:rPr>
        <w:t>Aufgabe 2.1</w:t>
      </w:r>
      <w:r>
        <w:rPr>
          <w:rFonts w:cs="Arial"/>
        </w:rPr>
        <w:t xml:space="preserve"> in die beiden</w:t>
      </w:r>
      <w:r w:rsidR="008F3ED3">
        <w:rPr>
          <w:rFonts w:cs="Arial"/>
        </w:rPr>
        <w:t xml:space="preserve"> </w:t>
      </w:r>
      <w:r w:rsidR="00724F78">
        <w:rPr>
          <w:rFonts w:cs="Arial"/>
        </w:rPr>
        <w:t>Koordinatensysteme</w:t>
      </w:r>
      <w:r w:rsidR="008F3ED3">
        <w:rPr>
          <w:rFonts w:cs="Arial"/>
        </w:rPr>
        <w:t>. Überlege dir, wie die Funktionsg</w:t>
      </w:r>
      <w:r>
        <w:rPr>
          <w:rFonts w:cs="Arial"/>
        </w:rPr>
        <w:t>raphen</w:t>
      </w:r>
      <w:r w:rsidR="008F3ED3">
        <w:rPr>
          <w:rFonts w:cs="Arial"/>
        </w:rPr>
        <w:t xml:space="preserve"> dazu aussehen und zeichne diese ein</w:t>
      </w:r>
      <w:r>
        <w:rPr>
          <w:rFonts w:cs="Arial"/>
        </w:rPr>
        <w:t>.</w:t>
      </w:r>
    </w:p>
    <w:p w14:paraId="7DBD6EC3" w14:textId="77777777" w:rsidR="000C5D46" w:rsidRDefault="000C5D46" w:rsidP="002205E0">
      <w:pPr>
        <w:pStyle w:val="Labor-Text"/>
        <w:spacing w:before="600" w:after="240"/>
        <w:ind w:left="-426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A1AD34F" wp14:editId="7229701D">
            <wp:extent cx="5760720" cy="3314660"/>
            <wp:effectExtent l="0" t="0" r="0" b="635"/>
            <wp:docPr id="1" name="Grafik 1" descr="C:\Users\Martin\Desktop\Grap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esktop\Graphen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32B6" w14:textId="77777777" w:rsidR="00B92B1F" w:rsidRPr="00AB32FF" w:rsidRDefault="00002074" w:rsidP="002205E0">
      <w:pPr>
        <w:pStyle w:val="Labor-Text"/>
        <w:spacing w:before="600" w:after="240"/>
        <w:ind w:left="-426"/>
        <w:rPr>
          <w:rFonts w:cs="Arial"/>
        </w:rPr>
      </w:pPr>
      <w:r>
        <w:rPr>
          <w:noProof/>
          <w:szCs w:val="24"/>
        </w:rPr>
        <w:drawing>
          <wp:anchor distT="0" distB="0" distL="114300" distR="114300" simplePos="0" relativeHeight="251705344" behindDoc="0" locked="0" layoutInCell="1" allowOverlap="1" wp14:anchorId="3ABEF076" wp14:editId="4A1BB64F">
            <wp:simplePos x="0" y="0"/>
            <wp:positionH relativeFrom="rightMargin">
              <wp:posOffset>192405</wp:posOffset>
            </wp:positionH>
            <wp:positionV relativeFrom="paragraph">
              <wp:posOffset>3656965</wp:posOffset>
            </wp:positionV>
            <wp:extent cx="485775" cy="495300"/>
            <wp:effectExtent l="0" t="0" r="9525" b="0"/>
            <wp:wrapNone/>
            <wp:docPr id="7" name="Grafik 14" descr="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D46">
        <w:rPr>
          <w:rFonts w:cs="Arial"/>
          <w:noProof/>
        </w:rPr>
        <w:drawing>
          <wp:inline distT="0" distB="0" distL="0" distR="0" wp14:anchorId="242DCD91" wp14:editId="0C33F77D">
            <wp:extent cx="5760720" cy="3314660"/>
            <wp:effectExtent l="0" t="0" r="0" b="635"/>
            <wp:docPr id="2" name="Grafik 2" descr="C:\Users\Martin\Desktop\Grap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\Desktop\Graphen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ED3">
        <w:rPr>
          <w:rFonts w:cs="Arial"/>
        </w:rPr>
        <w:t xml:space="preserve"> </w:t>
      </w:r>
    </w:p>
    <w:p w14:paraId="64596454" w14:textId="77777777" w:rsidR="00B030ED" w:rsidRPr="00002074" w:rsidRDefault="001B2C49" w:rsidP="00AF4E12">
      <w:pPr>
        <w:pStyle w:val="Labor-Text"/>
        <w:numPr>
          <w:ilvl w:val="1"/>
          <w:numId w:val="11"/>
        </w:numPr>
        <w:spacing w:before="480" w:after="240"/>
        <w:ind w:left="709" w:hanging="709"/>
        <w:jc w:val="left"/>
        <w:rPr>
          <w:rFonts w:cs="Arial"/>
        </w:rPr>
      </w:pPr>
      <w:r>
        <w:t xml:space="preserve">Überprüft mit der </w:t>
      </w:r>
      <w:r w:rsidRPr="001E1B0B">
        <w:rPr>
          <w:b/>
        </w:rPr>
        <w:t>Simulation 4</w:t>
      </w:r>
      <w:r w:rsidR="00783F2D">
        <w:t xml:space="preserve"> eure Ergebnisse.</w:t>
      </w:r>
    </w:p>
    <w:p w14:paraId="546AE027" w14:textId="77777777" w:rsidR="00002074" w:rsidRDefault="00AF4E12" w:rsidP="00AF4E12">
      <w:pPr>
        <w:pStyle w:val="Labor-Text"/>
        <w:spacing w:before="600" w:after="240"/>
        <w:ind w:left="703" w:hanging="703"/>
        <w:jc w:val="left"/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40AA38A6" wp14:editId="5D4C01A8">
            <wp:simplePos x="0" y="0"/>
            <wp:positionH relativeFrom="margin">
              <wp:posOffset>5977255</wp:posOffset>
            </wp:positionH>
            <wp:positionV relativeFrom="margin">
              <wp:posOffset>391795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10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6C6" w:rsidRPr="0004025D">
        <w:rPr>
          <w:noProof/>
          <w:color w:val="auto"/>
        </w:rPr>
        <w:drawing>
          <wp:anchor distT="0" distB="0" distL="114300" distR="114300" simplePos="0" relativeHeight="251676672" behindDoc="0" locked="0" layoutInCell="0" allowOverlap="1" wp14:anchorId="47E88391" wp14:editId="3E0C1CFB">
            <wp:simplePos x="0" y="0"/>
            <wp:positionH relativeFrom="column">
              <wp:posOffset>5975985</wp:posOffset>
            </wp:positionH>
            <wp:positionV relativeFrom="paragraph">
              <wp:posOffset>-110490</wp:posOffset>
            </wp:positionV>
            <wp:extent cx="496570" cy="496570"/>
            <wp:effectExtent l="0" t="0" r="0" b="0"/>
            <wp:wrapSquare wrapText="bothSides"/>
            <wp:docPr id="34" name="Grafik 34" descr="C:\Users\maddin\Downloads\Gluehbi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din\Downloads\Gluehbirn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074">
        <w:t>2.4</w:t>
      </w:r>
      <w:r w:rsidR="00002074">
        <w:tab/>
        <w:t xml:space="preserve">Welche </w:t>
      </w:r>
      <w:r w:rsidR="00CD2E57">
        <w:t xml:space="preserve">besonderen </w:t>
      </w:r>
      <w:r w:rsidR="00002074">
        <w:t xml:space="preserve">Eigenschaften besitzen die </w:t>
      </w:r>
      <w:r>
        <w:t>Funktionsgraphen von Sinus und K</w:t>
      </w:r>
      <w:r w:rsidR="00002074">
        <w:t xml:space="preserve">osinus? </w:t>
      </w:r>
      <w:r w:rsidR="00CD2E57">
        <w:t>Welche Gemeinsamkeiten beziehungsweise Unterschiede weisen sie auf? Diskutiert eure Ergebnisse in der Gruppe!</w:t>
      </w:r>
      <w:r w:rsidR="00002074">
        <w:t xml:space="preserve"> </w:t>
      </w:r>
    </w:p>
    <w:p w14:paraId="232618C1" w14:textId="77777777" w:rsidR="00CD2E57" w:rsidRPr="00744C42" w:rsidRDefault="00CD2E57" w:rsidP="00744C42">
      <w:pPr>
        <w:pStyle w:val="Labor-Text"/>
        <w:spacing w:before="240" w:after="240"/>
        <w:ind w:left="703" w:hanging="703"/>
        <w:jc w:val="left"/>
        <w:rPr>
          <w:rFonts w:cs="Arial"/>
          <w:b/>
        </w:rPr>
      </w:pPr>
    </w:p>
    <w:tbl>
      <w:tblPr>
        <w:tblStyle w:val="Tabellenraster"/>
        <w:tblW w:w="0" w:type="auto"/>
        <w:tblInd w:w="705" w:type="dxa"/>
        <w:tblLook w:val="04A0" w:firstRow="1" w:lastRow="0" w:firstColumn="1" w:lastColumn="0" w:noHBand="0" w:noVBand="1"/>
      </w:tblPr>
      <w:tblGrid>
        <w:gridCol w:w="8583"/>
      </w:tblGrid>
      <w:tr w:rsidR="00CD2E57" w:rsidRPr="00744C42" w14:paraId="3988917D" w14:textId="77777777" w:rsidTr="00CD2E57">
        <w:tc>
          <w:tcPr>
            <w:tcW w:w="9212" w:type="dxa"/>
          </w:tcPr>
          <w:p w14:paraId="07905CC3" w14:textId="77777777" w:rsidR="00CD2E57" w:rsidRPr="00744C42" w:rsidRDefault="00CD2E57" w:rsidP="00002074">
            <w:pPr>
              <w:pStyle w:val="Labor-Text"/>
              <w:spacing w:before="360" w:after="240"/>
              <w:jc w:val="left"/>
              <w:rPr>
                <w:rFonts w:cs="Arial"/>
                <w:b/>
              </w:rPr>
            </w:pPr>
          </w:p>
          <w:p w14:paraId="4843649B" w14:textId="77777777" w:rsidR="00CD2E57" w:rsidRPr="00744C42" w:rsidRDefault="00CD2E57" w:rsidP="00002074">
            <w:pPr>
              <w:pStyle w:val="Labor-Text"/>
              <w:spacing w:before="360" w:after="240"/>
              <w:jc w:val="left"/>
              <w:rPr>
                <w:rFonts w:cs="Arial"/>
                <w:b/>
              </w:rPr>
            </w:pPr>
          </w:p>
          <w:p w14:paraId="5C7757E3" w14:textId="77777777" w:rsidR="00CD2E57" w:rsidRPr="00744C42" w:rsidRDefault="00CD2E57" w:rsidP="00002074">
            <w:pPr>
              <w:pStyle w:val="Labor-Text"/>
              <w:spacing w:before="360" w:after="240"/>
              <w:jc w:val="left"/>
              <w:rPr>
                <w:rFonts w:cs="Arial"/>
                <w:b/>
              </w:rPr>
            </w:pPr>
          </w:p>
          <w:p w14:paraId="6973878A" w14:textId="77777777" w:rsidR="00CD2E57" w:rsidRPr="00744C42" w:rsidRDefault="00CD2E57" w:rsidP="00002074">
            <w:pPr>
              <w:pStyle w:val="Labor-Text"/>
              <w:spacing w:before="360" w:after="240"/>
              <w:jc w:val="left"/>
              <w:rPr>
                <w:rFonts w:cs="Arial"/>
                <w:b/>
              </w:rPr>
            </w:pPr>
          </w:p>
          <w:p w14:paraId="10239E70" w14:textId="77777777" w:rsidR="00CD2E57" w:rsidRPr="00744C42" w:rsidRDefault="00CD2E57" w:rsidP="00002074">
            <w:pPr>
              <w:pStyle w:val="Labor-Text"/>
              <w:spacing w:before="360" w:after="240"/>
              <w:jc w:val="left"/>
              <w:rPr>
                <w:rFonts w:cs="Arial"/>
                <w:b/>
              </w:rPr>
            </w:pPr>
          </w:p>
          <w:p w14:paraId="4181F858" w14:textId="77777777" w:rsidR="00CD2E57" w:rsidRPr="00744C42" w:rsidRDefault="00CD2E57" w:rsidP="00002074">
            <w:pPr>
              <w:pStyle w:val="Labor-Text"/>
              <w:spacing w:before="360" w:after="240"/>
              <w:jc w:val="left"/>
              <w:rPr>
                <w:rFonts w:cs="Arial"/>
                <w:b/>
              </w:rPr>
            </w:pPr>
          </w:p>
          <w:p w14:paraId="322110A6" w14:textId="77777777" w:rsidR="00CD2E57" w:rsidRPr="00744C42" w:rsidRDefault="00CD2E57" w:rsidP="00002074">
            <w:pPr>
              <w:pStyle w:val="Labor-Text"/>
              <w:spacing w:before="360" w:after="240"/>
              <w:jc w:val="left"/>
              <w:rPr>
                <w:rFonts w:cs="Arial"/>
                <w:b/>
              </w:rPr>
            </w:pPr>
          </w:p>
        </w:tc>
      </w:tr>
    </w:tbl>
    <w:p w14:paraId="47423270" w14:textId="77777777" w:rsidR="00CD2E57" w:rsidRDefault="00CD2E57" w:rsidP="00002074">
      <w:pPr>
        <w:pStyle w:val="Labor-Text"/>
        <w:spacing w:before="360" w:after="240"/>
        <w:ind w:left="705" w:hanging="705"/>
        <w:jc w:val="left"/>
        <w:rPr>
          <w:rFonts w:cs="Arial"/>
        </w:rPr>
        <w:sectPr w:rsidR="00CD2E57" w:rsidSect="0020057D">
          <w:headerReference w:type="default" r:id="rId34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195DE35" w14:textId="77777777" w:rsidR="00724F78" w:rsidRDefault="00B602F2" w:rsidP="00AF4E12">
      <w:pPr>
        <w:tabs>
          <w:tab w:val="left" w:pos="709"/>
        </w:tabs>
        <w:spacing w:before="600" w:after="240"/>
        <w:ind w:left="703" w:hanging="703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71C091B6" wp14:editId="03A2ECBB">
            <wp:simplePos x="0" y="0"/>
            <wp:positionH relativeFrom="rightMargin">
              <wp:posOffset>197485</wp:posOffset>
            </wp:positionH>
            <wp:positionV relativeFrom="paragraph">
              <wp:posOffset>198120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5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4B9">
        <w:rPr>
          <w:rFonts w:ascii="Arial" w:hAnsi="Arial" w:cs="Arial"/>
          <w:sz w:val="24"/>
          <w:szCs w:val="24"/>
        </w:rPr>
        <w:t>3.1</w:t>
      </w:r>
      <w:r w:rsidR="003D54B9">
        <w:rPr>
          <w:rFonts w:ascii="Arial" w:hAnsi="Arial" w:cs="Arial"/>
          <w:sz w:val="24"/>
          <w:szCs w:val="24"/>
        </w:rPr>
        <w:tab/>
      </w:r>
      <w:r w:rsidR="00833FD4">
        <w:rPr>
          <w:rFonts w:ascii="Arial" w:hAnsi="Arial" w:cs="Arial"/>
          <w:sz w:val="24"/>
          <w:szCs w:val="24"/>
        </w:rPr>
        <w:t>Da Opa Helmut seinen jeweiligen Standort seinen Enkeln per Postkarte zugekommen lässt, wissen Lisa und Philipp immer, wo sich ihr Opa gerade auf der Welt befindet. Bei</w:t>
      </w:r>
      <w:r w:rsidR="00724F78">
        <w:rPr>
          <w:rFonts w:ascii="Arial" w:hAnsi="Arial" w:cs="Arial"/>
          <w:sz w:val="24"/>
          <w:szCs w:val="24"/>
        </w:rPr>
        <w:t xml:space="preserve"> seinen letzten zwei Standorten</w:t>
      </w:r>
      <w:r w:rsidR="00833FD4">
        <w:rPr>
          <w:rFonts w:ascii="Arial" w:hAnsi="Arial" w:cs="Arial"/>
          <w:sz w:val="24"/>
          <w:szCs w:val="24"/>
        </w:rPr>
        <w:t xml:space="preserve"> hat Opa Helmut jedoch versehentlich ni</w:t>
      </w:r>
      <w:r w:rsidR="00724F78">
        <w:rPr>
          <w:rFonts w:ascii="Arial" w:hAnsi="Arial" w:cs="Arial"/>
          <w:sz w:val="24"/>
          <w:szCs w:val="24"/>
        </w:rPr>
        <w:t>cht den Längengrad</w:t>
      </w:r>
      <w:r w:rsidR="00833FD4">
        <w:rPr>
          <w:rFonts w:ascii="Arial" w:hAnsi="Arial" w:cs="Arial"/>
          <w:sz w:val="24"/>
          <w:szCs w:val="24"/>
        </w:rPr>
        <w:t xml:space="preserve">, sondern </w:t>
      </w:r>
      <w:r w:rsidR="00724F78">
        <w:rPr>
          <w:rFonts w:ascii="Arial" w:hAnsi="Arial" w:cs="Arial"/>
          <w:sz w:val="24"/>
          <w:szCs w:val="24"/>
        </w:rPr>
        <w:t>die x- und y-Koordinaten angegeben.</w:t>
      </w:r>
      <w:r w:rsidR="00833FD4">
        <w:rPr>
          <w:rFonts w:ascii="Arial" w:hAnsi="Arial" w:cs="Arial"/>
          <w:sz w:val="24"/>
          <w:szCs w:val="24"/>
        </w:rPr>
        <w:t xml:space="preserve"> </w:t>
      </w:r>
      <w:r w:rsidR="00724F78">
        <w:rPr>
          <w:rFonts w:ascii="Arial" w:hAnsi="Arial" w:cs="Arial"/>
          <w:sz w:val="24"/>
          <w:szCs w:val="24"/>
        </w:rPr>
        <w:t xml:space="preserve">Lisa und Philipp wollen nun </w:t>
      </w:r>
      <w:r w:rsidR="000805B5">
        <w:rPr>
          <w:rFonts w:ascii="Arial" w:hAnsi="Arial" w:cs="Arial"/>
          <w:sz w:val="24"/>
          <w:szCs w:val="24"/>
        </w:rPr>
        <w:t>die Aufenthaltsorte von Opa Helmut auf dem Äquator bestimmen. W</w:t>
      </w:r>
      <w:r w:rsidR="00724F78">
        <w:rPr>
          <w:rFonts w:ascii="Arial" w:hAnsi="Arial" w:cs="Arial"/>
          <w:sz w:val="24"/>
          <w:szCs w:val="24"/>
        </w:rPr>
        <w:t xml:space="preserve">o </w:t>
      </w:r>
      <w:r w:rsidR="000805B5">
        <w:rPr>
          <w:rFonts w:ascii="Arial" w:hAnsi="Arial" w:cs="Arial"/>
          <w:sz w:val="24"/>
          <w:szCs w:val="24"/>
        </w:rPr>
        <w:t xml:space="preserve">befindet </w:t>
      </w:r>
      <w:r w:rsidR="00724F78">
        <w:rPr>
          <w:rFonts w:ascii="Arial" w:hAnsi="Arial" w:cs="Arial"/>
          <w:sz w:val="24"/>
          <w:szCs w:val="24"/>
        </w:rPr>
        <w:t>sich Opa Helmut</w:t>
      </w:r>
      <w:r w:rsidR="000805B5">
        <w:rPr>
          <w:rFonts w:ascii="Arial" w:hAnsi="Arial" w:cs="Arial"/>
          <w:sz w:val="24"/>
          <w:szCs w:val="24"/>
        </w:rPr>
        <w:t>?</w:t>
      </w:r>
      <w:r w:rsidR="00724F78">
        <w:rPr>
          <w:rFonts w:ascii="Arial" w:hAnsi="Arial" w:cs="Arial"/>
          <w:sz w:val="24"/>
          <w:szCs w:val="24"/>
        </w:rPr>
        <w:t xml:space="preserve"> </w:t>
      </w:r>
    </w:p>
    <w:p w14:paraId="7D7A8A31" w14:textId="77777777" w:rsidR="00BB682C" w:rsidRDefault="00AF2D71" w:rsidP="00724F78">
      <w:pPr>
        <w:tabs>
          <w:tab w:val="left" w:pos="709"/>
        </w:tabs>
        <w:spacing w:after="200" w:line="276" w:lineRule="auto"/>
        <w:ind w:left="705" w:hanging="7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C606DEB" wp14:editId="3A659BC0">
            <wp:extent cx="5756910" cy="3681730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FD4">
        <w:rPr>
          <w:rFonts w:ascii="Arial" w:hAnsi="Arial" w:cs="Arial"/>
          <w:sz w:val="24"/>
          <w:szCs w:val="24"/>
        </w:rPr>
        <w:t xml:space="preserve"> </w:t>
      </w:r>
    </w:p>
    <w:p w14:paraId="61146C11" w14:textId="77777777" w:rsidR="00724F78" w:rsidRDefault="00724F78" w:rsidP="00724F78">
      <w:pPr>
        <w:tabs>
          <w:tab w:val="left" w:pos="709"/>
        </w:tabs>
        <w:spacing w:after="200" w:line="276" w:lineRule="auto"/>
        <w:ind w:left="705" w:hanging="705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Ind w:w="705" w:type="dxa"/>
        <w:tblLook w:val="04A0" w:firstRow="1" w:lastRow="0" w:firstColumn="1" w:lastColumn="0" w:noHBand="0" w:noVBand="1"/>
      </w:tblPr>
      <w:tblGrid>
        <w:gridCol w:w="8583"/>
      </w:tblGrid>
      <w:tr w:rsidR="00724F78" w14:paraId="4003D489" w14:textId="77777777" w:rsidTr="00AA6CCA">
        <w:tc>
          <w:tcPr>
            <w:tcW w:w="9212" w:type="dxa"/>
          </w:tcPr>
          <w:p w14:paraId="6782A22A" w14:textId="77777777" w:rsidR="00724F78" w:rsidRDefault="00724F7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99404DE" w14:textId="77777777" w:rsidR="00724F78" w:rsidRDefault="00724F7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E8B89CB" w14:textId="77777777" w:rsidR="00724F78" w:rsidRDefault="00724F7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A322616" w14:textId="77777777" w:rsidR="00724F78" w:rsidRDefault="00724F7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0EBDEB3" w14:textId="77777777" w:rsidR="00724F78" w:rsidRDefault="00724F7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3CB6885" w14:textId="77777777" w:rsidR="00724F78" w:rsidRDefault="00724F7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D759AF2" w14:textId="77777777" w:rsidR="00EF01B8" w:rsidRDefault="00EF01B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63C60D94" w14:textId="77777777" w:rsidR="00724F78" w:rsidRDefault="00724F7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FD6994" w14:textId="77777777" w:rsidR="00724F78" w:rsidRDefault="00EC2ABC" w:rsidP="00AF4E12">
      <w:pPr>
        <w:tabs>
          <w:tab w:val="left" w:pos="709"/>
        </w:tabs>
        <w:spacing w:before="600" w:after="240"/>
        <w:ind w:left="703" w:hanging="703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6714E43F" wp14:editId="27853A60">
            <wp:simplePos x="0" y="0"/>
            <wp:positionH relativeFrom="rightMargin">
              <wp:posOffset>216535</wp:posOffset>
            </wp:positionH>
            <wp:positionV relativeFrom="paragraph">
              <wp:posOffset>-173355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13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FB8">
        <w:rPr>
          <w:rFonts w:ascii="Arial" w:hAnsi="Arial" w:cs="Arial"/>
          <w:sz w:val="24"/>
          <w:szCs w:val="24"/>
        </w:rPr>
        <w:t>3.2</w:t>
      </w:r>
      <w:r w:rsidR="005F5FB8">
        <w:rPr>
          <w:rFonts w:ascii="Arial" w:hAnsi="Arial" w:cs="Arial"/>
          <w:sz w:val="24"/>
          <w:szCs w:val="24"/>
        </w:rPr>
        <w:tab/>
        <w:t>Können die beiden Enkel Opa Helmuts Standort eindeutig bestimmen? Begründet eure Antwort!</w:t>
      </w:r>
    </w:p>
    <w:tbl>
      <w:tblPr>
        <w:tblStyle w:val="Tabellenraster"/>
        <w:tblW w:w="0" w:type="auto"/>
        <w:tblInd w:w="705" w:type="dxa"/>
        <w:tblLook w:val="04A0" w:firstRow="1" w:lastRow="0" w:firstColumn="1" w:lastColumn="0" w:noHBand="0" w:noVBand="1"/>
      </w:tblPr>
      <w:tblGrid>
        <w:gridCol w:w="8583"/>
      </w:tblGrid>
      <w:tr w:rsidR="005F5FB8" w14:paraId="35525784" w14:textId="77777777" w:rsidTr="006E6E71">
        <w:tc>
          <w:tcPr>
            <w:tcW w:w="8583" w:type="dxa"/>
          </w:tcPr>
          <w:p w14:paraId="2DC83C7E" w14:textId="77777777" w:rsidR="005F5FB8" w:rsidRDefault="005F5FB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5C56CA3" w14:textId="77777777" w:rsidR="005F5FB8" w:rsidRDefault="005F5FB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1E59244" w14:textId="77777777" w:rsidR="005F5FB8" w:rsidRDefault="005F5FB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F2907A7" w14:textId="77777777" w:rsidR="005F5FB8" w:rsidRDefault="005F5FB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4178069" w14:textId="77777777" w:rsidR="005F5FB8" w:rsidRDefault="005F5FB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44A627D1" w14:textId="77777777" w:rsidR="005F5FB8" w:rsidRDefault="005F5FB8" w:rsidP="00AA6CCA">
            <w:pPr>
              <w:tabs>
                <w:tab w:val="left" w:pos="709"/>
              </w:tabs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2F42D95" w14:textId="77777777" w:rsidR="005F5FB8" w:rsidRDefault="005F5FB8" w:rsidP="00AF4E12">
      <w:pPr>
        <w:tabs>
          <w:tab w:val="left" w:pos="709"/>
        </w:tabs>
        <w:spacing w:before="600" w:after="240"/>
        <w:ind w:left="703" w:hanging="7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</w:t>
      </w:r>
      <w:r>
        <w:rPr>
          <w:rFonts w:ascii="Arial" w:hAnsi="Arial" w:cs="Arial"/>
          <w:sz w:val="24"/>
          <w:szCs w:val="24"/>
        </w:rPr>
        <w:tab/>
        <w:t>Opa Helmut hat nun beschlossen den Rest seines Schatzes seien Enkeln zu vermachen</w:t>
      </w:r>
      <w:r w:rsidR="00544C80">
        <w:rPr>
          <w:rFonts w:ascii="Arial" w:hAnsi="Arial" w:cs="Arial"/>
          <w:sz w:val="24"/>
          <w:szCs w:val="24"/>
        </w:rPr>
        <w:t>, bevor er den Löffel wirklich abgibt</w:t>
      </w:r>
      <w:r>
        <w:rPr>
          <w:rFonts w:ascii="Arial" w:hAnsi="Arial" w:cs="Arial"/>
          <w:sz w:val="24"/>
          <w:szCs w:val="24"/>
        </w:rPr>
        <w:t xml:space="preserve">. So leicht macht er es ihnen jedoch nicht. Er schickt </w:t>
      </w:r>
      <w:r w:rsidR="00544C80">
        <w:rPr>
          <w:rFonts w:ascii="Arial" w:hAnsi="Arial" w:cs="Arial"/>
          <w:sz w:val="24"/>
          <w:szCs w:val="24"/>
        </w:rPr>
        <w:t xml:space="preserve">Lisa und Philipp eine letzte Postkarte vom Standort seines Schatzes. Lest den Längengrad wie im </w:t>
      </w:r>
      <w:r w:rsidR="00544C80" w:rsidRPr="006E6E71">
        <w:rPr>
          <w:rFonts w:ascii="Arial" w:hAnsi="Arial" w:cs="Arial"/>
          <w:b/>
          <w:sz w:val="24"/>
          <w:szCs w:val="24"/>
        </w:rPr>
        <w:t>Aufgabenteil 3.1</w:t>
      </w:r>
      <w:r w:rsidR="00544C80">
        <w:rPr>
          <w:rFonts w:ascii="Arial" w:hAnsi="Arial" w:cs="Arial"/>
          <w:sz w:val="24"/>
          <w:szCs w:val="24"/>
        </w:rPr>
        <w:t xml:space="preserve"> am Graphen ab und kreuzt an, wo Opa Helmut seinen Schatz vergraben hat!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C8583AB" w14:textId="77777777" w:rsidR="009908A1" w:rsidRDefault="00F307D0" w:rsidP="006E6E71">
      <w:pPr>
        <w:tabs>
          <w:tab w:val="left" w:pos="709"/>
        </w:tabs>
        <w:spacing w:before="360" w:after="2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1D4785" wp14:editId="274DA092">
            <wp:extent cx="5756910" cy="309308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92F76" w14:textId="77777777" w:rsidR="009908A1" w:rsidRDefault="00D94101" w:rsidP="009908A1">
      <w:pPr>
        <w:pStyle w:val="Listenabsatz"/>
        <w:tabs>
          <w:tab w:val="left" w:pos="709"/>
        </w:tabs>
        <w:spacing w:before="360" w:after="2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15C00D" wp14:editId="2575A9B6">
                <wp:simplePos x="0" y="0"/>
                <wp:positionH relativeFrom="column">
                  <wp:posOffset>14605</wp:posOffset>
                </wp:positionH>
                <wp:positionV relativeFrom="paragraph">
                  <wp:posOffset>33407</wp:posOffset>
                </wp:positionV>
                <wp:extent cx="5700643" cy="1030605"/>
                <wp:effectExtent l="0" t="0" r="14605" b="17145"/>
                <wp:wrapNone/>
                <wp:docPr id="31" name="Rechtec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643" cy="1030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7B1C33" id="Rechteck 31" o:spid="_x0000_s1026" style="position:absolute;margin-left:1.15pt;margin-top:2.65pt;width:448.85pt;height:81.1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" filled="f" strokecolor="black [3213]" strokeweight="1pt"/>
            </w:pict>
          </mc:Fallback>
        </mc:AlternateContent>
      </w:r>
      <w:r w:rsidR="009908A1">
        <w:rPr>
          <w:rFonts w:ascii="Arial" w:hAnsi="Arial" w:cs="Arial"/>
          <w:sz w:val="24"/>
          <w:szCs w:val="24"/>
        </w:rPr>
        <w:t>O</w:t>
      </w:r>
      <w:r w:rsidR="009908A1">
        <w:rPr>
          <w:rFonts w:ascii="Arial" w:hAnsi="Arial" w:cs="Arial"/>
          <w:sz w:val="24"/>
          <w:szCs w:val="24"/>
        </w:rPr>
        <w:tab/>
      </w:r>
      <w:r w:rsidR="00F307D0">
        <w:rPr>
          <w:rFonts w:ascii="Arial" w:hAnsi="Arial" w:cs="Arial"/>
          <w:sz w:val="24"/>
          <w:szCs w:val="24"/>
        </w:rPr>
        <w:t>auf dem Grund des Pazifiks (240° Ost)</w:t>
      </w:r>
    </w:p>
    <w:p w14:paraId="263E6A68" w14:textId="77777777" w:rsidR="009908A1" w:rsidRDefault="009908A1" w:rsidP="009908A1">
      <w:pPr>
        <w:pStyle w:val="Listenabsatz"/>
        <w:tabs>
          <w:tab w:val="left" w:pos="709"/>
        </w:tabs>
        <w:spacing w:before="360" w:after="200"/>
        <w:rPr>
          <w:rFonts w:ascii="Arial" w:hAnsi="Arial" w:cs="Arial"/>
          <w:sz w:val="24"/>
          <w:szCs w:val="24"/>
        </w:rPr>
      </w:pPr>
    </w:p>
    <w:p w14:paraId="4384D586" w14:textId="77777777" w:rsidR="009908A1" w:rsidRDefault="009908A1" w:rsidP="009908A1">
      <w:pPr>
        <w:pStyle w:val="Listenabsatz"/>
        <w:tabs>
          <w:tab w:val="left" w:pos="709"/>
        </w:tabs>
        <w:spacing w:before="360" w:after="2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ab/>
      </w:r>
      <w:r w:rsidR="00F307D0">
        <w:rPr>
          <w:rFonts w:ascii="Arial" w:hAnsi="Arial" w:cs="Arial"/>
          <w:sz w:val="24"/>
          <w:szCs w:val="24"/>
        </w:rPr>
        <w:t>auf den Seychellen (60° Ost)</w:t>
      </w:r>
    </w:p>
    <w:p w14:paraId="5A0042EE" w14:textId="77777777" w:rsidR="009908A1" w:rsidRDefault="009908A1" w:rsidP="009908A1">
      <w:pPr>
        <w:pStyle w:val="Listenabsatz"/>
        <w:tabs>
          <w:tab w:val="left" w:pos="709"/>
        </w:tabs>
        <w:spacing w:before="360" w:after="200"/>
        <w:rPr>
          <w:rFonts w:ascii="Arial" w:hAnsi="Arial" w:cs="Arial"/>
          <w:sz w:val="24"/>
          <w:szCs w:val="24"/>
        </w:rPr>
      </w:pPr>
    </w:p>
    <w:p w14:paraId="571488B7" w14:textId="77777777" w:rsidR="009908A1" w:rsidRPr="009908A1" w:rsidRDefault="009908A1" w:rsidP="009908A1">
      <w:pPr>
        <w:pStyle w:val="Listenabsatz"/>
        <w:tabs>
          <w:tab w:val="left" w:pos="709"/>
        </w:tabs>
        <w:spacing w:before="360" w:after="200"/>
        <w:rPr>
          <w:rFonts w:ascii="Arial" w:hAnsi="Arial" w:cs="Arial"/>
          <w:sz w:val="24"/>
          <w:szCs w:val="24"/>
        </w:rPr>
        <w:sectPr w:rsidR="009908A1" w:rsidRPr="009908A1" w:rsidSect="0020057D">
          <w:headerReference w:type="default" r:id="rId3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ab/>
      </w:r>
      <w:r w:rsidR="00F307D0">
        <w:rPr>
          <w:rFonts w:ascii="Arial" w:hAnsi="Arial" w:cs="Arial"/>
          <w:sz w:val="24"/>
          <w:szCs w:val="24"/>
        </w:rPr>
        <w:t>im Regenwald Brasiliens (300° Ost)</w:t>
      </w:r>
    </w:p>
    <w:p w14:paraId="70096D2F" w14:textId="77777777" w:rsidR="000B0072" w:rsidRDefault="000B0072" w:rsidP="000B0072">
      <w:pPr>
        <w:widowControl w:val="0"/>
        <w:spacing w:before="2400"/>
        <w:jc w:val="center"/>
        <w:rPr>
          <w:rFonts w:ascii="Arial" w:hAnsi="Arial" w:cs="Arial"/>
          <w:bCs/>
          <w:sz w:val="24"/>
          <w:szCs w:val="24"/>
        </w:rPr>
      </w:pPr>
    </w:p>
    <w:p w14:paraId="0DBB94AA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51759041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7FCDC29E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6573AD24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4C2DCEE4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47F10E87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4438181C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5B3C4814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2645D1D1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0E8256B7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37F851BC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417FDB78" w14:textId="77777777" w:rsidR="000B0072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34AE887B" w14:textId="6D3EAB52" w:rsidR="000B0072" w:rsidRPr="00ED61A3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Mathematik-Labor "Mathe ist mehr"</w:t>
      </w:r>
    </w:p>
    <w:p w14:paraId="26B69972" w14:textId="77777777" w:rsidR="000B0072" w:rsidRPr="00ED61A3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RPTU Kaiserslautern-Landau</w:t>
      </w:r>
    </w:p>
    <w:p w14:paraId="46297E2F" w14:textId="77777777" w:rsidR="000B0072" w:rsidRPr="00ED61A3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Institut für Mathematik</w:t>
      </w:r>
    </w:p>
    <w:p w14:paraId="40DAADC3" w14:textId="77777777" w:rsidR="000B0072" w:rsidRPr="00ED61A3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Didaktik der Mathematik (Sekundarstufen)</w:t>
      </w:r>
    </w:p>
    <w:p w14:paraId="2048DFC4" w14:textId="77777777" w:rsidR="000B0072" w:rsidRPr="00ED61A3" w:rsidRDefault="000B0072" w:rsidP="000B0072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Fortstraße 7</w:t>
      </w:r>
    </w:p>
    <w:p w14:paraId="26BD3873" w14:textId="77777777" w:rsidR="000B0072" w:rsidRDefault="000B0072" w:rsidP="000B0072">
      <w:pPr>
        <w:jc w:val="center"/>
        <w:rPr>
          <w:rFonts w:ascii="Arial" w:hAnsi="Arial" w:cs="Arial"/>
          <w:bCs/>
          <w:sz w:val="24"/>
          <w:szCs w:val="24"/>
        </w:rPr>
      </w:pPr>
      <w:r w:rsidRPr="00ED61A3">
        <w:rPr>
          <w:rFonts w:ascii="Arial" w:hAnsi="Arial" w:cs="Arial"/>
          <w:bCs/>
          <w:sz w:val="24"/>
          <w:szCs w:val="24"/>
        </w:rPr>
        <w:t>76829 Landau</w:t>
      </w:r>
    </w:p>
    <w:p w14:paraId="442B49E0" w14:textId="77777777" w:rsidR="000B0072" w:rsidRDefault="000B0072" w:rsidP="000B0072">
      <w:pPr>
        <w:jc w:val="center"/>
        <w:rPr>
          <w:rFonts w:ascii="Arial" w:hAnsi="Arial" w:cs="Arial"/>
          <w:bCs/>
          <w:sz w:val="24"/>
          <w:szCs w:val="24"/>
        </w:rPr>
      </w:pPr>
    </w:p>
    <w:p w14:paraId="4BBDF5C2" w14:textId="77777777" w:rsidR="000B0072" w:rsidRDefault="000B0072" w:rsidP="000B0072">
      <w:pPr>
        <w:jc w:val="center"/>
        <w:rPr>
          <w:rFonts w:ascii="Arial" w:hAnsi="Arial"/>
          <w:sz w:val="24"/>
        </w:rPr>
      </w:pPr>
    </w:p>
    <w:p w14:paraId="5189F615" w14:textId="77777777" w:rsidR="000B0072" w:rsidRDefault="000B0072" w:rsidP="000B0072">
      <w:pPr>
        <w:jc w:val="center"/>
        <w:rPr>
          <w:rFonts w:ascii="Arial" w:hAnsi="Arial"/>
          <w:sz w:val="24"/>
        </w:rPr>
      </w:pPr>
      <w:r w:rsidRPr="005406B3">
        <w:rPr>
          <w:rFonts w:ascii="Arial" w:hAnsi="Arial"/>
          <w:sz w:val="24"/>
        </w:rPr>
        <w:t>https://mathe-labor.de</w:t>
      </w:r>
    </w:p>
    <w:p w14:paraId="3CF4A228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0FFDAD21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 xml:space="preserve">Zusammengestellt von: </w:t>
      </w:r>
    </w:p>
    <w:sdt>
      <w:sdtPr>
        <w:rPr>
          <w:rFonts w:ascii="Arial" w:hAnsi="Arial"/>
          <w:color w:val="000000" w:themeColor="text1"/>
          <w:sz w:val="24"/>
        </w:rPr>
        <w:alias w:val="Name des Autors"/>
        <w:tag w:val="Name des Autors"/>
        <w:id w:val="-386733439"/>
        <w:placeholder>
          <w:docPart w:val="310DCC09BD0F4DF2B6986A8F8036E6C6"/>
        </w:placeholder>
      </w:sdtPr>
      <w:sdtContent>
        <w:p w14:paraId="11E7813D" w14:textId="77777777" w:rsidR="000051F5" w:rsidRPr="000B0072" w:rsidRDefault="00B030ED" w:rsidP="00425623">
          <w:pPr>
            <w:jc w:val="center"/>
            <w:rPr>
              <w:rFonts w:ascii="Arial" w:hAnsi="Arial"/>
              <w:color w:val="000000" w:themeColor="text1"/>
              <w:sz w:val="24"/>
            </w:rPr>
          </w:pPr>
          <w:r w:rsidRPr="000B0072">
            <w:rPr>
              <w:rFonts w:ascii="Arial" w:hAnsi="Arial"/>
              <w:color w:val="000000" w:themeColor="text1"/>
              <w:sz w:val="24"/>
            </w:rPr>
            <w:t>Nico Oberacker, Martin Wiebelt</w:t>
          </w:r>
        </w:p>
      </w:sdtContent>
    </w:sdt>
    <w:p w14:paraId="7955C81D" w14:textId="77777777" w:rsidR="000051F5" w:rsidRPr="000B0072" w:rsidRDefault="000051F5" w:rsidP="00425623">
      <w:pPr>
        <w:jc w:val="center"/>
        <w:rPr>
          <w:rFonts w:ascii="Arial" w:hAnsi="Arial"/>
          <w:color w:val="000000" w:themeColor="text1"/>
          <w:sz w:val="24"/>
        </w:rPr>
      </w:pPr>
    </w:p>
    <w:p w14:paraId="6AEB0142" w14:textId="77777777" w:rsidR="00425623" w:rsidRPr="000B0072" w:rsidRDefault="00425623" w:rsidP="00425623">
      <w:pPr>
        <w:jc w:val="center"/>
        <w:rPr>
          <w:rFonts w:ascii="Arial" w:hAnsi="Arial"/>
          <w:color w:val="000000" w:themeColor="text1"/>
          <w:sz w:val="24"/>
        </w:rPr>
      </w:pPr>
      <w:r w:rsidRPr="000B0072">
        <w:rPr>
          <w:rFonts w:ascii="Arial" w:hAnsi="Arial"/>
          <w:color w:val="000000" w:themeColor="text1"/>
          <w:sz w:val="24"/>
        </w:rPr>
        <w:t>Betreut von:</w:t>
      </w:r>
    </w:p>
    <w:sdt>
      <w:sdtPr>
        <w:rPr>
          <w:rFonts w:ascii="Arial" w:hAnsi="Arial"/>
          <w:color w:val="000000" w:themeColor="text1"/>
          <w:sz w:val="24"/>
        </w:rPr>
        <w:alias w:val="Name des Betreuers"/>
        <w:tag w:val="Name des Betreuers"/>
        <w:id w:val="657577403"/>
        <w:placeholder>
          <w:docPart w:val="310DCC09BD0F4DF2B6986A8F8036E6C6"/>
        </w:placeholder>
      </w:sdtPr>
      <w:sdtContent>
        <w:p w14:paraId="549C4393" w14:textId="77777777" w:rsidR="00F14587" w:rsidRPr="000B0072" w:rsidRDefault="00B030ED" w:rsidP="00F14587">
          <w:pPr>
            <w:jc w:val="center"/>
            <w:rPr>
              <w:rFonts w:ascii="Arial" w:hAnsi="Arial"/>
              <w:color w:val="000000" w:themeColor="text1"/>
              <w:sz w:val="24"/>
            </w:rPr>
          </w:pPr>
          <w:r w:rsidRPr="000B0072">
            <w:rPr>
              <w:rFonts w:ascii="Arial" w:hAnsi="Arial"/>
              <w:color w:val="000000" w:themeColor="text1"/>
              <w:sz w:val="24"/>
            </w:rPr>
            <w:t>Herr Rolfes, Herr Walz</w:t>
          </w:r>
        </w:p>
      </w:sdtContent>
    </w:sdt>
    <w:p w14:paraId="09D94F53" w14:textId="77777777" w:rsidR="00074C86" w:rsidRDefault="00074C86" w:rsidP="00074C86">
      <w:pPr>
        <w:jc w:val="center"/>
        <w:rPr>
          <w:rFonts w:ascii="Arial" w:hAnsi="Arial"/>
          <w:sz w:val="24"/>
        </w:rPr>
      </w:pPr>
    </w:p>
    <w:p w14:paraId="70C4CC5C" w14:textId="77777777" w:rsidR="00074C86" w:rsidRDefault="00074C86" w:rsidP="00CD6BB8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Variante </w:t>
      </w:r>
      <w:sdt>
        <w:sdtPr>
          <w:rPr>
            <w:rFonts w:ascii="Arial" w:hAnsi="Arial"/>
            <w:sz w:val="24"/>
          </w:rPr>
          <w:alias w:val="Bitte auswählen!"/>
          <w:tag w:val="Variante"/>
          <w:id w:val="-97029588"/>
          <w:placeholder>
            <w:docPart w:val="D31FA37592C64FA9891C4E03145A027C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0C5D46">
            <w:rPr>
              <w:rFonts w:ascii="Arial" w:hAnsi="Arial"/>
              <w:sz w:val="24"/>
            </w:rPr>
            <w:t>A</w:t>
          </w:r>
        </w:sdtContent>
      </w:sdt>
    </w:p>
    <w:p w14:paraId="48E0E1E1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76464356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A8F2F12B51AE4D7FA051E1803D022A41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8-02-24T00:00:00Z">
          <w:dateFormat w:val="dd.MM.yyyy"/>
          <w:lid w:val="de-DE"/>
          <w:storeMappedDataAs w:val="dateTime"/>
          <w:calendar w:val="gregorian"/>
        </w:date>
      </w:sdtPr>
      <w:sdtContent>
        <w:p w14:paraId="009228D7" w14:textId="77777777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24.02.2018</w:t>
          </w:r>
        </w:p>
      </w:sdtContent>
    </w:sdt>
    <w:sectPr w:rsidR="00425623" w:rsidRPr="00BF4C36" w:rsidSect="0020057D">
      <w:headerReference w:type="first" r:id="rId38"/>
      <w:footerReference w:type="first" r:id="rId39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17E44" w14:textId="77777777" w:rsidR="00433D59" w:rsidRDefault="00433D59" w:rsidP="009121BE">
      <w:r>
        <w:separator/>
      </w:r>
    </w:p>
  </w:endnote>
  <w:endnote w:type="continuationSeparator" w:id="0">
    <w:p w14:paraId="6A2E5306" w14:textId="77777777" w:rsidR="00433D59" w:rsidRDefault="00433D59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1D98336B" w14:textId="77777777" w:rsidR="00EF053B" w:rsidRPr="007F62AE" w:rsidRDefault="00EF053B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E84986">
          <w:rPr>
            <w:rFonts w:ascii="Arial" w:hAnsi="Arial" w:cs="Arial"/>
            <w:noProof/>
            <w:sz w:val="28"/>
            <w:szCs w:val="28"/>
          </w:rPr>
          <w:t>4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A6760" w14:textId="77777777" w:rsidR="00EF053B" w:rsidRDefault="00EF053B" w:rsidP="00705F59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93056" behindDoc="0" locked="0" layoutInCell="1" allowOverlap="1" wp14:anchorId="575F26EB" wp14:editId="7864D8D7">
          <wp:simplePos x="0" y="0"/>
          <wp:positionH relativeFrom="column">
            <wp:posOffset>4457700</wp:posOffset>
          </wp:positionH>
          <wp:positionV relativeFrom="paragraph">
            <wp:posOffset>-643466</wp:posOffset>
          </wp:positionV>
          <wp:extent cx="1692875" cy="584042"/>
          <wp:effectExtent l="0" t="0" r="3175" b="6985"/>
          <wp:wrapNone/>
          <wp:docPr id="118" name="Grafik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l_logo_normal_mit_hintergrund_12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875" cy="584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67539" w14:textId="77777777" w:rsidR="004C239A" w:rsidRDefault="004C239A" w:rsidP="00705F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678613" w14:textId="77777777" w:rsidR="00433D59" w:rsidRDefault="00433D59" w:rsidP="009121BE">
      <w:r>
        <w:separator/>
      </w:r>
    </w:p>
  </w:footnote>
  <w:footnote w:type="continuationSeparator" w:id="0">
    <w:p w14:paraId="3CAA9FC7" w14:textId="77777777" w:rsidR="00433D59" w:rsidRDefault="00433D59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EF053B" w:rsidRPr="00063FC1" w14:paraId="56D7209B" w14:textId="77777777" w:rsidTr="00585BA2">
      <w:trPr>
        <w:trHeight w:val="20"/>
      </w:trPr>
      <w:tc>
        <w:tcPr>
          <w:tcW w:w="1700" w:type="dxa"/>
          <w:vMerge w:val="restart"/>
        </w:tcPr>
        <w:p w14:paraId="38B9E604" w14:textId="77777777" w:rsidR="00EF053B" w:rsidRDefault="00EF053B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40B256FC" wp14:editId="14BFE042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BA08EF" w14:textId="77777777" w:rsidR="00EF053B" w:rsidRDefault="00EF053B" w:rsidP="002F3E1C">
          <w:pPr>
            <w:pStyle w:val="Kopfzeile"/>
          </w:pPr>
        </w:p>
      </w:tc>
      <w:tc>
        <w:tcPr>
          <w:tcW w:w="7337" w:type="dxa"/>
        </w:tcPr>
        <w:p w14:paraId="51F59EBA" w14:textId="77777777" w:rsidR="00EF053B" w:rsidRPr="00063FC1" w:rsidRDefault="00EF053B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EF053B" w14:paraId="7745A852" w14:textId="77777777" w:rsidTr="00585BA2">
      <w:trPr>
        <w:trHeight w:val="360"/>
      </w:trPr>
      <w:tc>
        <w:tcPr>
          <w:tcW w:w="1700" w:type="dxa"/>
          <w:vMerge/>
        </w:tcPr>
        <w:p w14:paraId="160ACEC0" w14:textId="77777777" w:rsidR="00EF053B" w:rsidRDefault="00EF053B" w:rsidP="002F3E1C">
          <w:pPr>
            <w:pStyle w:val="Kopfzeile"/>
          </w:pPr>
        </w:p>
      </w:tc>
      <w:tc>
        <w:tcPr>
          <w:tcW w:w="251" w:type="dxa"/>
          <w:vMerge/>
        </w:tcPr>
        <w:p w14:paraId="37AA5991" w14:textId="77777777" w:rsidR="00EF053B" w:rsidRDefault="00EF053B" w:rsidP="002F3E1C">
          <w:pPr>
            <w:pStyle w:val="Kopfzeile"/>
          </w:pPr>
        </w:p>
      </w:tc>
      <w:tc>
        <w:tcPr>
          <w:tcW w:w="7337" w:type="dxa"/>
        </w:tcPr>
        <w:p w14:paraId="1D3AE3E6" w14:textId="7C22D699" w:rsidR="00EF053B" w:rsidRPr="00945639" w:rsidRDefault="00EF053B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64384" behindDoc="0" locked="0" layoutInCell="1" allowOverlap="1" wp14:anchorId="200B0E3C" wp14:editId="632DC77F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2CE2DAC" id="Line 7" o:spid="_x0000_s1026" style="position:absolute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780F395FCEA146AAB3265B44DE33FBCA"/>
              </w:placeholder>
            </w:sdtPr>
            <w:sdtContent>
              <w:fldSimple w:instr=" TITLE   \* MERGEFORMAT ">
                <w:r w:rsidR="000B0072" w:rsidRPr="000B0072">
                  <w:rPr>
                    <w:rStyle w:val="Labor-FormatvorlageTitelseite"/>
                  </w:rPr>
                  <w:t>Löffelliste</w:t>
                </w:r>
              </w:fldSimple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EF053B" w14:paraId="12B24E02" w14:textId="77777777" w:rsidTr="00585BA2">
      <w:trPr>
        <w:trHeight w:val="429"/>
      </w:trPr>
      <w:tc>
        <w:tcPr>
          <w:tcW w:w="1700" w:type="dxa"/>
          <w:vMerge/>
        </w:tcPr>
        <w:p w14:paraId="465753B7" w14:textId="77777777" w:rsidR="00EF053B" w:rsidRDefault="00EF053B" w:rsidP="002F3E1C">
          <w:pPr>
            <w:pStyle w:val="Kopfzeile"/>
          </w:pPr>
        </w:p>
      </w:tc>
      <w:tc>
        <w:tcPr>
          <w:tcW w:w="251" w:type="dxa"/>
          <w:vMerge/>
        </w:tcPr>
        <w:p w14:paraId="1F336C1F" w14:textId="77777777" w:rsidR="00EF053B" w:rsidRDefault="00EF053B" w:rsidP="002F3E1C">
          <w:pPr>
            <w:pStyle w:val="Kopfzeile"/>
          </w:pPr>
        </w:p>
      </w:tc>
      <w:tc>
        <w:tcPr>
          <w:tcW w:w="7337" w:type="dxa"/>
        </w:tcPr>
        <w:p w14:paraId="12C7B688" w14:textId="77777777" w:rsidR="00EF053B" w:rsidRPr="00D82F4B" w:rsidRDefault="00EF053B" w:rsidP="002F3E1C">
          <w:pPr>
            <w:widowControl w:val="0"/>
            <w:rPr>
              <w:noProof/>
            </w:rPr>
          </w:pPr>
        </w:p>
      </w:tc>
    </w:tr>
  </w:tbl>
  <w:p w14:paraId="5D676AF5" w14:textId="77777777" w:rsidR="00EF053B" w:rsidRDefault="00EF053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9A45C" w14:textId="77777777" w:rsidR="00EF053B" w:rsidRDefault="00EF053B" w:rsidP="00705F59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88960" behindDoc="0" locked="0" layoutInCell="1" allowOverlap="1" wp14:anchorId="6E4B39B6" wp14:editId="56F1EE81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42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91008" behindDoc="0" locked="0" layoutInCell="1" allowOverlap="1" wp14:anchorId="1A57C094" wp14:editId="3383AEF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CC13CF" id="Line 6" o:spid="_x0000_s1026" style="position:absolute;flip:y;z-index:25169100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" strokecolor="#ffd320" strokeweight="4pt">
              <v:shadow color="#ccc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89984" behindDoc="0" locked="0" layoutInCell="1" allowOverlap="1" wp14:anchorId="5DDBA187" wp14:editId="4DD09E8B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5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9B1619" id="Line 3" o:spid="_x0000_s1026" style="position:absolute;z-index:2516899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" strokecolor="#ffd320" strokeweight="4pt">
              <v:shadow color="#ccc"/>
            </v:line>
          </w:pict>
        </mc:Fallback>
      </mc:AlternateContent>
    </w:r>
  </w:p>
  <w:p w14:paraId="5B53583A" w14:textId="77777777" w:rsidR="00EF053B" w:rsidRPr="00705F59" w:rsidRDefault="00EF053B" w:rsidP="00705F5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EF053B" w:rsidRPr="007A1ED0" w14:paraId="538902F5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60D28BC1" w14:textId="77777777" w:rsidR="00EF053B" w:rsidRPr="007A1ED0" w:rsidRDefault="00EF053B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FDF9748" wp14:editId="4FBB83A4">
                <wp:extent cx="914634" cy="914634"/>
                <wp:effectExtent l="0" t="0" r="0" b="0"/>
                <wp:docPr id="120" name="Grafik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84850F2" w14:textId="77777777" w:rsidR="00EF053B" w:rsidRPr="006A11D4" w:rsidRDefault="00EF053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5956019E" w14:textId="77777777" w:rsidR="00EF053B" w:rsidRPr="009073F3" w:rsidRDefault="00EF053B" w:rsidP="009073F3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67B6064A" wp14:editId="4D1C2B4F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6C89842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th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L1Y+2G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EF053B" w:rsidRPr="007A1ED0" w14:paraId="62A41CC9" w14:textId="77777777" w:rsidTr="00F822E3">
      <w:trPr>
        <w:trHeight w:val="429"/>
      </w:trPr>
      <w:tc>
        <w:tcPr>
          <w:tcW w:w="1700" w:type="dxa"/>
          <w:vMerge/>
        </w:tcPr>
        <w:p w14:paraId="4A4354CF" w14:textId="77777777" w:rsidR="00EF053B" w:rsidRPr="007A1ED0" w:rsidRDefault="00EF053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141960F1" w14:textId="77777777" w:rsidR="00EF053B" w:rsidRPr="007A1ED0" w:rsidRDefault="00EF053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2CA8CBED" w14:textId="77777777" w:rsidR="00EF053B" w:rsidRPr="009073F3" w:rsidRDefault="00000000" w:rsidP="000D683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EF053B">
                <w:rPr>
                  <w:b/>
                  <w:sz w:val="40"/>
                  <w:szCs w:val="40"/>
                </w:rPr>
                <w:t>Löffelliste</w:t>
              </w:r>
            </w:sdtContent>
          </w:sdt>
          <w:r w:rsidR="00EF053B">
            <w:rPr>
              <w:b/>
              <w:sz w:val="40"/>
              <w:szCs w:val="40"/>
            </w:rPr>
            <w:t xml:space="preserve"> – Teil </w:t>
          </w:r>
          <w:sdt>
            <w:sdtPr>
              <w:rPr>
                <w:b/>
                <w:sz w:val="40"/>
                <w:szCs w:val="40"/>
              </w:rPr>
              <w:alias w:val="Kategorie"/>
              <w:tag w:val=""/>
              <w:id w:val="565304308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Content>
              <w:r w:rsidR="000814C1">
                <w:rPr>
                  <w:b/>
                  <w:sz w:val="40"/>
                  <w:szCs w:val="40"/>
                </w:rPr>
                <w:t>3</w:t>
              </w:r>
            </w:sdtContent>
          </w:sdt>
        </w:p>
      </w:tc>
    </w:tr>
  </w:tbl>
  <w:p w14:paraId="4CF1351E" w14:textId="77777777" w:rsidR="00EF053B" w:rsidRDefault="00EF053B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EF053B" w:rsidRPr="007A1ED0" w14:paraId="77E35B5F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0D34ABE3" w14:textId="77777777" w:rsidR="00EF053B" w:rsidRPr="007A1ED0" w:rsidRDefault="00EF053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CB65B27" wp14:editId="0AD3BEC3">
                <wp:extent cx="914634" cy="914634"/>
                <wp:effectExtent l="0" t="0" r="0" b="0"/>
                <wp:docPr id="27" name="Grafi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8B2CFE6" w14:textId="77777777" w:rsidR="00EF053B" w:rsidRPr="006A11D4" w:rsidRDefault="00EF053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3EDE7961" w14:textId="77777777" w:rsidR="00EF053B" w:rsidRPr="006A11D4" w:rsidRDefault="00EF053B" w:rsidP="000D683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7849FF46" wp14:editId="49D328B9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0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23B593D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jx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FaxiPG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Löffelliste</w:t>
                      </w:r>
                    </w:sdtContent>
                  </w:sdt>
                </w:sdtContent>
              </w:sdt>
            </w:sdtContent>
          </w:sdt>
          <w:r>
            <w:rPr>
              <w:b/>
              <w:sz w:val="40"/>
            </w:rPr>
            <w:t xml:space="preserve"> </w:t>
          </w:r>
          <w:r>
            <w:rPr>
              <w:b/>
              <w:sz w:val="40"/>
              <w:szCs w:val="40"/>
            </w:rPr>
            <w:t xml:space="preserve">– Teil </w:t>
          </w:r>
          <w:sdt>
            <w:sdtPr>
              <w:rPr>
                <w:b/>
                <w:sz w:val="40"/>
                <w:szCs w:val="40"/>
              </w:rPr>
              <w:alias w:val="Kategorie"/>
              <w:tag w:val=""/>
              <w:id w:val="1908417159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Content>
              <w:r w:rsidR="000814C1">
                <w:rPr>
                  <w:b/>
                  <w:sz w:val="40"/>
                  <w:szCs w:val="40"/>
                </w:rPr>
                <w:t>3</w:t>
              </w:r>
            </w:sdtContent>
          </w:sdt>
        </w:p>
      </w:tc>
    </w:tr>
    <w:tr w:rsidR="00EF053B" w:rsidRPr="007A1ED0" w14:paraId="66111B0B" w14:textId="77777777" w:rsidTr="00F822E3">
      <w:trPr>
        <w:trHeight w:val="429"/>
      </w:trPr>
      <w:tc>
        <w:tcPr>
          <w:tcW w:w="1700" w:type="dxa"/>
          <w:vMerge/>
        </w:tcPr>
        <w:p w14:paraId="6835433F" w14:textId="77777777" w:rsidR="00EF053B" w:rsidRPr="007A1ED0" w:rsidRDefault="00EF053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E61ABEA" w14:textId="77777777" w:rsidR="00EF053B" w:rsidRPr="007A1ED0" w:rsidRDefault="00EF053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640D1CA7" w14:textId="77777777" w:rsidR="00EF053B" w:rsidRPr="007E1571" w:rsidRDefault="00EF053B" w:rsidP="00BB5298">
          <w:pPr>
            <w:pStyle w:val="Labor-Kapitelberschrift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>
                <w:rPr>
                  <w:sz w:val="32"/>
                  <w:szCs w:val="36"/>
                </w:rPr>
                <w:t>Längengrade und x-y-Koordinaten</w:t>
              </w:r>
            </w:sdtContent>
          </w:sdt>
        </w:p>
      </w:tc>
    </w:tr>
  </w:tbl>
  <w:p w14:paraId="39474FCF" w14:textId="77777777" w:rsidR="00EF053B" w:rsidRDefault="00EF053B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EF053B" w:rsidRPr="007A1ED0" w14:paraId="377752B0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0D42D17B" w14:textId="77777777" w:rsidR="00EF053B" w:rsidRPr="007A1ED0" w:rsidRDefault="00EF053B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4CE2AA2" wp14:editId="34465222">
                <wp:extent cx="914634" cy="914634"/>
                <wp:effectExtent l="0" t="0" r="0" b="0"/>
                <wp:docPr id="41" name="Grafi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576B0891" w14:textId="77777777" w:rsidR="00EF053B" w:rsidRPr="006A11D4" w:rsidRDefault="00EF053B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403474F3" w14:textId="77777777" w:rsidR="00EF053B" w:rsidRPr="006A11D4" w:rsidRDefault="00EF053B" w:rsidP="000D683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08C9AE8F" wp14:editId="3C3A4D03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C42D270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4K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MFkHgq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Löffelliste</w:t>
                      </w:r>
                    </w:sdtContent>
                  </w:sdt>
                </w:sdtContent>
              </w:sdt>
            </w:sdtContent>
          </w:sdt>
          <w:r>
            <w:rPr>
              <w:b/>
              <w:sz w:val="40"/>
            </w:rPr>
            <w:t xml:space="preserve"> </w:t>
          </w:r>
          <w:r>
            <w:rPr>
              <w:b/>
              <w:sz w:val="40"/>
              <w:szCs w:val="40"/>
            </w:rPr>
            <w:t xml:space="preserve">– Teil </w:t>
          </w:r>
          <w:sdt>
            <w:sdtPr>
              <w:rPr>
                <w:b/>
                <w:sz w:val="40"/>
                <w:szCs w:val="40"/>
              </w:rPr>
              <w:alias w:val="Kategorie"/>
              <w:tag w:val=""/>
              <w:id w:val="1559900572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Content>
              <w:r w:rsidR="000814C1">
                <w:rPr>
                  <w:b/>
                  <w:sz w:val="40"/>
                  <w:szCs w:val="40"/>
                </w:rPr>
                <w:t>3</w:t>
              </w:r>
            </w:sdtContent>
          </w:sdt>
        </w:p>
      </w:tc>
    </w:tr>
    <w:tr w:rsidR="00EF053B" w:rsidRPr="007A1ED0" w14:paraId="6EC6A586" w14:textId="77777777" w:rsidTr="00F822E3">
      <w:trPr>
        <w:trHeight w:val="429"/>
      </w:trPr>
      <w:tc>
        <w:tcPr>
          <w:tcW w:w="1700" w:type="dxa"/>
          <w:vMerge/>
        </w:tcPr>
        <w:p w14:paraId="77ABFD8E" w14:textId="77777777" w:rsidR="00EF053B" w:rsidRPr="007A1ED0" w:rsidRDefault="00EF053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1C2B25B4" w14:textId="77777777" w:rsidR="00EF053B" w:rsidRPr="007A1ED0" w:rsidRDefault="00EF053B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3E521A45" w14:textId="77777777" w:rsidR="00EF053B" w:rsidRPr="007E1571" w:rsidRDefault="00EF053B" w:rsidP="004D7CEF">
          <w:pPr>
            <w:pStyle w:val="Labor-Kapitelberschrift"/>
            <w:rPr>
              <w:noProof/>
              <w:sz w:val="36"/>
              <w:szCs w:val="36"/>
            </w:rPr>
          </w:pPr>
          <w:r>
            <w:rPr>
              <w:noProof/>
              <w:sz w:val="36"/>
              <w:szCs w:val="36"/>
            </w:rPr>
            <w:t>Aufgabe 2: Von Koordinaten zur Funktion</w:t>
          </w:r>
        </w:p>
      </w:tc>
    </w:tr>
  </w:tbl>
  <w:p w14:paraId="55C90B6D" w14:textId="77777777" w:rsidR="00EF053B" w:rsidRDefault="00EF053B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251"/>
      <w:gridCol w:w="7337"/>
    </w:tblGrid>
    <w:tr w:rsidR="00B030ED" w:rsidRPr="007A1ED0" w14:paraId="3E948DAD" w14:textId="77777777" w:rsidTr="00BD24A1">
      <w:trPr>
        <w:trHeight w:val="20"/>
      </w:trPr>
      <w:tc>
        <w:tcPr>
          <w:tcW w:w="1700" w:type="dxa"/>
          <w:vMerge w:val="restart"/>
          <w:vAlign w:val="center"/>
        </w:tcPr>
        <w:p w14:paraId="47FD8119" w14:textId="77777777" w:rsidR="00B030ED" w:rsidRPr="007A1ED0" w:rsidRDefault="00B030ED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3A9343F" wp14:editId="2D462BA8">
                <wp:extent cx="914634" cy="914634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34E81E8" w14:textId="77777777" w:rsidR="00B030ED" w:rsidRPr="006A11D4" w:rsidRDefault="00B030ED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</w:tcPr>
        <w:p w14:paraId="55DA9BB7" w14:textId="77777777" w:rsidR="00B030ED" w:rsidRPr="006A11D4" w:rsidRDefault="00B030ED" w:rsidP="000D683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95104" behindDoc="0" locked="0" layoutInCell="1" allowOverlap="1" wp14:anchorId="78058C8B" wp14:editId="07ED9966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46A0A5A" id="Line 9" o:spid="_x0000_s1026" style="position:absolute;z-index:25169510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161551621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54098043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89590036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Löffelliste</w:t>
                      </w:r>
                    </w:sdtContent>
                  </w:sdt>
                </w:sdtContent>
              </w:sdt>
            </w:sdtContent>
          </w:sdt>
          <w:r>
            <w:rPr>
              <w:b/>
              <w:sz w:val="40"/>
            </w:rPr>
            <w:t xml:space="preserve"> </w:t>
          </w:r>
          <w:r>
            <w:rPr>
              <w:b/>
              <w:sz w:val="40"/>
              <w:szCs w:val="40"/>
            </w:rPr>
            <w:t xml:space="preserve">– Teil </w:t>
          </w:r>
          <w:sdt>
            <w:sdtPr>
              <w:rPr>
                <w:b/>
                <w:sz w:val="40"/>
                <w:szCs w:val="40"/>
              </w:rPr>
              <w:alias w:val="Kategorie"/>
              <w:tag w:val=""/>
              <w:id w:val="-1644725646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3</w:t>
              </w:r>
            </w:sdtContent>
          </w:sdt>
        </w:p>
      </w:tc>
    </w:tr>
    <w:tr w:rsidR="00B030ED" w:rsidRPr="007A1ED0" w14:paraId="5EE06501" w14:textId="77777777" w:rsidTr="00F822E3">
      <w:trPr>
        <w:trHeight w:val="429"/>
      </w:trPr>
      <w:tc>
        <w:tcPr>
          <w:tcW w:w="1700" w:type="dxa"/>
          <w:vMerge/>
        </w:tcPr>
        <w:p w14:paraId="640C09A6" w14:textId="77777777" w:rsidR="00B030ED" w:rsidRPr="007A1ED0" w:rsidRDefault="00B030ED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3CDB2369" w14:textId="77777777" w:rsidR="00B030ED" w:rsidRPr="007A1ED0" w:rsidRDefault="00B030ED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</w:tcPr>
        <w:p w14:paraId="3DEA4185" w14:textId="77777777" w:rsidR="00B030ED" w:rsidRPr="007E1571" w:rsidRDefault="00B030ED" w:rsidP="00B030ED">
          <w:pPr>
            <w:pStyle w:val="Labor-Kapitelberschrift"/>
            <w:rPr>
              <w:noProof/>
              <w:sz w:val="36"/>
              <w:szCs w:val="36"/>
            </w:rPr>
          </w:pPr>
          <w:r>
            <w:rPr>
              <w:noProof/>
              <w:sz w:val="36"/>
              <w:szCs w:val="36"/>
            </w:rPr>
            <w:t>Aufgabe 3: Arbeit am Funktionsgraphen</w:t>
          </w:r>
        </w:p>
      </w:tc>
    </w:tr>
  </w:tbl>
  <w:p w14:paraId="618FC176" w14:textId="77777777" w:rsidR="00B030ED" w:rsidRDefault="00B030ED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5D4FA" w14:textId="77777777" w:rsidR="00EF053B" w:rsidRPr="00CD6BB8" w:rsidRDefault="00EF053B" w:rsidP="00CD6B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20FF1DDC"/>
    <w:multiLevelType w:val="multilevel"/>
    <w:tmpl w:val="7A407AB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A2F5520"/>
    <w:multiLevelType w:val="multilevel"/>
    <w:tmpl w:val="F69C777C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C582933"/>
    <w:multiLevelType w:val="hybridMultilevel"/>
    <w:tmpl w:val="760AD87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07F2D"/>
    <w:multiLevelType w:val="hybridMultilevel"/>
    <w:tmpl w:val="5EB6FD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7644DC9"/>
    <w:multiLevelType w:val="hybridMultilevel"/>
    <w:tmpl w:val="AFB68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25101"/>
    <w:multiLevelType w:val="hybridMultilevel"/>
    <w:tmpl w:val="B240E7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9A63B5"/>
    <w:multiLevelType w:val="multilevel"/>
    <w:tmpl w:val="EAB81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FEA7802"/>
    <w:multiLevelType w:val="multilevel"/>
    <w:tmpl w:val="57967D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869538806">
    <w:abstractNumId w:val="11"/>
  </w:num>
  <w:num w:numId="2" w16cid:durableId="1466851113">
    <w:abstractNumId w:val="0"/>
  </w:num>
  <w:num w:numId="3" w16cid:durableId="1488520530">
    <w:abstractNumId w:val="12"/>
  </w:num>
  <w:num w:numId="4" w16cid:durableId="871721147">
    <w:abstractNumId w:val="10"/>
  </w:num>
  <w:num w:numId="5" w16cid:durableId="68655980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9425926">
    <w:abstractNumId w:val="7"/>
  </w:num>
  <w:num w:numId="7" w16cid:durableId="307983270">
    <w:abstractNumId w:val="6"/>
  </w:num>
  <w:num w:numId="8" w16cid:durableId="1170024889">
    <w:abstractNumId w:val="2"/>
  </w:num>
  <w:num w:numId="9" w16cid:durableId="690226254">
    <w:abstractNumId w:val="3"/>
  </w:num>
  <w:num w:numId="10" w16cid:durableId="1724595839">
    <w:abstractNumId w:val="13"/>
  </w:num>
  <w:num w:numId="11" w16cid:durableId="969750143">
    <w:abstractNumId w:val="14"/>
  </w:num>
  <w:num w:numId="12" w16cid:durableId="16198333">
    <w:abstractNumId w:val="9"/>
  </w:num>
  <w:num w:numId="13" w16cid:durableId="1232887534">
    <w:abstractNumId w:val="5"/>
  </w:num>
  <w:num w:numId="14" w16cid:durableId="685132242">
    <w:abstractNumId w:val="8"/>
  </w:num>
  <w:num w:numId="15" w16cid:durableId="14810023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4610"/>
    <w:rsid w:val="00000E1E"/>
    <w:rsid w:val="00002074"/>
    <w:rsid w:val="000029EE"/>
    <w:rsid w:val="000051F5"/>
    <w:rsid w:val="000172BB"/>
    <w:rsid w:val="00027FF6"/>
    <w:rsid w:val="00030273"/>
    <w:rsid w:val="00036CA2"/>
    <w:rsid w:val="00037CE8"/>
    <w:rsid w:val="0004025D"/>
    <w:rsid w:val="00042291"/>
    <w:rsid w:val="00042534"/>
    <w:rsid w:val="00045F30"/>
    <w:rsid w:val="00054F92"/>
    <w:rsid w:val="00057655"/>
    <w:rsid w:val="00060A46"/>
    <w:rsid w:val="000670B6"/>
    <w:rsid w:val="00073E3D"/>
    <w:rsid w:val="00074833"/>
    <w:rsid w:val="00074C86"/>
    <w:rsid w:val="000805B5"/>
    <w:rsid w:val="000814C1"/>
    <w:rsid w:val="000850FF"/>
    <w:rsid w:val="000A351B"/>
    <w:rsid w:val="000A59B9"/>
    <w:rsid w:val="000B0072"/>
    <w:rsid w:val="000C1EA1"/>
    <w:rsid w:val="000C5D46"/>
    <w:rsid w:val="000D0FE0"/>
    <w:rsid w:val="000D6839"/>
    <w:rsid w:val="000E50C2"/>
    <w:rsid w:val="000E5F7A"/>
    <w:rsid w:val="000F0917"/>
    <w:rsid w:val="000F2E60"/>
    <w:rsid w:val="000F6EE1"/>
    <w:rsid w:val="001107C5"/>
    <w:rsid w:val="00115C62"/>
    <w:rsid w:val="00131E0C"/>
    <w:rsid w:val="00132021"/>
    <w:rsid w:val="001417BE"/>
    <w:rsid w:val="0014180E"/>
    <w:rsid w:val="00145DBD"/>
    <w:rsid w:val="00160A17"/>
    <w:rsid w:val="00170257"/>
    <w:rsid w:val="00171BDF"/>
    <w:rsid w:val="0017415B"/>
    <w:rsid w:val="00175D24"/>
    <w:rsid w:val="001836B5"/>
    <w:rsid w:val="00184B7F"/>
    <w:rsid w:val="00185EB8"/>
    <w:rsid w:val="001A0F16"/>
    <w:rsid w:val="001A5E17"/>
    <w:rsid w:val="001B2C49"/>
    <w:rsid w:val="001C4CFF"/>
    <w:rsid w:val="001D3EEC"/>
    <w:rsid w:val="001D62D5"/>
    <w:rsid w:val="001E1B0B"/>
    <w:rsid w:val="001E411E"/>
    <w:rsid w:val="001E5711"/>
    <w:rsid w:val="001F25CC"/>
    <w:rsid w:val="001F4ED6"/>
    <w:rsid w:val="0020057D"/>
    <w:rsid w:val="00217765"/>
    <w:rsid w:val="002205E0"/>
    <w:rsid w:val="00226801"/>
    <w:rsid w:val="002276CD"/>
    <w:rsid w:val="0023623B"/>
    <w:rsid w:val="00242EC9"/>
    <w:rsid w:val="00253046"/>
    <w:rsid w:val="002609F4"/>
    <w:rsid w:val="00261CE4"/>
    <w:rsid w:val="002709F2"/>
    <w:rsid w:val="00272385"/>
    <w:rsid w:val="00272708"/>
    <w:rsid w:val="00274509"/>
    <w:rsid w:val="00280A87"/>
    <w:rsid w:val="0028405A"/>
    <w:rsid w:val="002911E0"/>
    <w:rsid w:val="00295188"/>
    <w:rsid w:val="00295C96"/>
    <w:rsid w:val="00297CB2"/>
    <w:rsid w:val="00297FF0"/>
    <w:rsid w:val="002A388D"/>
    <w:rsid w:val="002A4CB8"/>
    <w:rsid w:val="002A4E23"/>
    <w:rsid w:val="002A51D6"/>
    <w:rsid w:val="002A5CA3"/>
    <w:rsid w:val="002B04F1"/>
    <w:rsid w:val="002B1CB8"/>
    <w:rsid w:val="002B7AA1"/>
    <w:rsid w:val="002C589C"/>
    <w:rsid w:val="002D78EF"/>
    <w:rsid w:val="002D79A2"/>
    <w:rsid w:val="002E5187"/>
    <w:rsid w:val="002F1020"/>
    <w:rsid w:val="002F28B0"/>
    <w:rsid w:val="002F3E1C"/>
    <w:rsid w:val="002F4B85"/>
    <w:rsid w:val="002F5E86"/>
    <w:rsid w:val="002F71B2"/>
    <w:rsid w:val="00315725"/>
    <w:rsid w:val="00321D17"/>
    <w:rsid w:val="00322927"/>
    <w:rsid w:val="003253ED"/>
    <w:rsid w:val="003364B2"/>
    <w:rsid w:val="00340575"/>
    <w:rsid w:val="00344946"/>
    <w:rsid w:val="00353454"/>
    <w:rsid w:val="003704F1"/>
    <w:rsid w:val="0037103B"/>
    <w:rsid w:val="00373CFB"/>
    <w:rsid w:val="00375D92"/>
    <w:rsid w:val="00393BC7"/>
    <w:rsid w:val="00393D15"/>
    <w:rsid w:val="003B0522"/>
    <w:rsid w:val="003B29EE"/>
    <w:rsid w:val="003B3D99"/>
    <w:rsid w:val="003B5EEB"/>
    <w:rsid w:val="003D38AF"/>
    <w:rsid w:val="003D54B9"/>
    <w:rsid w:val="003D7885"/>
    <w:rsid w:val="003E0432"/>
    <w:rsid w:val="003F111C"/>
    <w:rsid w:val="003F1A63"/>
    <w:rsid w:val="003F3B01"/>
    <w:rsid w:val="003F66BF"/>
    <w:rsid w:val="00402BAB"/>
    <w:rsid w:val="00404098"/>
    <w:rsid w:val="0042037A"/>
    <w:rsid w:val="00425623"/>
    <w:rsid w:val="00433D59"/>
    <w:rsid w:val="00435A48"/>
    <w:rsid w:val="00437CD7"/>
    <w:rsid w:val="0044099A"/>
    <w:rsid w:val="00446682"/>
    <w:rsid w:val="00446DDC"/>
    <w:rsid w:val="00463897"/>
    <w:rsid w:val="00465114"/>
    <w:rsid w:val="004764C4"/>
    <w:rsid w:val="00491F3B"/>
    <w:rsid w:val="004928E5"/>
    <w:rsid w:val="00493B8F"/>
    <w:rsid w:val="0049535E"/>
    <w:rsid w:val="004962EA"/>
    <w:rsid w:val="004A1EFF"/>
    <w:rsid w:val="004C239A"/>
    <w:rsid w:val="004D7CEF"/>
    <w:rsid w:val="004F4163"/>
    <w:rsid w:val="004F7A9A"/>
    <w:rsid w:val="004F7CB0"/>
    <w:rsid w:val="0050289D"/>
    <w:rsid w:val="00507736"/>
    <w:rsid w:val="005105DA"/>
    <w:rsid w:val="0051236D"/>
    <w:rsid w:val="00524E87"/>
    <w:rsid w:val="00534B03"/>
    <w:rsid w:val="0054079D"/>
    <w:rsid w:val="00544C80"/>
    <w:rsid w:val="00553CA5"/>
    <w:rsid w:val="00557338"/>
    <w:rsid w:val="00563FEA"/>
    <w:rsid w:val="00564017"/>
    <w:rsid w:val="0056681B"/>
    <w:rsid w:val="00570D11"/>
    <w:rsid w:val="00574887"/>
    <w:rsid w:val="0058095D"/>
    <w:rsid w:val="00581948"/>
    <w:rsid w:val="00585BA2"/>
    <w:rsid w:val="00586FF1"/>
    <w:rsid w:val="00592AD0"/>
    <w:rsid w:val="005932D4"/>
    <w:rsid w:val="00595011"/>
    <w:rsid w:val="005B31EC"/>
    <w:rsid w:val="005C697C"/>
    <w:rsid w:val="005D29B1"/>
    <w:rsid w:val="005D6F84"/>
    <w:rsid w:val="005E2C0F"/>
    <w:rsid w:val="005E4BE7"/>
    <w:rsid w:val="005E6079"/>
    <w:rsid w:val="005F5FB8"/>
    <w:rsid w:val="005F6235"/>
    <w:rsid w:val="005F757C"/>
    <w:rsid w:val="006015B0"/>
    <w:rsid w:val="0062362B"/>
    <w:rsid w:val="006272A9"/>
    <w:rsid w:val="0063643C"/>
    <w:rsid w:val="00640982"/>
    <w:rsid w:val="00642FBB"/>
    <w:rsid w:val="00645AED"/>
    <w:rsid w:val="00650B1E"/>
    <w:rsid w:val="00654AE8"/>
    <w:rsid w:val="006646BA"/>
    <w:rsid w:val="006727EF"/>
    <w:rsid w:val="0067624A"/>
    <w:rsid w:val="006910D4"/>
    <w:rsid w:val="00696ABD"/>
    <w:rsid w:val="006A11D4"/>
    <w:rsid w:val="006A7BE1"/>
    <w:rsid w:val="006C2525"/>
    <w:rsid w:val="006C62A7"/>
    <w:rsid w:val="006C64EA"/>
    <w:rsid w:val="006C78B4"/>
    <w:rsid w:val="006D3D04"/>
    <w:rsid w:val="006E3676"/>
    <w:rsid w:val="006E6E71"/>
    <w:rsid w:val="006F1181"/>
    <w:rsid w:val="006F365E"/>
    <w:rsid w:val="00702F3A"/>
    <w:rsid w:val="00705F59"/>
    <w:rsid w:val="00710294"/>
    <w:rsid w:val="007111AA"/>
    <w:rsid w:val="00711ACE"/>
    <w:rsid w:val="00712C0F"/>
    <w:rsid w:val="00714F81"/>
    <w:rsid w:val="0072253B"/>
    <w:rsid w:val="00724F78"/>
    <w:rsid w:val="00730B19"/>
    <w:rsid w:val="00743B2E"/>
    <w:rsid w:val="00744C42"/>
    <w:rsid w:val="007509AA"/>
    <w:rsid w:val="00753A85"/>
    <w:rsid w:val="0075770D"/>
    <w:rsid w:val="0075789D"/>
    <w:rsid w:val="0076277D"/>
    <w:rsid w:val="00773FCF"/>
    <w:rsid w:val="00775C24"/>
    <w:rsid w:val="00783F2D"/>
    <w:rsid w:val="00787E7C"/>
    <w:rsid w:val="0079248C"/>
    <w:rsid w:val="00793397"/>
    <w:rsid w:val="00794415"/>
    <w:rsid w:val="00797976"/>
    <w:rsid w:val="007A1ED0"/>
    <w:rsid w:val="007A4F70"/>
    <w:rsid w:val="007A51FC"/>
    <w:rsid w:val="007A5CF0"/>
    <w:rsid w:val="007B27F1"/>
    <w:rsid w:val="007B2EA3"/>
    <w:rsid w:val="007C1064"/>
    <w:rsid w:val="007C71BE"/>
    <w:rsid w:val="007D2E2B"/>
    <w:rsid w:val="007D6509"/>
    <w:rsid w:val="007E1571"/>
    <w:rsid w:val="007E2E72"/>
    <w:rsid w:val="007E6BED"/>
    <w:rsid w:val="007F3460"/>
    <w:rsid w:val="007F4D53"/>
    <w:rsid w:val="007F62AE"/>
    <w:rsid w:val="007F73D6"/>
    <w:rsid w:val="00802E7B"/>
    <w:rsid w:val="00807CF0"/>
    <w:rsid w:val="00807E4B"/>
    <w:rsid w:val="00813444"/>
    <w:rsid w:val="00815BF2"/>
    <w:rsid w:val="008164FC"/>
    <w:rsid w:val="00823755"/>
    <w:rsid w:val="0082746E"/>
    <w:rsid w:val="00833FD4"/>
    <w:rsid w:val="00853504"/>
    <w:rsid w:val="00853788"/>
    <w:rsid w:val="00854CC0"/>
    <w:rsid w:val="00861E78"/>
    <w:rsid w:val="0087159B"/>
    <w:rsid w:val="008816C6"/>
    <w:rsid w:val="00883757"/>
    <w:rsid w:val="00883B97"/>
    <w:rsid w:val="00883F27"/>
    <w:rsid w:val="00884106"/>
    <w:rsid w:val="00891267"/>
    <w:rsid w:val="0089614F"/>
    <w:rsid w:val="008A1A27"/>
    <w:rsid w:val="008A5383"/>
    <w:rsid w:val="008A7EC5"/>
    <w:rsid w:val="008B6A74"/>
    <w:rsid w:val="008D1D6A"/>
    <w:rsid w:val="008D1DD1"/>
    <w:rsid w:val="008D31D7"/>
    <w:rsid w:val="008E17A2"/>
    <w:rsid w:val="008E33BE"/>
    <w:rsid w:val="008F3ED3"/>
    <w:rsid w:val="008F68CE"/>
    <w:rsid w:val="00904D0D"/>
    <w:rsid w:val="009073F3"/>
    <w:rsid w:val="009121BE"/>
    <w:rsid w:val="009223A5"/>
    <w:rsid w:val="0092371A"/>
    <w:rsid w:val="0092681B"/>
    <w:rsid w:val="00930C7E"/>
    <w:rsid w:val="00931CA3"/>
    <w:rsid w:val="0093203B"/>
    <w:rsid w:val="00944EFF"/>
    <w:rsid w:val="00945639"/>
    <w:rsid w:val="00946E89"/>
    <w:rsid w:val="00947053"/>
    <w:rsid w:val="009479F8"/>
    <w:rsid w:val="009501B4"/>
    <w:rsid w:val="009534FB"/>
    <w:rsid w:val="00956CEB"/>
    <w:rsid w:val="00957127"/>
    <w:rsid w:val="00970870"/>
    <w:rsid w:val="00973583"/>
    <w:rsid w:val="00975CDE"/>
    <w:rsid w:val="00976F72"/>
    <w:rsid w:val="00980A43"/>
    <w:rsid w:val="00985916"/>
    <w:rsid w:val="00986872"/>
    <w:rsid w:val="009908A1"/>
    <w:rsid w:val="009942C7"/>
    <w:rsid w:val="009A4610"/>
    <w:rsid w:val="009A4743"/>
    <w:rsid w:val="009A4BD9"/>
    <w:rsid w:val="009A7D54"/>
    <w:rsid w:val="009B0F4A"/>
    <w:rsid w:val="009B2E21"/>
    <w:rsid w:val="009B60E4"/>
    <w:rsid w:val="009C4632"/>
    <w:rsid w:val="009C5E82"/>
    <w:rsid w:val="009D4B0E"/>
    <w:rsid w:val="009E066F"/>
    <w:rsid w:val="009E3729"/>
    <w:rsid w:val="009E3C8D"/>
    <w:rsid w:val="009E4931"/>
    <w:rsid w:val="009E6B55"/>
    <w:rsid w:val="009E773F"/>
    <w:rsid w:val="009F02F5"/>
    <w:rsid w:val="009F2E1E"/>
    <w:rsid w:val="00A0648B"/>
    <w:rsid w:val="00A22346"/>
    <w:rsid w:val="00A32E6E"/>
    <w:rsid w:val="00A6155B"/>
    <w:rsid w:val="00A61E40"/>
    <w:rsid w:val="00A645D8"/>
    <w:rsid w:val="00A717F9"/>
    <w:rsid w:val="00A74605"/>
    <w:rsid w:val="00A75E59"/>
    <w:rsid w:val="00A80AE9"/>
    <w:rsid w:val="00A86C72"/>
    <w:rsid w:val="00AA1D6B"/>
    <w:rsid w:val="00AB1A5C"/>
    <w:rsid w:val="00AB32FF"/>
    <w:rsid w:val="00AB3932"/>
    <w:rsid w:val="00AB59E7"/>
    <w:rsid w:val="00AC5190"/>
    <w:rsid w:val="00AC6CB6"/>
    <w:rsid w:val="00AD08D4"/>
    <w:rsid w:val="00AD24B9"/>
    <w:rsid w:val="00AE055A"/>
    <w:rsid w:val="00AE0671"/>
    <w:rsid w:val="00AE438A"/>
    <w:rsid w:val="00AF2D71"/>
    <w:rsid w:val="00AF4BF4"/>
    <w:rsid w:val="00AF4E12"/>
    <w:rsid w:val="00B030ED"/>
    <w:rsid w:val="00B179D4"/>
    <w:rsid w:val="00B23102"/>
    <w:rsid w:val="00B332E0"/>
    <w:rsid w:val="00B35B11"/>
    <w:rsid w:val="00B41552"/>
    <w:rsid w:val="00B42136"/>
    <w:rsid w:val="00B429CC"/>
    <w:rsid w:val="00B44BE0"/>
    <w:rsid w:val="00B47DB7"/>
    <w:rsid w:val="00B602F2"/>
    <w:rsid w:val="00B650DA"/>
    <w:rsid w:val="00B755BB"/>
    <w:rsid w:val="00B761AC"/>
    <w:rsid w:val="00B85964"/>
    <w:rsid w:val="00B8740D"/>
    <w:rsid w:val="00B91636"/>
    <w:rsid w:val="00B92B1F"/>
    <w:rsid w:val="00B92D56"/>
    <w:rsid w:val="00B94109"/>
    <w:rsid w:val="00BB5298"/>
    <w:rsid w:val="00BB682C"/>
    <w:rsid w:val="00BD24A1"/>
    <w:rsid w:val="00BD2CBA"/>
    <w:rsid w:val="00BD7F80"/>
    <w:rsid w:val="00BE3438"/>
    <w:rsid w:val="00BF0BBD"/>
    <w:rsid w:val="00BF129E"/>
    <w:rsid w:val="00BF4C36"/>
    <w:rsid w:val="00C0697F"/>
    <w:rsid w:val="00C103FC"/>
    <w:rsid w:val="00C34A81"/>
    <w:rsid w:val="00C3658A"/>
    <w:rsid w:val="00C4199D"/>
    <w:rsid w:val="00C4278C"/>
    <w:rsid w:val="00C4593F"/>
    <w:rsid w:val="00C57B18"/>
    <w:rsid w:val="00C63947"/>
    <w:rsid w:val="00C643EA"/>
    <w:rsid w:val="00C673E1"/>
    <w:rsid w:val="00C733E8"/>
    <w:rsid w:val="00C80BEF"/>
    <w:rsid w:val="00C91F1B"/>
    <w:rsid w:val="00CA3BBE"/>
    <w:rsid w:val="00CA5829"/>
    <w:rsid w:val="00CC0A27"/>
    <w:rsid w:val="00CC4116"/>
    <w:rsid w:val="00CD2E57"/>
    <w:rsid w:val="00CD4326"/>
    <w:rsid w:val="00CD4F23"/>
    <w:rsid w:val="00CD5277"/>
    <w:rsid w:val="00CD6BB8"/>
    <w:rsid w:val="00CD7F99"/>
    <w:rsid w:val="00CE229F"/>
    <w:rsid w:val="00CF475A"/>
    <w:rsid w:val="00D01D60"/>
    <w:rsid w:val="00D031BA"/>
    <w:rsid w:val="00D03A2E"/>
    <w:rsid w:val="00D05B81"/>
    <w:rsid w:val="00D12C5E"/>
    <w:rsid w:val="00D157E0"/>
    <w:rsid w:val="00D2217F"/>
    <w:rsid w:val="00D24413"/>
    <w:rsid w:val="00D27075"/>
    <w:rsid w:val="00D45913"/>
    <w:rsid w:val="00D57728"/>
    <w:rsid w:val="00D607CE"/>
    <w:rsid w:val="00D741DC"/>
    <w:rsid w:val="00D75314"/>
    <w:rsid w:val="00D7795F"/>
    <w:rsid w:val="00D81836"/>
    <w:rsid w:val="00D8201A"/>
    <w:rsid w:val="00D94101"/>
    <w:rsid w:val="00D95924"/>
    <w:rsid w:val="00D97E52"/>
    <w:rsid w:val="00DA00E1"/>
    <w:rsid w:val="00DA15F8"/>
    <w:rsid w:val="00DA5A00"/>
    <w:rsid w:val="00DB07C6"/>
    <w:rsid w:val="00DB5AFB"/>
    <w:rsid w:val="00DC3483"/>
    <w:rsid w:val="00DC503E"/>
    <w:rsid w:val="00DC7EBF"/>
    <w:rsid w:val="00DD2956"/>
    <w:rsid w:val="00DD40FF"/>
    <w:rsid w:val="00DE521C"/>
    <w:rsid w:val="00DE5D6C"/>
    <w:rsid w:val="00DF1FD1"/>
    <w:rsid w:val="00DF618E"/>
    <w:rsid w:val="00E01D89"/>
    <w:rsid w:val="00E12B92"/>
    <w:rsid w:val="00E15B29"/>
    <w:rsid w:val="00E248B8"/>
    <w:rsid w:val="00E262EC"/>
    <w:rsid w:val="00E33795"/>
    <w:rsid w:val="00E34399"/>
    <w:rsid w:val="00E51FD1"/>
    <w:rsid w:val="00E6316B"/>
    <w:rsid w:val="00E63E1E"/>
    <w:rsid w:val="00E64303"/>
    <w:rsid w:val="00E65E91"/>
    <w:rsid w:val="00E766F1"/>
    <w:rsid w:val="00E772BC"/>
    <w:rsid w:val="00E83E0C"/>
    <w:rsid w:val="00E84986"/>
    <w:rsid w:val="00E90A61"/>
    <w:rsid w:val="00E952A5"/>
    <w:rsid w:val="00E962EF"/>
    <w:rsid w:val="00E96C57"/>
    <w:rsid w:val="00EB157E"/>
    <w:rsid w:val="00EB2402"/>
    <w:rsid w:val="00EB36A0"/>
    <w:rsid w:val="00EB3973"/>
    <w:rsid w:val="00EB702C"/>
    <w:rsid w:val="00EC2ABC"/>
    <w:rsid w:val="00EC7C32"/>
    <w:rsid w:val="00ED04C7"/>
    <w:rsid w:val="00ED0D01"/>
    <w:rsid w:val="00ED7EF6"/>
    <w:rsid w:val="00EE7402"/>
    <w:rsid w:val="00EF01B8"/>
    <w:rsid w:val="00EF053B"/>
    <w:rsid w:val="00EF6690"/>
    <w:rsid w:val="00F024BF"/>
    <w:rsid w:val="00F106B8"/>
    <w:rsid w:val="00F118F0"/>
    <w:rsid w:val="00F13FD7"/>
    <w:rsid w:val="00F14587"/>
    <w:rsid w:val="00F15290"/>
    <w:rsid w:val="00F25301"/>
    <w:rsid w:val="00F307D0"/>
    <w:rsid w:val="00F311C5"/>
    <w:rsid w:val="00F348C0"/>
    <w:rsid w:val="00F350EB"/>
    <w:rsid w:val="00F36561"/>
    <w:rsid w:val="00F377A6"/>
    <w:rsid w:val="00F40F79"/>
    <w:rsid w:val="00F41076"/>
    <w:rsid w:val="00F42A94"/>
    <w:rsid w:val="00F46DBD"/>
    <w:rsid w:val="00F52585"/>
    <w:rsid w:val="00F553D3"/>
    <w:rsid w:val="00F731A0"/>
    <w:rsid w:val="00F822E3"/>
    <w:rsid w:val="00F836A7"/>
    <w:rsid w:val="00F867B8"/>
    <w:rsid w:val="00F91432"/>
    <w:rsid w:val="00F92F8E"/>
    <w:rsid w:val="00F95326"/>
    <w:rsid w:val="00F96193"/>
    <w:rsid w:val="00F97FCB"/>
    <w:rsid w:val="00FB5733"/>
    <w:rsid w:val="00FB6E7D"/>
    <w:rsid w:val="00FB7F6F"/>
    <w:rsid w:val="00FC028C"/>
    <w:rsid w:val="00FE3847"/>
    <w:rsid w:val="00FE7992"/>
    <w:rsid w:val="00FF17A7"/>
    <w:rsid w:val="00FF2A0A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270B47"/>
  <w15:docId w15:val="{3B3CA22D-2925-479E-B7AE-A3E4AC9BE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Labor-Text">
    <w:name w:val="Labor-Text"/>
    <w:basedOn w:val="Standard"/>
    <w:qFormat/>
    <w:rsid w:val="00585BA2"/>
    <w:pPr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Labor-Text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Labor-Text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E6316B"/>
    <w:pPr>
      <w:ind w:left="680" w:hanging="680"/>
      <w:jc w:val="both"/>
    </w:pPr>
    <w:rPr>
      <w:rFonts w:ascii="Arial" w:hAnsi="Arial"/>
      <w:sz w:val="24"/>
    </w:rPr>
  </w:style>
  <w:style w:type="paragraph" w:customStyle="1" w:styleId="Labor-Texteinfach">
    <w:name w:val="Labor-Text einfach"/>
    <w:basedOn w:val="Arbeitsanweisung"/>
    <w:rsid w:val="00E63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21" Type="http://schemas.openxmlformats.org/officeDocument/2006/relationships/image" Target="media/image11.png"/><Relationship Id="rId34" Type="http://schemas.openxmlformats.org/officeDocument/2006/relationships/header" Target="header5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microsoft.com/office/2007/relationships/hdphoto" Target="media/hdphoto1.wdp"/><Relationship Id="rId29" Type="http://schemas.openxmlformats.org/officeDocument/2006/relationships/image" Target="media/image170.jpe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19.png"/><Relationship Id="rId37" Type="http://schemas.openxmlformats.org/officeDocument/2006/relationships/header" Target="header6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eader" Target="header4.xml"/><Relationship Id="rId35" Type="http://schemas.openxmlformats.org/officeDocument/2006/relationships/image" Target="media/image21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140.jpeg"/><Relationship Id="rId33" Type="http://schemas.openxmlformats.org/officeDocument/2006/relationships/image" Target="media/image20.png"/><Relationship Id="rId38" Type="http://schemas.openxmlformats.org/officeDocument/2006/relationships/header" Target="head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ocuments\Vorlagen_Anleitungen\Heft-Vorlagen\Vorlage_Arbeitshef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A16EEDB5674BE2AA8118AEC3B8EF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B26C0C-62C6-4932-9402-101A6A0719DE}"/>
      </w:docPartPr>
      <w:docPartBody>
        <w:p w:rsidR="00BE5327" w:rsidRDefault="00E54CB5">
          <w:pPr>
            <w:pStyle w:val="ABA16EEDB5674BE2AA8118AEC3B8EF60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86138633D0E5439FAB770838FE5315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F9C27-B853-426F-8DB3-1B6583F4649F}"/>
      </w:docPartPr>
      <w:docPartBody>
        <w:p w:rsidR="00BE5327" w:rsidRDefault="00E54CB5">
          <w:pPr>
            <w:pStyle w:val="86138633D0E5439FAB770838FE531589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780F395FCEA146AAB3265B44DE33FB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295A06-537A-437A-9ABE-7655BCDFFCCC}"/>
      </w:docPartPr>
      <w:docPartBody>
        <w:p w:rsidR="00BE5327" w:rsidRDefault="00E54CB5">
          <w:pPr>
            <w:pStyle w:val="780F395FCEA146AAB3265B44DE33FBCA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4D8E5EE8FB40C1B44114591F0204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5ECE65-1DE4-46F1-B45D-FE5670C3F34B}"/>
      </w:docPartPr>
      <w:docPartBody>
        <w:p w:rsidR="00BE5327" w:rsidRDefault="00E54CB5">
          <w:pPr>
            <w:pStyle w:val="BE4D8E5EE8FB40C1B44114591F0204F0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10DCC09BD0F4DF2B6986A8F8036E6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901C22-9393-43F6-B30E-49AA8387AF28}"/>
      </w:docPartPr>
      <w:docPartBody>
        <w:p w:rsidR="00BE5327" w:rsidRDefault="00E54CB5">
          <w:pPr>
            <w:pStyle w:val="310DCC09BD0F4DF2B6986A8F8036E6C6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31FA37592C64FA9891C4E03145A02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B86351-DD87-459A-BCF9-77B5CC871C03}"/>
      </w:docPartPr>
      <w:docPartBody>
        <w:p w:rsidR="00BE5327" w:rsidRDefault="00E54CB5">
          <w:pPr>
            <w:pStyle w:val="D31FA37592C64FA9891C4E03145A027C"/>
          </w:pPr>
          <w:r w:rsidRPr="0072109F">
            <w:rPr>
              <w:rStyle w:val="Platzhaltertext"/>
            </w:rPr>
            <w:t>Wählen Sie ein Element aus.</w:t>
          </w:r>
        </w:p>
      </w:docPartBody>
    </w:docPart>
    <w:docPart>
      <w:docPartPr>
        <w:name w:val="A8F2F12B51AE4D7FA051E1803D022A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596AD2-F6A6-49A5-B494-4EDB542C1380}"/>
      </w:docPartPr>
      <w:docPartBody>
        <w:p w:rsidR="00BE5327" w:rsidRDefault="00E54CB5">
          <w:pPr>
            <w:pStyle w:val="A8F2F12B51AE4D7FA051E1803D022A41"/>
          </w:pPr>
          <w:r w:rsidRPr="00395302"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4CB5"/>
    <w:rsid w:val="00072C0B"/>
    <w:rsid w:val="00192A8C"/>
    <w:rsid w:val="002E732D"/>
    <w:rsid w:val="00313285"/>
    <w:rsid w:val="00385C97"/>
    <w:rsid w:val="00405AC7"/>
    <w:rsid w:val="004E4968"/>
    <w:rsid w:val="00547FA8"/>
    <w:rsid w:val="006A5125"/>
    <w:rsid w:val="007A2B20"/>
    <w:rsid w:val="00857756"/>
    <w:rsid w:val="008C0D9E"/>
    <w:rsid w:val="009128E8"/>
    <w:rsid w:val="00953E28"/>
    <w:rsid w:val="00984E57"/>
    <w:rsid w:val="00A15406"/>
    <w:rsid w:val="00A57E34"/>
    <w:rsid w:val="00A85200"/>
    <w:rsid w:val="00B043E3"/>
    <w:rsid w:val="00BE5327"/>
    <w:rsid w:val="00C36594"/>
    <w:rsid w:val="00C375B3"/>
    <w:rsid w:val="00DA3202"/>
    <w:rsid w:val="00DE1C5F"/>
    <w:rsid w:val="00E54CB5"/>
    <w:rsid w:val="00E92D18"/>
    <w:rsid w:val="00EB256B"/>
    <w:rsid w:val="00F3204B"/>
    <w:rsid w:val="00F46F60"/>
    <w:rsid w:val="00F9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732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05AC7"/>
    <w:rPr>
      <w:color w:val="808080"/>
    </w:rPr>
  </w:style>
  <w:style w:type="paragraph" w:customStyle="1" w:styleId="ABA16EEDB5674BE2AA8118AEC3B8EF60">
    <w:name w:val="ABA16EEDB5674BE2AA8118AEC3B8EF60"/>
    <w:rsid w:val="002E732D"/>
  </w:style>
  <w:style w:type="paragraph" w:customStyle="1" w:styleId="86138633D0E5439FAB770838FE531589">
    <w:name w:val="86138633D0E5439FAB770838FE531589"/>
    <w:rsid w:val="002E732D"/>
  </w:style>
  <w:style w:type="paragraph" w:customStyle="1" w:styleId="780F395FCEA146AAB3265B44DE33FBCA">
    <w:name w:val="780F395FCEA146AAB3265B44DE33FBCA"/>
    <w:rsid w:val="002E732D"/>
  </w:style>
  <w:style w:type="paragraph" w:customStyle="1" w:styleId="BE4D8E5EE8FB40C1B44114591F0204F0">
    <w:name w:val="BE4D8E5EE8FB40C1B44114591F0204F0"/>
    <w:rsid w:val="002E732D"/>
  </w:style>
  <w:style w:type="paragraph" w:customStyle="1" w:styleId="310DCC09BD0F4DF2B6986A8F8036E6C6">
    <w:name w:val="310DCC09BD0F4DF2B6986A8F8036E6C6"/>
    <w:rsid w:val="002E732D"/>
  </w:style>
  <w:style w:type="paragraph" w:customStyle="1" w:styleId="D31FA37592C64FA9891C4E03145A027C">
    <w:name w:val="D31FA37592C64FA9891C4E03145A027C"/>
    <w:rsid w:val="002E732D"/>
  </w:style>
  <w:style w:type="paragraph" w:customStyle="1" w:styleId="A8F2F12B51AE4D7FA051E1803D022A41">
    <w:name w:val="A8F2F12B51AE4D7FA051E1803D022A41"/>
    <w:rsid w:val="002E73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2018-02-24T00:00:00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7125D7-6ED0-4406-9A73-78363BA69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C:\Users\Julia\Documents\Vorlagen_Anleitungen\Heft-Vorlagen\Vorlage_Arbeitsheft.dotx</Template>
  <TotalTime>0</TotalTime>
  <Pages>12</Pages>
  <Words>807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Löffelliste</vt:lpstr>
    </vt:vector>
  </TitlesOfParts>
  <Company>Universität Koblenz-Landau</Company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Löffelliste</dc:title>
  <dc:creator>Julia Fuchs</dc:creator>
  <cp:lastModifiedBy>Lena Bolz</cp:lastModifiedBy>
  <cp:revision>3</cp:revision>
  <cp:lastPrinted>2023-03-15T09:40:00Z</cp:lastPrinted>
  <dcterms:created xsi:type="dcterms:W3CDTF">2023-03-15T09:40:00Z</dcterms:created>
  <dcterms:modified xsi:type="dcterms:W3CDTF">2023-03-15T09:40:00Z</dcterms:modified>
  <cp:category>3</cp:category>
</cp:coreProperties>
</file>