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2A71C" w14:textId="77777777" w:rsidR="009121BE" w:rsidRDefault="009121BE" w:rsidP="009121BE"/>
    <w:p w14:paraId="3421948C" w14:textId="77777777" w:rsidR="009121BE" w:rsidRDefault="009121BE" w:rsidP="009121BE"/>
    <w:p w14:paraId="074C7B41" w14:textId="77777777" w:rsidR="009121BE" w:rsidRDefault="009121BE" w:rsidP="009121BE"/>
    <w:p w14:paraId="1C212F87" w14:textId="77777777" w:rsidR="009121BE" w:rsidRDefault="009121BE" w:rsidP="009121BE"/>
    <w:p w14:paraId="40290963" w14:textId="77777777" w:rsidR="009121BE" w:rsidRDefault="009121BE" w:rsidP="009121BE"/>
    <w:p w14:paraId="0159EF6A" w14:textId="77777777" w:rsidR="009121BE" w:rsidRDefault="009121BE" w:rsidP="009121BE"/>
    <w:p w14:paraId="72425DD1" w14:textId="77777777" w:rsidR="009121BE" w:rsidRDefault="009121BE" w:rsidP="009121BE"/>
    <w:p w14:paraId="7716107D" w14:textId="77777777" w:rsidR="009121BE" w:rsidRDefault="009121BE" w:rsidP="009121BE"/>
    <w:p w14:paraId="248370A4" w14:textId="77777777" w:rsidR="009121BE" w:rsidRDefault="009121BE" w:rsidP="009121BE"/>
    <w:p w14:paraId="61850656" w14:textId="77777777" w:rsidR="009121BE" w:rsidRDefault="009121BE" w:rsidP="009121BE"/>
    <w:p w14:paraId="47510B60" w14:textId="77777777" w:rsidR="009121BE" w:rsidRDefault="009121BE" w:rsidP="009121BE"/>
    <w:p w14:paraId="0B2E3E91" w14:textId="77777777" w:rsidR="009121BE" w:rsidRDefault="009121BE" w:rsidP="009121BE"/>
    <w:p w14:paraId="0822E83E" w14:textId="77777777" w:rsidR="009121BE" w:rsidRDefault="009121BE" w:rsidP="009121BE"/>
    <w:p w14:paraId="3E344267" w14:textId="77777777" w:rsidR="009121BE" w:rsidRDefault="009121BE" w:rsidP="009121BE"/>
    <w:p w14:paraId="75E445E0" w14:textId="77777777" w:rsidR="009121BE" w:rsidRDefault="009121BE" w:rsidP="009121BE"/>
    <w:p w14:paraId="5159A81F" w14:textId="77777777" w:rsidR="009121BE" w:rsidRDefault="009121BE" w:rsidP="009121BE"/>
    <w:p w14:paraId="77938FF0" w14:textId="77777777" w:rsidR="009121BE" w:rsidRDefault="009121BE" w:rsidP="009121BE"/>
    <w:p w14:paraId="7305F2DB" w14:textId="77777777" w:rsidR="009121BE" w:rsidRDefault="009121BE" w:rsidP="009121BE"/>
    <w:p w14:paraId="4642A163" w14:textId="77777777" w:rsidR="009121BE" w:rsidRDefault="009121BE" w:rsidP="009121BE"/>
    <w:p w14:paraId="0536271D" w14:textId="77777777" w:rsidR="009121BE" w:rsidRDefault="009121BE" w:rsidP="009121BE"/>
    <w:p w14:paraId="09873657" w14:textId="77777777" w:rsidR="009121BE" w:rsidRDefault="009121BE" w:rsidP="009121BE"/>
    <w:p w14:paraId="233C60ED" w14:textId="77777777" w:rsidR="009121BE" w:rsidRDefault="009121BE" w:rsidP="009121BE"/>
    <w:p w14:paraId="5E5F3C36" w14:textId="77777777" w:rsidR="009121BE" w:rsidRDefault="006A6CA9" w:rsidP="009121BE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BD0033A" wp14:editId="46188822">
                <wp:simplePos x="0" y="0"/>
                <wp:positionH relativeFrom="margin">
                  <wp:posOffset>4806315</wp:posOffset>
                </wp:positionH>
                <wp:positionV relativeFrom="paragraph">
                  <wp:posOffset>-635</wp:posOffset>
                </wp:positionV>
                <wp:extent cx="1045845" cy="942975"/>
                <wp:effectExtent l="0" t="0" r="20955" b="28575"/>
                <wp:wrapNone/>
                <wp:docPr id="11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584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6C2F3" id="Rectangle 9" o:spid="_x0000_s1026" style="position:absolute;margin-left:378.45pt;margin-top:-.05pt;width:82.35pt;height:74.2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" strokeweight="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62B65CE" wp14:editId="39ED676E">
                <wp:simplePos x="0" y="0"/>
                <wp:positionH relativeFrom="column">
                  <wp:posOffset>4806315</wp:posOffset>
                </wp:positionH>
                <wp:positionV relativeFrom="paragraph">
                  <wp:posOffset>2432050</wp:posOffset>
                </wp:positionV>
                <wp:extent cx="1045845" cy="285750"/>
                <wp:effectExtent l="0" t="0" r="1905" b="0"/>
                <wp:wrapNone/>
                <wp:docPr id="1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FD4D8" w14:textId="77777777" w:rsidR="00D20C5B" w:rsidRPr="00C94829" w:rsidRDefault="00D20C5B" w:rsidP="00BB665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Klasse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2B65C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78.45pt;margin-top:191.5pt;width:82.35pt;height:22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" stroked="f">
                <v:textbox>
                  <w:txbxContent>
                    <w:p w14:paraId="393FD4D8" w14:textId="77777777" w:rsidR="00D20C5B" w:rsidRPr="00C94829" w:rsidRDefault="00D20C5B" w:rsidP="00BB665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Klasse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3A5A766" wp14:editId="6513D5FC">
                <wp:simplePos x="0" y="0"/>
                <wp:positionH relativeFrom="column">
                  <wp:posOffset>4806315</wp:posOffset>
                </wp:positionH>
                <wp:positionV relativeFrom="paragraph">
                  <wp:posOffset>970915</wp:posOffset>
                </wp:positionV>
                <wp:extent cx="1045845" cy="335280"/>
                <wp:effectExtent l="0" t="0" r="1905" b="7620"/>
                <wp:wrapNone/>
                <wp:docPr id="10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FD3AA" w14:textId="77777777" w:rsidR="00D20C5B" w:rsidRPr="00C94829" w:rsidRDefault="00D20C5B" w:rsidP="00BB665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Schule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5A766" id="Text Box 11" o:spid="_x0000_s1027" type="#_x0000_t202" style="position:absolute;margin-left:378.45pt;margin-top:76.45pt;width:82.35pt;height:26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" stroked="f">
                <v:textbox>
                  <w:txbxContent>
                    <w:p w14:paraId="6CBFD3AA" w14:textId="77777777" w:rsidR="00D20C5B" w:rsidRPr="00C94829" w:rsidRDefault="00D20C5B" w:rsidP="00BB665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Schule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5050DE5" wp14:editId="6DF2F2DD">
                <wp:simplePos x="0" y="0"/>
                <wp:positionH relativeFrom="column">
                  <wp:posOffset>4806315</wp:posOffset>
                </wp:positionH>
                <wp:positionV relativeFrom="paragraph">
                  <wp:posOffset>1460500</wp:posOffset>
                </wp:positionV>
                <wp:extent cx="1045845" cy="942975"/>
                <wp:effectExtent l="0" t="0" r="20955" b="28575"/>
                <wp:wrapNone/>
                <wp:docPr id="10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584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7694C" id="Rectangle 8" o:spid="_x0000_s1026" style="position:absolute;margin-left:378.45pt;margin-top:115pt;width:82.35pt;height:74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" strokeweight=".5pt"/>
            </w:pict>
          </mc:Fallback>
        </mc:AlternateContent>
      </w:r>
    </w:p>
    <w:p w14:paraId="0695D4D6" w14:textId="77777777" w:rsidR="009121BE" w:rsidRDefault="009121BE" w:rsidP="009121BE"/>
    <w:p w14:paraId="3D12DAD4" w14:textId="77777777" w:rsidR="009121BE" w:rsidRDefault="009121BE" w:rsidP="009121BE"/>
    <w:p w14:paraId="1761BCA0" w14:textId="77777777" w:rsidR="009121BE" w:rsidRDefault="009121BE" w:rsidP="00E36FD1">
      <w:pPr>
        <w:tabs>
          <w:tab w:val="left" w:pos="3675"/>
        </w:tabs>
      </w:pPr>
    </w:p>
    <w:p w14:paraId="1B8E1627" w14:textId="77777777" w:rsidR="009121BE" w:rsidRDefault="009121BE" w:rsidP="009121BE"/>
    <w:p w14:paraId="34F48958" w14:textId="77777777" w:rsidR="009121BE" w:rsidRDefault="009121BE" w:rsidP="009E066F">
      <w:pPr>
        <w:tabs>
          <w:tab w:val="left" w:pos="3480"/>
        </w:tabs>
      </w:pPr>
    </w:p>
    <w:p w14:paraId="2445D122" w14:textId="77777777" w:rsidR="009121BE" w:rsidRDefault="009121BE" w:rsidP="009121BE"/>
    <w:p w14:paraId="2574C8DD" w14:textId="77777777" w:rsidR="009121BE" w:rsidRDefault="009121BE" w:rsidP="009121BE"/>
    <w:p w14:paraId="0C4A9304" w14:textId="77777777" w:rsidR="009121BE" w:rsidRDefault="009121BE" w:rsidP="009121BE"/>
    <w:p w14:paraId="23F6B3EE" w14:textId="77777777" w:rsidR="009121BE" w:rsidRDefault="009121BE" w:rsidP="009121BE"/>
    <w:p w14:paraId="4A618322" w14:textId="77777777" w:rsidR="009121BE" w:rsidRDefault="009121BE" w:rsidP="009121BE"/>
    <w:p w14:paraId="19F088BE" w14:textId="77777777" w:rsidR="009121BE" w:rsidRDefault="009121BE" w:rsidP="009121BE"/>
    <w:p w14:paraId="3BBAAF40" w14:textId="77777777" w:rsidR="009121BE" w:rsidRDefault="009121BE" w:rsidP="009121BE"/>
    <w:p w14:paraId="03E1F602" w14:textId="77777777" w:rsidR="009121BE" w:rsidRDefault="009121BE" w:rsidP="009121BE"/>
    <w:p w14:paraId="0EA75058" w14:textId="77777777" w:rsidR="009121BE" w:rsidRDefault="009121BE" w:rsidP="009121BE"/>
    <w:p w14:paraId="43C1FA7D" w14:textId="77777777" w:rsidR="009121BE" w:rsidRDefault="009121BE" w:rsidP="009121BE"/>
    <w:p w14:paraId="03B361EF" w14:textId="77777777" w:rsidR="009121BE" w:rsidRDefault="009121BE" w:rsidP="009121BE"/>
    <w:p w14:paraId="13C0BD1B" w14:textId="77777777" w:rsidR="009121BE" w:rsidRDefault="009121BE" w:rsidP="009121BE"/>
    <w:tbl>
      <w:tblPr>
        <w:tblStyle w:val="Tabellenraster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4"/>
        <w:gridCol w:w="2580"/>
      </w:tblGrid>
      <w:tr w:rsidR="009121BE" w14:paraId="7FE5121A" w14:textId="77777777" w:rsidTr="00B8740D">
        <w:tc>
          <w:tcPr>
            <w:tcW w:w="6884" w:type="dxa"/>
          </w:tcPr>
          <w:p w14:paraId="64237FE3" w14:textId="77777777" w:rsidR="009121BE" w:rsidRPr="0083234C" w:rsidRDefault="009121BE" w:rsidP="002F3E1C">
            <w:pPr>
              <w:pStyle w:val="Labor-Titelseite"/>
            </w:pPr>
            <w:r w:rsidRPr="0083234C">
              <w:t>Station</w:t>
            </w:r>
          </w:p>
          <w:p w14:paraId="40EE0174" w14:textId="77777777" w:rsidR="009121BE" w:rsidRDefault="009121BE" w:rsidP="002F3E1C">
            <w:pPr>
              <w:pStyle w:val="Labor-Titelseite"/>
              <w:rPr>
                <w:rFonts w:cs="Arial"/>
                <w:szCs w:val="56"/>
              </w:rPr>
            </w:pPr>
            <w:r w:rsidRPr="00846469">
              <w:rPr>
                <w:rFonts w:cs="Arial"/>
                <w:szCs w:val="56"/>
              </w:rPr>
              <w:t>„</w:t>
            </w:r>
            <w:sdt>
              <w:sdtPr>
                <w:rPr>
                  <w:rStyle w:val="Labor-FormatvorlageTitelseite"/>
                </w:rPr>
                <w:alias w:val="Name der Station"/>
                <w:tag w:val="Name der Station"/>
                <w:id w:val="3925546"/>
                <w:placeholder>
                  <w:docPart w:val="1DE7C7AD019D4990B9206860BD23CEE3"/>
                </w:placeholder>
              </w:sdtPr>
              <w:sdtEndPr>
                <w:rPr>
                  <w:rStyle w:val="Absatz-Standardschriftart"/>
                  <w:rFonts w:cs="Arial"/>
                  <w:szCs w:val="56"/>
                </w:rPr>
              </w:sdtEndPr>
              <w:sdtContent>
                <w:sdt>
                  <w:sdtPr>
                    <w:rPr>
                      <w:rStyle w:val="Labor-FormatvorlageTitelseite"/>
                    </w:rPr>
                    <w:alias w:val="Name der Station"/>
                    <w:tag w:val="Name der Station"/>
                    <w:id w:val="5162396"/>
                    <w:placeholder>
                      <w:docPart w:val="1FC607FDBBC54A9B9EA111F6D8D7D867"/>
                    </w:placeholder>
                  </w:sdtPr>
                  <w:sdtEndPr>
                    <w:rPr>
                      <w:rStyle w:val="Absatz-Standardschriftart"/>
                      <w:rFonts w:cs="Arial"/>
                      <w:szCs w:val="56"/>
                    </w:rPr>
                  </w:sdtEndPr>
                  <w:sdtContent>
                    <w:r w:rsidR="00BB6651">
                      <w:rPr>
                        <w:rStyle w:val="Labor-FormatvorlageTitelseite"/>
                      </w:rPr>
                      <w:t>Mathematik und Kunst</w:t>
                    </w:r>
                  </w:sdtContent>
                </w:sdt>
              </w:sdtContent>
            </w:sdt>
            <w:r w:rsidRPr="00846469">
              <w:rPr>
                <w:rFonts w:cs="Arial"/>
                <w:szCs w:val="56"/>
              </w:rPr>
              <w:t>“</w:t>
            </w:r>
          </w:p>
          <w:p w14:paraId="05BA9EC1" w14:textId="77777777" w:rsidR="00861E78" w:rsidRDefault="00861E78" w:rsidP="002F3E1C">
            <w:pPr>
              <w:pStyle w:val="Labor-Titelseite"/>
              <w:rPr>
                <w:rFonts w:cs="Arial"/>
                <w:szCs w:val="56"/>
              </w:rPr>
            </w:pPr>
            <w:r>
              <w:rPr>
                <w:rFonts w:cs="Arial"/>
                <w:szCs w:val="56"/>
              </w:rPr>
              <w:t xml:space="preserve">Teil </w:t>
            </w:r>
            <w:r w:rsidR="00BB6651">
              <w:rPr>
                <w:rFonts w:cs="Arial"/>
                <w:szCs w:val="56"/>
              </w:rPr>
              <w:t>3</w:t>
            </w:r>
          </w:p>
          <w:p w14:paraId="6368FCE5" w14:textId="77777777" w:rsidR="009121BE" w:rsidRPr="002B7AA1" w:rsidRDefault="009121BE" w:rsidP="002F3E1C">
            <w:pPr>
              <w:pStyle w:val="Labor-Titelseite"/>
              <w:rPr>
                <w:rFonts w:cs="Arial"/>
                <w:sz w:val="44"/>
                <w:szCs w:val="56"/>
              </w:rPr>
            </w:pPr>
          </w:p>
          <w:p w14:paraId="4DBAD287" w14:textId="77777777" w:rsidR="009121BE" w:rsidRDefault="006D61EB" w:rsidP="002F3E1C">
            <w:pPr>
              <w:pStyle w:val="Labor-Titelseite"/>
            </w:pPr>
            <w:r>
              <w:t>Arbeit</w:t>
            </w:r>
            <w:r w:rsidR="002B7AA1">
              <w:t>sheft</w:t>
            </w:r>
          </w:p>
          <w:p w14:paraId="132B701E" w14:textId="77777777" w:rsidR="002B7AA1" w:rsidRPr="002B7AA1" w:rsidRDefault="002B7AA1" w:rsidP="002F3E1C">
            <w:pPr>
              <w:pStyle w:val="Labor-Titelseite"/>
              <w:rPr>
                <w:sz w:val="44"/>
              </w:rPr>
            </w:pPr>
          </w:p>
          <w:tbl>
            <w:tblPr>
              <w:tblStyle w:val="Tabellenraster1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833"/>
              <w:gridCol w:w="833"/>
              <w:gridCol w:w="833"/>
              <w:gridCol w:w="833"/>
              <w:gridCol w:w="832"/>
              <w:gridCol w:w="832"/>
              <w:gridCol w:w="831"/>
              <w:gridCol w:w="831"/>
            </w:tblGrid>
            <w:tr w:rsidR="006A55E1" w14:paraId="11518E60" w14:textId="77777777" w:rsidTr="006A55E1">
              <w:trPr>
                <w:jc w:val="center"/>
              </w:trPr>
              <w:tc>
                <w:tcPr>
                  <w:tcW w:w="833" w:type="dxa"/>
                  <w:tcBorders>
                    <w:bottom w:val="single" w:sz="4" w:space="0" w:color="auto"/>
                  </w:tcBorders>
                </w:tcPr>
                <w:p w14:paraId="0478F808" w14:textId="77777777" w:rsidR="006A55E1" w:rsidRPr="0056169A" w:rsidRDefault="006A55E1" w:rsidP="00EB2402">
                  <w:pPr>
                    <w:pStyle w:val="Labor-Titelseite"/>
                    <w:rPr>
                      <w:sz w:val="64"/>
                      <w:szCs w:val="64"/>
                    </w:rPr>
                  </w:pPr>
                </w:p>
              </w:tc>
              <w:tc>
                <w:tcPr>
                  <w:tcW w:w="833" w:type="dxa"/>
                  <w:tcBorders>
                    <w:bottom w:val="single" w:sz="4" w:space="0" w:color="auto"/>
                  </w:tcBorders>
                </w:tcPr>
                <w:p w14:paraId="2FD0092C" w14:textId="77777777" w:rsidR="006A55E1" w:rsidRDefault="006A55E1" w:rsidP="00EB2402">
                  <w:pPr>
                    <w:pStyle w:val="Labor-Titelseite"/>
                  </w:pPr>
                </w:p>
              </w:tc>
              <w:tc>
                <w:tcPr>
                  <w:tcW w:w="833" w:type="dxa"/>
                  <w:tcBorders>
                    <w:bottom w:val="single" w:sz="4" w:space="0" w:color="auto"/>
                  </w:tcBorders>
                </w:tcPr>
                <w:p w14:paraId="5AFCB4A6" w14:textId="77777777" w:rsidR="006A55E1" w:rsidRDefault="006A55E1" w:rsidP="00EB2402">
                  <w:pPr>
                    <w:pStyle w:val="Labor-Titelseite"/>
                  </w:pPr>
                </w:p>
              </w:tc>
              <w:tc>
                <w:tcPr>
                  <w:tcW w:w="833" w:type="dxa"/>
                  <w:tcBorders>
                    <w:bottom w:val="single" w:sz="4" w:space="0" w:color="auto"/>
                  </w:tcBorders>
                </w:tcPr>
                <w:p w14:paraId="2BAB3214" w14:textId="77777777" w:rsidR="006A55E1" w:rsidRDefault="006A55E1" w:rsidP="00EB2402">
                  <w:pPr>
                    <w:pStyle w:val="Labor-Titelseite"/>
                  </w:pPr>
                </w:p>
              </w:tc>
              <w:tc>
                <w:tcPr>
                  <w:tcW w:w="832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61ACE0B6" w14:textId="77777777" w:rsidR="006A55E1" w:rsidRDefault="006A55E1" w:rsidP="00EB2402">
                  <w:pPr>
                    <w:pStyle w:val="Labor-Titelseite"/>
                  </w:pPr>
                </w:p>
              </w:tc>
              <w:tc>
                <w:tcPr>
                  <w:tcW w:w="832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40358FD7" w14:textId="77777777" w:rsidR="006A55E1" w:rsidRDefault="006A55E1" w:rsidP="00EB2402">
                  <w:pPr>
                    <w:pStyle w:val="Labor-Titelseite"/>
                  </w:pPr>
                </w:p>
              </w:tc>
              <w:tc>
                <w:tcPr>
                  <w:tcW w:w="831" w:type="dxa"/>
                  <w:tcBorders>
                    <w:bottom w:val="single" w:sz="4" w:space="0" w:color="auto"/>
                  </w:tcBorders>
                </w:tcPr>
                <w:p w14:paraId="61DC1042" w14:textId="77777777" w:rsidR="006A55E1" w:rsidRDefault="006A55E1" w:rsidP="00EB2402">
                  <w:pPr>
                    <w:pStyle w:val="Labor-Titelseite"/>
                  </w:pPr>
                </w:p>
              </w:tc>
              <w:tc>
                <w:tcPr>
                  <w:tcW w:w="831" w:type="dxa"/>
                  <w:tcBorders>
                    <w:bottom w:val="single" w:sz="4" w:space="0" w:color="auto"/>
                  </w:tcBorders>
                </w:tcPr>
                <w:p w14:paraId="5268960F" w14:textId="77777777" w:rsidR="006A55E1" w:rsidRDefault="006A55E1" w:rsidP="00EB2402">
                  <w:pPr>
                    <w:pStyle w:val="Labor-Titelseite"/>
                  </w:pPr>
                </w:p>
              </w:tc>
            </w:tr>
          </w:tbl>
          <w:p w14:paraId="00CFB2F3" w14:textId="77777777" w:rsidR="009121BE" w:rsidRDefault="009121BE" w:rsidP="00B8740D">
            <w:pPr>
              <w:jc w:val="center"/>
            </w:pPr>
          </w:p>
        </w:tc>
        <w:tc>
          <w:tcPr>
            <w:tcW w:w="2580" w:type="dxa"/>
          </w:tcPr>
          <w:p w14:paraId="3B10BEFD" w14:textId="77777777" w:rsidR="002B7AA1" w:rsidRDefault="002B7AA1" w:rsidP="002F3E1C"/>
          <w:tbl>
            <w:tblPr>
              <w:tblStyle w:val="Tabellenraster"/>
              <w:tblpPr w:leftFromText="141" w:rightFromText="141" w:vertAnchor="text" w:horzAnchor="margin" w:tblpXSpec="right" w:tblpY="-59"/>
              <w:tblOverlap w:val="never"/>
              <w:tblW w:w="1670" w:type="dxa"/>
              <w:tblLook w:val="04A0" w:firstRow="1" w:lastRow="0" w:firstColumn="1" w:lastColumn="0" w:noHBand="0" w:noVBand="1"/>
            </w:tblPr>
            <w:tblGrid>
              <w:gridCol w:w="1670"/>
            </w:tblGrid>
            <w:tr w:rsidR="002B7AA1" w14:paraId="014B86AB" w14:textId="77777777" w:rsidTr="002B7AA1">
              <w:tc>
                <w:tcPr>
                  <w:tcW w:w="1670" w:type="dxa"/>
                  <w:tcBorders>
                    <w:bottom w:val="single" w:sz="4" w:space="0" w:color="auto"/>
                  </w:tcBorders>
                </w:tcPr>
                <w:p w14:paraId="0C7BB7EC" w14:textId="77777777" w:rsidR="002B7AA1" w:rsidRPr="000C0659" w:rsidRDefault="002B7AA1" w:rsidP="00EB2402">
                  <w:pPr>
                    <w:jc w:val="center"/>
                    <w:rPr>
                      <w:sz w:val="128"/>
                      <w:szCs w:val="128"/>
                    </w:rPr>
                  </w:pPr>
                </w:p>
              </w:tc>
            </w:tr>
            <w:tr w:rsidR="002B7AA1" w14:paraId="6A98E55D" w14:textId="77777777" w:rsidTr="002B7AA1">
              <w:tc>
                <w:tcPr>
                  <w:tcW w:w="1670" w:type="dxa"/>
                  <w:tcBorders>
                    <w:left w:val="nil"/>
                    <w:bottom w:val="nil"/>
                    <w:right w:val="nil"/>
                  </w:tcBorders>
                </w:tcPr>
                <w:p w14:paraId="497A0EDC" w14:textId="77777777" w:rsidR="002B7AA1" w:rsidRPr="000C0659" w:rsidRDefault="002B7AA1" w:rsidP="00EB2402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C0659">
                    <w:rPr>
                      <w:rFonts w:ascii="Arial" w:hAnsi="Arial" w:cs="Arial"/>
                      <w:sz w:val="24"/>
                      <w:szCs w:val="24"/>
                    </w:rPr>
                    <w:t>Tischnummer</w:t>
                  </w:r>
                </w:p>
              </w:tc>
            </w:tr>
          </w:tbl>
          <w:p w14:paraId="06A4051E" w14:textId="77777777" w:rsidR="002B7AA1" w:rsidRPr="002B7AA1" w:rsidRDefault="002B7AA1" w:rsidP="002B7AA1"/>
          <w:p w14:paraId="5D650BB1" w14:textId="77777777" w:rsidR="002B7AA1" w:rsidRPr="002B7AA1" w:rsidRDefault="002B7AA1" w:rsidP="002B7AA1"/>
          <w:p w14:paraId="087E5D32" w14:textId="77777777" w:rsidR="002B7AA1" w:rsidRPr="002B7AA1" w:rsidRDefault="002B7AA1" w:rsidP="002B7AA1"/>
          <w:p w14:paraId="72C9FD1C" w14:textId="77777777" w:rsidR="002B7AA1" w:rsidRDefault="002B7AA1" w:rsidP="002B7AA1"/>
          <w:p w14:paraId="4A0012FB" w14:textId="77777777" w:rsidR="009121BE" w:rsidRPr="002B7AA1" w:rsidRDefault="009121BE" w:rsidP="002B7AA1">
            <w:pPr>
              <w:jc w:val="center"/>
            </w:pPr>
          </w:p>
        </w:tc>
      </w:tr>
    </w:tbl>
    <w:p w14:paraId="11F4775E" w14:textId="77777777" w:rsidR="00F97FCB" w:rsidRDefault="000D051B" w:rsidP="00D61D7E">
      <w:pPr>
        <w:spacing w:after="200" w:line="276" w:lineRule="auto"/>
        <w:ind w:left="426" w:right="2835"/>
        <w:jc w:val="center"/>
        <w:sectPr w:rsidR="00F97FCB" w:rsidSect="00D81836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  <w:r>
        <w:rPr>
          <w:rFonts w:ascii="Arial" w:eastAsiaTheme="minorHAnsi" w:hAnsi="Arial"/>
          <w:sz w:val="24"/>
          <w:lang w:eastAsia="en-US"/>
        </w:rPr>
        <w:t>Teilnehmer</w:t>
      </w:r>
      <w:r w:rsidR="00D61D7E">
        <w:rPr>
          <w:rFonts w:ascii="Arial" w:eastAsiaTheme="minorHAnsi" w:hAnsi="Arial"/>
          <w:sz w:val="24"/>
          <w:lang w:eastAsia="en-US"/>
        </w:rPr>
        <w:t>code</w:t>
      </w:r>
      <w:r w:rsidR="00D75314">
        <w:br w:type="page"/>
      </w:r>
    </w:p>
    <w:p w14:paraId="6A9417CE" w14:textId="77777777" w:rsidR="00B8740D" w:rsidRDefault="00B8740D">
      <w:pPr>
        <w:spacing w:after="200" w:line="276" w:lineRule="auto"/>
        <w:sectPr w:rsidR="00B8740D" w:rsidSect="00D81836">
          <w:headerReference w:type="first" r:id="rId13"/>
          <w:footerReference w:type="first" r:id="rId14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  <w:r>
        <w:lastRenderedPageBreak/>
        <w:br w:type="page"/>
      </w:r>
    </w:p>
    <w:sdt>
      <w:sdtPr>
        <w:rPr>
          <w:rFonts w:ascii="Times New Roman" w:hAnsi="Times New Roman"/>
          <w:b w:val="0"/>
          <w:sz w:val="24"/>
        </w:rPr>
        <w:alias w:val="einführende Worte"/>
        <w:tag w:val="einführende Worte"/>
        <w:id w:val="18865526"/>
        <w:placeholder>
          <w:docPart w:val="CE62C2A5C7B246E1A30CDB1A597137DB"/>
        </w:placeholder>
      </w:sdtPr>
      <w:sdtEndPr>
        <w:rPr>
          <w:sz w:val="20"/>
        </w:rPr>
      </w:sdtEndPr>
      <w:sdtContent>
        <w:sdt>
          <w:sdtPr>
            <w:rPr>
              <w:rFonts w:ascii="Times New Roman" w:hAnsi="Times New Roman"/>
              <w:b w:val="0"/>
              <w:sz w:val="24"/>
            </w:rPr>
            <w:alias w:val="einführende Worte"/>
            <w:tag w:val="einführende Worte"/>
            <w:id w:val="10226732"/>
            <w:placeholder>
              <w:docPart w:val="AF802B409EF747DDB1FE09D09F374339"/>
            </w:placeholder>
          </w:sdtPr>
          <w:sdtEndPr>
            <w:rPr>
              <w:sz w:val="20"/>
            </w:rPr>
          </w:sdtEndPr>
          <w:sdtContent>
            <w:p w14:paraId="4E621EB0" w14:textId="77777777" w:rsidR="007E1571" w:rsidRPr="00EF2C77" w:rsidRDefault="007E1571" w:rsidP="007E1571">
              <w:pPr>
                <w:pStyle w:val="Labor-Kapitelberschrift"/>
                <w:jc w:val="both"/>
              </w:pPr>
              <w:r>
                <w:t>L</w:t>
              </w:r>
              <w:r w:rsidRPr="00EF2C77">
                <w:t>iebe Schülerinnen und Schüler</w:t>
              </w:r>
              <w:r>
                <w:t>!</w:t>
              </w:r>
            </w:p>
            <w:p w14:paraId="25403283" w14:textId="77777777" w:rsidR="007E1571" w:rsidRDefault="007E1571" w:rsidP="007E1571">
              <w:pPr>
                <w:pStyle w:val="Labor-Text"/>
              </w:pPr>
            </w:p>
            <w:p w14:paraId="2ADE86A3" w14:textId="77777777" w:rsidR="00BB6651" w:rsidRDefault="00BB6651" w:rsidP="00BB6651">
              <w:pPr>
                <w:pStyle w:val="Labor-Text"/>
                <w:rPr>
                  <w:rFonts w:eastAsiaTheme="minorHAnsi"/>
                  <w:lang w:eastAsia="en-US"/>
                </w:rPr>
              </w:pPr>
              <w:r w:rsidRPr="00F034E4">
                <w:rPr>
                  <w:rFonts w:eastAsiaTheme="minorHAnsi"/>
                  <w:lang w:eastAsia="en-US"/>
                </w:rPr>
                <w:t xml:space="preserve">Herzlich willkommen im Mathematik-Labor „Mathe ist mehr“. </w:t>
              </w:r>
            </w:p>
            <w:p w14:paraId="35DFD3C9" w14:textId="77777777" w:rsidR="00BB6651" w:rsidRPr="00F034E4" w:rsidRDefault="00BB6651" w:rsidP="00BB6651">
              <w:pPr>
                <w:pStyle w:val="Labor-Text"/>
                <w:rPr>
                  <w:rFonts w:eastAsiaTheme="minorHAnsi"/>
                  <w:lang w:eastAsia="en-US"/>
                </w:rPr>
              </w:pPr>
            </w:p>
            <w:p w14:paraId="66CCA52D" w14:textId="77777777" w:rsidR="00E67B84" w:rsidRDefault="00B84A56" w:rsidP="00E67B84">
              <w:pPr>
                <w:pStyle w:val="Labor-Text"/>
                <w:rPr>
                  <w:rFonts w:eastAsiaTheme="minorHAnsi"/>
                  <w:lang w:eastAsia="en-US"/>
                </w:rPr>
              </w:pPr>
              <w:r>
                <w:rPr>
                  <w:rFonts w:eastAsiaTheme="minorHAnsi"/>
                  <w:lang w:eastAsia="en-US"/>
                </w:rPr>
                <w:t xml:space="preserve">Im dritten Teil der Station nehmt ihr zuerst die Addition zweier Brüche noch etwas genauer unter die Lupe. </w:t>
              </w:r>
            </w:p>
            <w:p w14:paraId="53E9A369" w14:textId="77777777" w:rsidR="00781BC7" w:rsidRDefault="00781BC7" w:rsidP="00E67B84">
              <w:pPr>
                <w:pStyle w:val="Labor-Text"/>
                <w:rPr>
                  <w:rFonts w:eastAsiaTheme="minorHAnsi"/>
                  <w:lang w:eastAsia="en-US"/>
                </w:rPr>
              </w:pPr>
            </w:p>
            <w:p w14:paraId="452EDAD8" w14:textId="77777777" w:rsidR="00B84A56" w:rsidRDefault="00B84A56" w:rsidP="00E67B84">
              <w:pPr>
                <w:pStyle w:val="Labor-Text"/>
                <w:rPr>
                  <w:rFonts w:eastAsiaTheme="minorHAnsi"/>
                  <w:lang w:eastAsia="en-US"/>
                </w:rPr>
              </w:pPr>
              <w:r>
                <w:rPr>
                  <w:rFonts w:eastAsiaTheme="minorHAnsi"/>
                  <w:lang w:eastAsia="en-US"/>
                </w:rPr>
                <w:t xml:space="preserve">Im Anschluss dürft ihr dann </w:t>
              </w:r>
              <w:r w:rsidR="00781BC7">
                <w:rPr>
                  <w:rFonts w:eastAsiaTheme="minorHAnsi"/>
                  <w:lang w:eastAsia="en-US"/>
                </w:rPr>
                <w:t xml:space="preserve">alles was ihr bis jetzt in der Station über Bruchzahlen gelernt habt anwenden um euer eigenes Kunstwerk zu gestalten. </w:t>
              </w:r>
            </w:p>
            <w:p w14:paraId="318E794B" w14:textId="77777777" w:rsidR="007E1571" w:rsidRDefault="00781BC7" w:rsidP="007E1571">
              <w:pPr>
                <w:pStyle w:val="Labor-Text"/>
                <w:rPr>
                  <w:rFonts w:eastAsiaTheme="minorHAnsi"/>
                  <w:lang w:eastAsia="en-US"/>
                </w:rPr>
              </w:pPr>
              <w:r>
                <w:rPr>
                  <w:rFonts w:eastAsiaTheme="minorHAnsi"/>
                  <w:lang w:eastAsia="en-US"/>
                </w:rPr>
                <w:t xml:space="preserve">Das Kunstwerk, das ihr gestalten sollt, soll sich an den Kunstwerken aus </w:t>
              </w:r>
              <w:r w:rsidR="00A77DF7">
                <w:rPr>
                  <w:rFonts w:eastAsiaTheme="minorHAnsi"/>
                  <w:lang w:eastAsia="en-US"/>
                </w:rPr>
                <w:t xml:space="preserve">der </w:t>
              </w:r>
              <w:r>
                <w:rPr>
                  <w:rFonts w:eastAsiaTheme="minorHAnsi"/>
                  <w:lang w:eastAsia="en-US"/>
                </w:rPr>
                <w:t xml:space="preserve">Reihe mit dem Titel </w:t>
              </w:r>
              <m:oMath>
                <m:r>
                  <w:rPr>
                    <w:rFonts w:ascii="Cambria Math" w:eastAsiaTheme="minorHAnsi" w:hAnsi="Cambria Math"/>
                    <w:lang w:eastAsia="en-US"/>
                  </w:rPr>
                  <m:t xml:space="preserve">8 </m:t>
                </m:r>
                <m:d>
                  <m:d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/>
                        <w:lang w:eastAsia="en-US"/>
                      </w:rPr>
                      <m:t>2</m:t>
                    </m:r>
                    <m:f>
                      <m:fPr>
                        <m:ctrlPr>
                          <w:rPr>
                            <w:rFonts w:ascii="Cambria Math" w:eastAsiaTheme="minorHAnsi" w:hAnsi="Cambria Math"/>
                            <w:i/>
                            <w:lang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eastAsiaTheme="minorHAnsi" w:hAnsi="Cambria Math"/>
                            <w:lang w:eastAsia="en-US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eastAsiaTheme="minorHAnsi" w:hAnsi="Cambria Math"/>
                        <w:lang w:eastAsia="en-US"/>
                      </w:rPr>
                      <m:t xml:space="preserve"> </m:t>
                    </m:r>
                  </m:e>
                </m:d>
                <m:r>
                  <w:rPr>
                    <w:rFonts w:ascii="Cambria Math" w:eastAsiaTheme="minorHAnsi" w:hAnsi="Cambria Math"/>
                    <w:lang w:eastAsia="en-US"/>
                  </w:rPr>
                  <m:t xml:space="preserve">=8 </m:t>
                </m:r>
              </m:oMath>
              <w:r>
                <w:rPr>
                  <w:rFonts w:eastAsiaTheme="minorHAnsi"/>
                  <w:lang w:eastAsia="en-US"/>
                </w:rPr>
                <w:t xml:space="preserve"> des Künstlers Max Bill orientieren. Wie genau die Konstruktionsvorschrift lautet erfahrt </w:t>
              </w:r>
              <w:r w:rsidR="00210FC7">
                <w:rPr>
                  <w:rFonts w:eastAsiaTheme="minorHAnsi"/>
                  <w:lang w:eastAsia="en-US"/>
                </w:rPr>
                <w:t xml:space="preserve">ihr </w:t>
              </w:r>
              <w:r>
                <w:rPr>
                  <w:rFonts w:eastAsiaTheme="minorHAnsi"/>
                  <w:lang w:eastAsia="en-US"/>
                </w:rPr>
                <w:t>später.</w:t>
              </w:r>
            </w:p>
            <w:p w14:paraId="41D01082" w14:textId="77777777" w:rsidR="00DB1683" w:rsidRPr="00712B32" w:rsidRDefault="00DB1683" w:rsidP="00DB1683">
              <w:pPr>
                <w:pStyle w:val="Labor-Text"/>
                <w:rPr>
                  <w:color w:val="auto"/>
                </w:rPr>
              </w:pPr>
            </w:p>
            <w:p w14:paraId="66161208" w14:textId="77777777" w:rsidR="004B006F" w:rsidRDefault="004B006F" w:rsidP="004B006F">
              <w:pPr>
                <w:pStyle w:val="Labor-Kapitelberschrift"/>
                <w:jc w:val="both"/>
              </w:pPr>
              <w:r>
                <w:t xml:space="preserve">Wichtig: </w:t>
              </w:r>
              <w:r>
                <w:rPr>
                  <w:b w:val="0"/>
                </w:rPr>
                <w:t>Bearbeitet bitte alle Aufgaben der Reihe nach!</w:t>
              </w:r>
            </w:p>
            <w:p w14:paraId="77BEAFB1" w14:textId="77777777" w:rsidR="004B006F" w:rsidRDefault="004B006F" w:rsidP="004B006F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</w:p>
            <w:p w14:paraId="696723FE" w14:textId="77777777" w:rsidR="004B006F" w:rsidRDefault="004B006F" w:rsidP="004B006F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  <w:r>
                <w:rPr>
                  <w:noProof/>
                </w:rPr>
                <w:drawing>
                  <wp:anchor distT="0" distB="0" distL="114300" distR="114300" simplePos="0" relativeHeight="251686400" behindDoc="0" locked="0" layoutInCell="1" allowOverlap="1" wp14:anchorId="1C5BFEF9" wp14:editId="10516582">
                    <wp:simplePos x="0" y="0"/>
                    <wp:positionH relativeFrom="column">
                      <wp:posOffset>5953760</wp:posOffset>
                    </wp:positionH>
                    <wp:positionV relativeFrom="paragraph">
                      <wp:posOffset>165735</wp:posOffset>
                    </wp:positionV>
                    <wp:extent cx="492760" cy="492760"/>
                    <wp:effectExtent l="0" t="0" r="2540" b="2540"/>
                    <wp:wrapNone/>
                    <wp:docPr id="115" name="Grafik 11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  <w:tbl>
              <w:tblPr>
                <w:tblStyle w:val="Tabellenraster"/>
                <w:tblW w:w="0" w:type="auto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>
              <w:tblGrid>
                <w:gridCol w:w="1101"/>
                <w:gridCol w:w="7961"/>
              </w:tblGrid>
              <w:tr w:rsidR="004B006F" w14:paraId="3E72C966" w14:textId="77777777" w:rsidTr="004B006F">
                <w:trPr>
                  <w:trHeight w:val="964"/>
                </w:trPr>
                <w:tc>
                  <w:tcPr>
                    <w:tcW w:w="1101" w:type="dxa"/>
                    <w:vAlign w:val="center"/>
                    <w:hideMark/>
                  </w:tcPr>
                  <w:p w14:paraId="34DCA981" w14:textId="77777777" w:rsidR="004B006F" w:rsidRDefault="004B006F">
                    <w:pPr>
                      <w:pStyle w:val="Labor-Text"/>
                      <w:jc w:val="center"/>
                    </w:pPr>
                    <w:r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1DAFF7E8" wp14:editId="02C6444B">
                          <wp:extent cx="495300" cy="495300"/>
                          <wp:effectExtent l="0" t="0" r="0" b="0"/>
                          <wp:docPr id="30" name="Grafik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5300" cy="49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  <w:hideMark/>
                  </w:tcPr>
                  <w:p w14:paraId="105F98BA" w14:textId="77777777" w:rsidR="004B006F" w:rsidRDefault="004B006F">
                    <w:pPr>
                      <w:pStyle w:val="Labor-Text"/>
                      <w:jc w:val="left"/>
                    </w:pPr>
                    <w:r>
                      <w:rPr>
                        <w:noProof/>
                      </w:rPr>
                      <w:drawing>
                        <wp:anchor distT="0" distB="0" distL="114300" distR="114300" simplePos="0" relativeHeight="251687424" behindDoc="0" locked="0" layoutInCell="1" allowOverlap="1" wp14:anchorId="0B36AFE4" wp14:editId="4C066B9C">
                          <wp:simplePos x="0" y="0"/>
                          <wp:positionH relativeFrom="column">
                            <wp:posOffset>5263515</wp:posOffset>
                          </wp:positionH>
                          <wp:positionV relativeFrom="paragraph">
                            <wp:posOffset>375285</wp:posOffset>
                          </wp:positionV>
                          <wp:extent cx="494030" cy="494030"/>
                          <wp:effectExtent l="0" t="0" r="1270" b="1270"/>
                          <wp:wrapNone/>
                          <wp:docPr id="114" name="Grafik 1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4030" cy="494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w:r>
                    <w:r>
                      <w:t>Zu dieser Aufgabe gibt es Hilfen im Hilfeheft.</w:t>
                    </w:r>
                  </w:p>
                </w:tc>
              </w:tr>
              <w:tr w:rsidR="004B006F" w14:paraId="5F61AE5F" w14:textId="77777777" w:rsidTr="004B006F">
                <w:trPr>
                  <w:trHeight w:val="964"/>
                </w:trPr>
                <w:tc>
                  <w:tcPr>
                    <w:tcW w:w="1101" w:type="dxa"/>
                    <w:vAlign w:val="center"/>
                    <w:hideMark/>
                  </w:tcPr>
                  <w:p w14:paraId="54A51FE0" w14:textId="77777777" w:rsidR="004B006F" w:rsidRDefault="004B006F">
                    <w:pPr>
                      <w:pStyle w:val="Labor-Text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D5B2FD5" wp14:editId="1E46C5B7">
                          <wp:extent cx="495300" cy="495300"/>
                          <wp:effectExtent l="0" t="0" r="0" b="0"/>
                          <wp:docPr id="27" name="Grafik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2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5300" cy="49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  <w:hideMark/>
                  </w:tcPr>
                  <w:p w14:paraId="5DC4BBB3" w14:textId="77777777" w:rsidR="004B006F" w:rsidRDefault="004B006F">
                    <w:pPr>
                      <w:pStyle w:val="Labor-Text"/>
                      <w:jc w:val="left"/>
                    </w:pPr>
                    <w:r>
                      <w:rPr>
                        <w:noProof/>
                      </w:rPr>
                      <w:drawing>
                        <wp:anchor distT="0" distB="0" distL="114300" distR="114300" simplePos="0" relativeHeight="251688448" behindDoc="0" locked="0" layoutInCell="1" allowOverlap="1" wp14:anchorId="1C1BADF6" wp14:editId="6CED7DD9">
                          <wp:simplePos x="0" y="0"/>
                          <wp:positionH relativeFrom="column">
                            <wp:posOffset>5256530</wp:posOffset>
                          </wp:positionH>
                          <wp:positionV relativeFrom="paragraph">
                            <wp:posOffset>328295</wp:posOffset>
                          </wp:positionV>
                          <wp:extent cx="492760" cy="492760"/>
                          <wp:effectExtent l="0" t="0" r="2540" b="2540"/>
                          <wp:wrapNone/>
                          <wp:docPr id="112" name="Grafik 1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2760" cy="492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w:r>
                    <w:r>
                      <w:t>Diskutiert hier eure wichtigsten Ergebnisse und fasst sie zusammen.</w:t>
                    </w:r>
                  </w:p>
                </w:tc>
              </w:tr>
              <w:tr w:rsidR="004B006F" w14:paraId="03761906" w14:textId="77777777" w:rsidTr="004B006F">
                <w:trPr>
                  <w:trHeight w:val="964"/>
                </w:trPr>
                <w:tc>
                  <w:tcPr>
                    <w:tcW w:w="1101" w:type="dxa"/>
                    <w:vAlign w:val="center"/>
                    <w:hideMark/>
                  </w:tcPr>
                  <w:p w14:paraId="416B6561" w14:textId="77777777" w:rsidR="004B006F" w:rsidRDefault="004B006F">
                    <w:pPr>
                      <w:pStyle w:val="Labor-Text"/>
                      <w:jc w:val="center"/>
                    </w:pPr>
                    <w:r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6E01D29C" wp14:editId="56F99059">
                          <wp:extent cx="495300" cy="495300"/>
                          <wp:effectExtent l="0" t="0" r="0" b="0"/>
                          <wp:docPr id="10" name="Grafik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5300" cy="49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  <w:hideMark/>
                  </w:tcPr>
                  <w:p w14:paraId="501CFF2C" w14:textId="77777777" w:rsidR="004B006F" w:rsidRDefault="004B006F">
                    <w:pPr>
                      <w:pStyle w:val="Labor-Text"/>
                      <w:jc w:val="left"/>
                    </w:pPr>
                    <w:r>
                      <w:rPr>
                        <w:noProof/>
                      </w:rPr>
                      <w:drawing>
                        <wp:anchor distT="0" distB="0" distL="114300" distR="114300" simplePos="0" relativeHeight="251689472" behindDoc="0" locked="0" layoutInCell="1" allowOverlap="1" wp14:anchorId="3F2392E7" wp14:editId="52C78953">
                          <wp:simplePos x="0" y="0"/>
                          <wp:positionH relativeFrom="column">
                            <wp:posOffset>5256530</wp:posOffset>
                          </wp:positionH>
                          <wp:positionV relativeFrom="paragraph">
                            <wp:posOffset>335915</wp:posOffset>
                          </wp:positionV>
                          <wp:extent cx="492760" cy="492760"/>
                          <wp:effectExtent l="0" t="0" r="2540" b="2540"/>
                          <wp:wrapNone/>
                          <wp:docPr id="71" name="Grafik 7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2760" cy="492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w:r>
                    <w:r>
                      <w:t>Zu dieser Aufgabe gibt es eine Simulation oder ein Video.</w:t>
                    </w:r>
                  </w:p>
                </w:tc>
              </w:tr>
              <w:tr w:rsidR="004B006F" w14:paraId="6E5B0713" w14:textId="77777777" w:rsidTr="004B006F">
                <w:trPr>
                  <w:trHeight w:val="964"/>
                </w:trPr>
                <w:tc>
                  <w:tcPr>
                    <w:tcW w:w="1101" w:type="dxa"/>
                    <w:vAlign w:val="center"/>
                    <w:hideMark/>
                  </w:tcPr>
                  <w:p w14:paraId="64AAAD14" w14:textId="77777777" w:rsidR="004B006F" w:rsidRDefault="004B006F">
                    <w:pPr>
                      <w:pStyle w:val="Labor-Text"/>
                      <w:jc w:val="center"/>
                    </w:pPr>
                    <w:r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4BEC1416" wp14:editId="3ACB6F27">
                          <wp:extent cx="495300" cy="495300"/>
                          <wp:effectExtent l="0" t="0" r="0" b="0"/>
                          <wp:docPr id="8" name="Grafik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5300" cy="49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  <w:hideMark/>
                  </w:tcPr>
                  <w:p w14:paraId="02BED76C" w14:textId="77777777" w:rsidR="004B006F" w:rsidRDefault="004B006F">
                    <w:pPr>
                      <w:pStyle w:val="Labor-Text"/>
                      <w:jc w:val="left"/>
                    </w:pPr>
                    <w:r>
                      <w:t>Zu dieser Aufgabe gibt es Material auf eurem Tisch.</w:t>
                    </w:r>
                  </w:p>
                </w:tc>
              </w:tr>
            </w:tbl>
            <w:p w14:paraId="352B50A0" w14:textId="77777777" w:rsidR="004B006F" w:rsidRDefault="004B006F" w:rsidP="004B006F">
              <w:pPr>
                <w:pStyle w:val="Arbeitsanweisung"/>
                <w:ind w:left="0" w:firstLine="0"/>
              </w:pPr>
            </w:p>
            <w:p w14:paraId="59C0EA1B" w14:textId="77777777" w:rsidR="004B006F" w:rsidRDefault="004B006F" w:rsidP="004B006F">
              <w:pPr>
                <w:pStyle w:val="Arbeitsanweisung"/>
              </w:pPr>
            </w:p>
            <w:p w14:paraId="58E201CC" w14:textId="77777777" w:rsidR="004B006F" w:rsidRDefault="004B006F" w:rsidP="004B006F">
              <w:pPr>
                <w:pStyle w:val="Arbeitsanweisung"/>
                <w:outlineLvl w:val="0"/>
              </w:pPr>
              <w:r>
                <w:t>Wir wünschen Euch viel Spaß beim Experimentieren und Entdecken!</w:t>
              </w:r>
            </w:p>
            <w:p w14:paraId="716BCFD7" w14:textId="77777777" w:rsidR="004B006F" w:rsidRDefault="004B006F" w:rsidP="004B006F">
              <w:pPr>
                <w:pStyle w:val="Arbeitsanweisung"/>
              </w:pPr>
            </w:p>
            <w:p w14:paraId="5011580D" w14:textId="77777777" w:rsidR="004B006F" w:rsidRDefault="004B006F" w:rsidP="004B006F">
              <w:pPr>
                <w:pStyle w:val="Labor-Texteinfach"/>
                <w:rPr>
                  <w:rFonts w:ascii="Times New Roman" w:hAnsi="Times New Roman"/>
                  <w:sz w:val="20"/>
                </w:rPr>
              </w:pPr>
              <w:r>
                <w:t>Das Mathematik-Labor-Team</w:t>
              </w:r>
            </w:p>
            <w:p w14:paraId="446BC8C2" w14:textId="77777777" w:rsidR="007E1571" w:rsidRPr="007E1571" w:rsidRDefault="004B006F" w:rsidP="004B006F">
              <w:pPr>
                <w:spacing w:line="276" w:lineRule="auto"/>
              </w:pPr>
              <w:r>
                <w:br w:type="page"/>
              </w:r>
            </w:p>
          </w:sdtContent>
        </w:sdt>
      </w:sdtContent>
    </w:sdt>
    <w:p w14:paraId="760192BD" w14:textId="77777777" w:rsidR="009073F3" w:rsidRDefault="009073F3">
      <w:pPr>
        <w:spacing w:after="200" w:line="276" w:lineRule="auto"/>
        <w:sectPr w:rsidR="009073F3" w:rsidSect="00D81836">
          <w:headerReference w:type="default" r:id="rId22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sdt>
      <w:sdtPr>
        <w:alias w:val="Textfeld für Aufgabenstellungen"/>
        <w:tag w:val="Textfeld für Aufgabenstellungen"/>
        <w:id w:val="560289985"/>
        <w:placeholder>
          <w:docPart w:val="988AFDE0352549538BBF4BAC965E17E7"/>
        </w:placeholder>
      </w:sdtPr>
      <w:sdtContent>
        <w:p w14:paraId="35675BD0" w14:textId="77777777" w:rsidR="00F007A6" w:rsidRDefault="00F007A6" w:rsidP="00F007A6">
          <w:pPr>
            <w:pStyle w:val="Labor-Text"/>
          </w:pPr>
          <w:r>
            <w:t xml:space="preserve">Um ein Kunstwerk zu strukturieren, ist es manchmal wichtig zu wissen, welchen Bruchteil des gesamten Kunstwerks eine Farbe </w:t>
          </w:r>
          <w:r w:rsidR="00857703">
            <w:t>bedeckt</w:t>
          </w:r>
          <w:r w:rsidR="00DB1683">
            <w:t>.</w:t>
          </w:r>
        </w:p>
        <w:p w14:paraId="593A1DD7" w14:textId="77777777" w:rsidR="00F007A6" w:rsidRDefault="00857703" w:rsidP="00DB1683">
          <w:pPr>
            <w:pStyle w:val="Labor-Text"/>
            <w:spacing w:before="120"/>
            <w:jc w:val="left"/>
          </w:pPr>
          <w:r>
            <w:t xml:space="preserve">Um den Überblick </w:t>
          </w:r>
          <w:r w:rsidR="00F007A6">
            <w:t>darüber zu behalten, welcher Anteil eines Kunstwerkes bereits mit einer Farbe ausgefüllt ist, muss man Brüche addieren können.</w:t>
          </w:r>
        </w:p>
        <w:p w14:paraId="2597B4CC" w14:textId="77777777" w:rsidR="00F007A6" w:rsidRDefault="00F007A6" w:rsidP="00DB1683">
          <w:pPr>
            <w:pStyle w:val="Labor-Text"/>
            <w:spacing w:before="120"/>
            <w:jc w:val="left"/>
          </w:pPr>
          <w:r>
            <w:t>I</w:t>
          </w:r>
          <w:r w:rsidR="00857703">
            <w:t>n</w:t>
          </w:r>
          <w:r>
            <w:t xml:space="preserve"> </w:t>
          </w:r>
          <w:r w:rsidRPr="00754839">
            <w:rPr>
              <w:b/>
            </w:rPr>
            <w:t>Video 2</w:t>
          </w:r>
          <w:r>
            <w:t xml:space="preserve"> wird euch eine Methode zur Addition von Brüchen erklärt.</w:t>
          </w:r>
        </w:p>
        <w:p w14:paraId="47FFBAF8" w14:textId="77777777" w:rsidR="00F007A6" w:rsidRDefault="00A77DF7" w:rsidP="00F007A6">
          <w:pPr>
            <w:pStyle w:val="Labor-Text"/>
            <w:jc w:val="left"/>
          </w:pPr>
          <w:r>
            <w:rPr>
              <w:noProof/>
              <w:szCs w:val="24"/>
            </w:rPr>
            <w:drawing>
              <wp:anchor distT="0" distB="0" distL="114300" distR="114300" simplePos="0" relativeHeight="251646464" behindDoc="0" locked="0" layoutInCell="1" allowOverlap="1" wp14:anchorId="2973F8DF" wp14:editId="611F4459">
                <wp:simplePos x="0" y="0"/>
                <wp:positionH relativeFrom="column">
                  <wp:posOffset>5956935</wp:posOffset>
                </wp:positionH>
                <wp:positionV relativeFrom="paragraph">
                  <wp:posOffset>219672</wp:posOffset>
                </wp:positionV>
                <wp:extent cx="485775" cy="495300"/>
                <wp:effectExtent l="0" t="0" r="9525" b="0"/>
                <wp:wrapNone/>
                <wp:docPr id="38" name="Grafik 14" descr="PC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C.png"/>
                        <pic:cNvPicPr/>
                      </pic:nvPicPr>
                      <pic:blipFill>
                        <a:blip r:embed="rId2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38B49329" w14:textId="77777777" w:rsidR="00F007A6" w:rsidRDefault="00F007A6" w:rsidP="00F007A6">
          <w:pPr>
            <w:pStyle w:val="Labor-Text"/>
            <w:jc w:val="left"/>
          </w:pPr>
        </w:p>
        <w:p w14:paraId="027E6849" w14:textId="77777777" w:rsidR="00F007A6" w:rsidRDefault="00F007A6" w:rsidP="00DB1683">
          <w:pPr>
            <w:pStyle w:val="Labor-Text"/>
            <w:numPr>
              <w:ilvl w:val="1"/>
              <w:numId w:val="10"/>
            </w:numPr>
            <w:jc w:val="left"/>
          </w:pPr>
          <w:r>
            <w:t xml:space="preserve">Seht euch jetzt </w:t>
          </w:r>
          <w:r w:rsidRPr="00CB2AEA">
            <w:rPr>
              <w:b/>
            </w:rPr>
            <w:t>Video 2</w:t>
          </w:r>
          <w:r>
            <w:rPr>
              <w:b/>
            </w:rPr>
            <w:t xml:space="preserve"> </w:t>
          </w:r>
          <w:r w:rsidRPr="00D6770F">
            <w:t>an.</w:t>
          </w:r>
          <w:r>
            <w:t xml:space="preserve"> </w:t>
          </w:r>
        </w:p>
        <w:p w14:paraId="46736A92" w14:textId="77777777" w:rsidR="00DB1683" w:rsidRDefault="00DB1683" w:rsidP="00DB1683">
          <w:pPr>
            <w:pStyle w:val="Labor-Text"/>
            <w:jc w:val="left"/>
          </w:pPr>
        </w:p>
        <w:p w14:paraId="54CC49C4" w14:textId="77777777" w:rsidR="00DB1683" w:rsidRDefault="00DB1683" w:rsidP="00DB1683">
          <w:pPr>
            <w:pStyle w:val="Labor-Text"/>
            <w:jc w:val="left"/>
          </w:pPr>
        </w:p>
        <w:p w14:paraId="3C36D62B" w14:textId="77777777" w:rsidR="00DB1683" w:rsidRDefault="00DB1683" w:rsidP="00DB1683">
          <w:pPr>
            <w:pStyle w:val="Labor-Text"/>
          </w:pPr>
        </w:p>
        <w:p w14:paraId="1EC31407" w14:textId="77777777" w:rsidR="0057090B" w:rsidRPr="00FC620A" w:rsidRDefault="0057090B" w:rsidP="00DB1683">
          <w:pPr>
            <w:pStyle w:val="Labor-Text"/>
          </w:pPr>
        </w:p>
        <w:tbl>
          <w:tblPr>
            <w:tblStyle w:val="Tabellenraster2"/>
            <w:tblW w:w="0" w:type="auto"/>
            <w:tblBorders>
              <w:top w:val="single" w:sz="18" w:space="0" w:color="0047FF"/>
              <w:left w:val="single" w:sz="18" w:space="0" w:color="0047FF"/>
              <w:bottom w:val="single" w:sz="18" w:space="0" w:color="0047FF"/>
              <w:right w:val="single" w:sz="18" w:space="0" w:color="0047FF"/>
              <w:insideH w:val="none" w:sz="0" w:space="0" w:color="auto"/>
              <w:insideV w:val="none" w:sz="0" w:space="0" w:color="auto"/>
            </w:tblBorders>
            <w:shd w:val="clear" w:color="auto" w:fill="FFFFFF" w:themeFill="background1"/>
            <w:tblCellMar>
              <w:top w:w="113" w:type="dxa"/>
              <w:bottom w:w="113" w:type="dxa"/>
            </w:tblCellMar>
            <w:tblLook w:val="04A0" w:firstRow="1" w:lastRow="0" w:firstColumn="1" w:lastColumn="0" w:noHBand="0" w:noVBand="1"/>
          </w:tblPr>
          <w:tblGrid>
            <w:gridCol w:w="6049"/>
            <w:gridCol w:w="3239"/>
          </w:tblGrid>
          <w:tr w:rsidR="00DB1683" w:rsidRPr="00FC620A" w14:paraId="5765390E" w14:textId="77777777" w:rsidTr="00B76D7D">
            <w:tc>
              <w:tcPr>
                <w:tcW w:w="6912" w:type="dxa"/>
                <w:shd w:val="clear" w:color="auto" w:fill="FFFFFF" w:themeFill="background1"/>
              </w:tcPr>
              <w:p w14:paraId="3CE4134E" w14:textId="77777777" w:rsidR="00DB1683" w:rsidRPr="00FC620A" w:rsidRDefault="00DB1683" w:rsidP="00B76D7D">
                <w:pPr>
                  <w:rPr>
                    <w:rFonts w:ascii="Arial" w:hAnsi="Arial"/>
                    <w:b/>
                    <w:color w:val="0047FF"/>
                    <w:sz w:val="24"/>
                  </w:rPr>
                </w:pPr>
                <w:r w:rsidRPr="00FC620A">
                  <w:rPr>
                    <w:rFonts w:ascii="Arial" w:hAnsi="Arial"/>
                    <w:b/>
                    <w:color w:val="0047FF"/>
                    <w:sz w:val="24"/>
                  </w:rPr>
                  <w:t>Material</w:t>
                </w:r>
              </w:p>
              <w:p w14:paraId="14C56B1C" w14:textId="77777777" w:rsidR="00DB1683" w:rsidRPr="00FC620A" w:rsidRDefault="00DB1683" w:rsidP="00B76D7D">
                <w:pPr>
                  <w:pStyle w:val="Labor-Aufzhlung"/>
                </w:pPr>
                <w:r w:rsidRPr="00FC620A">
                  <w:t xml:space="preserve">Kunstwerk “progression in 5 quadraten“ </w:t>
                </w:r>
                <w:r w:rsidRPr="00FC620A">
                  <w:br/>
                  <w:t xml:space="preserve">von Max Bill als laminierte Vorlage </w:t>
                </w:r>
                <w:r w:rsidR="00FC1CC6">
                  <w:br/>
                </w:r>
                <w:r w:rsidRPr="00FC620A">
                  <w:t xml:space="preserve">(Struktur auf der Rückseite) </w:t>
                </w:r>
              </w:p>
              <w:p w14:paraId="74AAC77E" w14:textId="77777777" w:rsidR="00DB1683" w:rsidRPr="00FC620A" w:rsidRDefault="00DB1683" w:rsidP="00B76D7D">
                <w:pPr>
                  <w:pStyle w:val="Labor-Aufzhlung"/>
                </w:pPr>
                <w:r w:rsidRPr="00FC620A">
                  <w:t xml:space="preserve">Puzzle zum Kunstwerk </w:t>
                </w:r>
              </w:p>
            </w:tc>
            <w:tc>
              <w:tcPr>
                <w:tcW w:w="2376" w:type="dxa"/>
                <w:shd w:val="clear" w:color="auto" w:fill="FFFFFF" w:themeFill="background1"/>
              </w:tcPr>
              <w:p w14:paraId="56B42110" w14:textId="77777777" w:rsidR="00DB1683" w:rsidRPr="00FC620A" w:rsidRDefault="00DB1683" w:rsidP="00B76D7D">
                <w:pPr>
                  <w:jc w:val="center"/>
                  <w:rPr>
                    <w:rFonts w:ascii="Arial" w:hAnsi="Arial"/>
                    <w:sz w:val="24"/>
                  </w:rPr>
                </w:pPr>
                <w:r w:rsidRPr="00FC620A">
                  <w:rPr>
                    <w:rFonts w:ascii="Arial" w:hAnsi="Arial"/>
                    <w:noProof/>
                    <w:sz w:val="24"/>
                  </w:rPr>
                  <w:drawing>
                    <wp:inline distT="0" distB="0" distL="0" distR="0" wp14:anchorId="078DF329" wp14:editId="6BB623CA">
                      <wp:extent cx="1920000" cy="1440000"/>
                      <wp:effectExtent l="0" t="0" r="0" b="0"/>
                      <wp:docPr id="23" name="Grafik 23" descr="C:\Users\Stefan\Desktop\IMG_005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Stefan\Desktop\IMG_0055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20000" cy="144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14AAA8C" w14:textId="77777777" w:rsidR="00DB1683" w:rsidRPr="00FC620A" w:rsidRDefault="00DB1683" w:rsidP="00DB1683">
          <w:pPr>
            <w:pStyle w:val="Labor-Text"/>
          </w:pPr>
        </w:p>
        <w:p w14:paraId="087D9C3F" w14:textId="77777777" w:rsidR="00DB1683" w:rsidRDefault="00DB1683" w:rsidP="00DB1683">
          <w:pPr>
            <w:pStyle w:val="Labor-Text"/>
            <w:jc w:val="left"/>
          </w:pPr>
        </w:p>
        <w:p w14:paraId="55DFD921" w14:textId="77777777" w:rsidR="00624383" w:rsidRDefault="00FC1CC6" w:rsidP="00624383">
          <w:pPr>
            <w:pStyle w:val="Labor-Text"/>
            <w:ind w:left="705" w:hanging="705"/>
          </w:pPr>
          <w:r>
            <w:t>1</w:t>
          </w:r>
          <w:r w:rsidR="00F36CDA">
            <w:t>.2</w:t>
          </w:r>
          <w:r w:rsidR="00624383">
            <w:tab/>
            <w:t>Seht euch die laminierte Vorlage des Kunstwerks „prog</w:t>
          </w:r>
          <w:r w:rsidR="00DB1683">
            <w:t>r</w:t>
          </w:r>
          <w:r w:rsidR="00624383">
            <w:t>ession in 5 quadraten“ an. Bestimmt den gelben Anteil von Quadrat D und den gelben Anteil von Quadrat E.</w:t>
          </w:r>
        </w:p>
        <w:p w14:paraId="0799A254" w14:textId="77777777" w:rsidR="009723FA" w:rsidRDefault="006A6CA9" w:rsidP="0057090B">
          <w:pPr>
            <w:pStyle w:val="Labor-Text"/>
            <w:tabs>
              <w:tab w:val="left" w:pos="5103"/>
            </w:tabs>
            <w:ind w:left="705" w:hanging="705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4112" behindDoc="0" locked="0" layoutInCell="1" allowOverlap="1" wp14:anchorId="4587E98E" wp14:editId="0A17B917">
                    <wp:simplePos x="0" y="0"/>
                    <wp:positionH relativeFrom="column">
                      <wp:posOffset>5070475</wp:posOffset>
                    </wp:positionH>
                    <wp:positionV relativeFrom="paragraph">
                      <wp:posOffset>147955</wp:posOffset>
                    </wp:positionV>
                    <wp:extent cx="370840" cy="562610"/>
                    <wp:effectExtent l="12700" t="5080" r="6985" b="13335"/>
                    <wp:wrapNone/>
                    <wp:docPr id="100" name="Group 24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70840" cy="562610"/>
                              <a:chOff x="0" y="0"/>
                              <a:chExt cx="3815" cy="6325"/>
                            </a:xfrm>
                          </wpg:grpSpPr>
                          <wps:wsp>
                            <wps:cNvPr id="101" name="Gerade Verbindung 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3215"/>
                                <a:ext cx="371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" name="Rechteck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" y="3918"/>
                                <a:ext cx="3715" cy="24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3" name="Rechteck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7" cy="24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92681DD" id="Group 249" o:spid="_x0000_s1026" style="position:absolute;margin-left:399.25pt;margin-top:11.65pt;width:29.2pt;height:44.3pt;z-index:251674112;mso-width-relative:margin;mso-height-relative:margin" coordsize="3815,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">
                    <v:line id="Gerade Verbindung 41" o:spid="_x0000_s1027" style="position:absolute;visibility:visible;mso-wrap-style:square" from="0,3215" to="3714,3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" strokecolor="black [3213]"/>
                    <v:rect id="Rechteck 44" o:spid="_x0000_s1028" style="position:absolute;left:100;top:3918;width:3715;height:2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" fillcolor="white [3212]" strokecolor="black [3213]" strokeweight=".5pt"/>
                    <v:rect id="Rechteck 45" o:spid="_x0000_s1029" style="position:absolute;width:3717;height:2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" fillcolor="white [3212]" strokecolor="black [3213]" strokeweight=".5pt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3088" behindDoc="0" locked="0" layoutInCell="1" allowOverlap="1" wp14:anchorId="4B246C4A" wp14:editId="4F5B30EB">
                    <wp:simplePos x="0" y="0"/>
                    <wp:positionH relativeFrom="column">
                      <wp:posOffset>2268855</wp:posOffset>
                    </wp:positionH>
                    <wp:positionV relativeFrom="paragraph">
                      <wp:posOffset>159385</wp:posOffset>
                    </wp:positionV>
                    <wp:extent cx="370840" cy="562610"/>
                    <wp:effectExtent l="11430" t="6985" r="8255" b="11430"/>
                    <wp:wrapNone/>
                    <wp:docPr id="96" name="Gruppieren 4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70840" cy="562610"/>
                              <a:chOff x="0" y="0"/>
                              <a:chExt cx="3815" cy="6325"/>
                            </a:xfrm>
                          </wpg:grpSpPr>
                          <wps:wsp>
                            <wps:cNvPr id="97" name="Gerade Verbindung 41"/>
                            <wps:cNvCnPr/>
                            <wps:spPr bwMode="auto">
                              <a:xfrm>
                                <a:off x="0" y="3215"/>
                                <a:ext cx="371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" name="Rechteck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" y="3918"/>
                                <a:ext cx="3715" cy="24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9" name="Rechteck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7" cy="24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2368797" id="Gruppieren 40" o:spid="_x0000_s1026" style="position:absolute;margin-left:178.65pt;margin-top:12.55pt;width:29.2pt;height:44.3pt;z-index:251673088;mso-width-relative:margin;mso-height-relative:margin" coordsize="3815,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">
                    <v:line id="Gerade Verbindung 41" o:spid="_x0000_s1027" style="position:absolute;visibility:visible;mso-wrap-style:square" from="0,3215" to="3714,3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" strokecolor="black [3213]"/>
                    <v:rect id="Rechteck 44" o:spid="_x0000_s1028" style="position:absolute;left:100;top:3918;width:3715;height:2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" fillcolor="white [3212]" strokecolor="black [3213]" strokeweight=".5pt"/>
                    <v:rect id="Rechteck 45" o:spid="_x0000_s1029" style="position:absolute;width:3717;height:2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" fillcolor="white [3212]" strokecolor="black [3213]" strokeweight=".5pt"/>
                  </v:group>
                </w:pict>
              </mc:Fallback>
            </mc:AlternateContent>
          </w:r>
        </w:p>
        <w:p w14:paraId="2BF5341A" w14:textId="77777777" w:rsidR="00624383" w:rsidRDefault="00624383" w:rsidP="00624383">
          <w:pPr>
            <w:pStyle w:val="Labor-Text"/>
            <w:ind w:left="705" w:hanging="705"/>
          </w:pPr>
        </w:p>
        <w:p w14:paraId="78DC9D23" w14:textId="77777777" w:rsidR="00624383" w:rsidRDefault="00624383" w:rsidP="0057090B">
          <w:pPr>
            <w:pStyle w:val="Labor-Text"/>
            <w:tabs>
              <w:tab w:val="left" w:pos="5103"/>
            </w:tabs>
            <w:ind w:left="705" w:hanging="705"/>
          </w:pPr>
          <w:r>
            <w:tab/>
          </w:r>
          <w:r w:rsidR="0057090B">
            <w:t xml:space="preserve">Gelber </w:t>
          </w:r>
          <w:r>
            <w:t>Anteil Quadrat D:</w:t>
          </w:r>
          <w:r>
            <w:tab/>
          </w:r>
          <w:r w:rsidR="0057090B">
            <w:t xml:space="preserve">Gelber </w:t>
          </w:r>
          <w:r>
            <w:t>Anteil Quadrat E:</w:t>
          </w:r>
        </w:p>
        <w:p w14:paraId="428543CC" w14:textId="77777777" w:rsidR="00624383" w:rsidRDefault="00624383" w:rsidP="00624383">
          <w:pPr>
            <w:pStyle w:val="Labor-Text"/>
            <w:ind w:left="705" w:hanging="705"/>
          </w:pPr>
        </w:p>
        <w:p w14:paraId="0D86BB29" w14:textId="77777777" w:rsidR="00624383" w:rsidRDefault="00624383" w:rsidP="00624383">
          <w:pPr>
            <w:pStyle w:val="Labor-Text"/>
            <w:ind w:left="705" w:hanging="705"/>
          </w:pPr>
        </w:p>
        <w:p w14:paraId="04C6C367" w14:textId="77777777" w:rsidR="00BB2377" w:rsidRDefault="000E3A44" w:rsidP="000E3A44">
          <w:pPr>
            <w:pStyle w:val="Labor-Text"/>
            <w:ind w:left="705"/>
          </w:pPr>
          <w:r>
            <w:t>Schreibt nun die beiden Anteile, die ihr bestimmt habt, als Summe auf:</w:t>
          </w:r>
          <w:r>
            <w:tab/>
          </w:r>
        </w:p>
        <w:p w14:paraId="58430009" w14:textId="77777777" w:rsidR="00BB2377" w:rsidRDefault="00BB2377" w:rsidP="000E3A44">
          <w:pPr>
            <w:pStyle w:val="Labor-Text"/>
            <w:ind w:left="705"/>
          </w:pPr>
        </w:p>
        <w:p w14:paraId="1D654D43" w14:textId="77777777" w:rsidR="009723FA" w:rsidRDefault="006A6CA9" w:rsidP="000E3A44">
          <w:pPr>
            <w:pStyle w:val="Labor-Text"/>
            <w:ind w:left="705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6160" behindDoc="0" locked="0" layoutInCell="1" allowOverlap="1" wp14:anchorId="78707FA2" wp14:editId="0EDD6902">
                    <wp:simplePos x="0" y="0"/>
                    <wp:positionH relativeFrom="column">
                      <wp:posOffset>3933825</wp:posOffset>
                    </wp:positionH>
                    <wp:positionV relativeFrom="paragraph">
                      <wp:posOffset>44450</wp:posOffset>
                    </wp:positionV>
                    <wp:extent cx="370840" cy="562610"/>
                    <wp:effectExtent l="9525" t="6350" r="10160" b="12065"/>
                    <wp:wrapNone/>
                    <wp:docPr id="90" name="Group 2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70840" cy="562610"/>
                              <a:chOff x="0" y="0"/>
                              <a:chExt cx="3815" cy="6325"/>
                            </a:xfrm>
                          </wpg:grpSpPr>
                          <wps:wsp>
                            <wps:cNvPr id="93" name="Gerade Verbindung 41"/>
                            <wps:cNvCnPr/>
                            <wps:spPr bwMode="auto">
                              <a:xfrm>
                                <a:off x="0" y="3215"/>
                                <a:ext cx="371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" name="Rechteck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" y="3918"/>
                                <a:ext cx="3715" cy="24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5" name="Rechteck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7" cy="24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4163EAA7" id="Group 257" o:spid="_x0000_s1026" style="position:absolute;margin-left:309.75pt;margin-top:3.5pt;width:29.2pt;height:44.3pt;z-index:251676160;mso-width-relative:margin;mso-height-relative:margin" coordsize="3815,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">
                    <v:line id="Gerade Verbindung 41" o:spid="_x0000_s1027" style="position:absolute;visibility:visible;mso-wrap-style:square" from="0,3215" to="3714,3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" strokecolor="black [3213]"/>
                    <v:rect id="Rechteck 44" o:spid="_x0000_s1028" style="position:absolute;left:100;top:3918;width:3715;height:2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" fillcolor="white [3212]" strokecolor="black [3213]" strokeweight=".5pt"/>
                    <v:rect id="Rechteck 45" o:spid="_x0000_s1029" style="position:absolute;width:3717;height:2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" fillcolor="white [3212]" strokecolor="black [3213]" strokeweight=".5pt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5136" behindDoc="0" locked="0" layoutInCell="1" allowOverlap="1" wp14:anchorId="5F122EA4" wp14:editId="57943D44">
                    <wp:simplePos x="0" y="0"/>
                    <wp:positionH relativeFrom="column">
                      <wp:posOffset>3172460</wp:posOffset>
                    </wp:positionH>
                    <wp:positionV relativeFrom="paragraph">
                      <wp:posOffset>50165</wp:posOffset>
                    </wp:positionV>
                    <wp:extent cx="370840" cy="562610"/>
                    <wp:effectExtent l="10160" t="12065" r="9525" b="6350"/>
                    <wp:wrapNone/>
                    <wp:docPr id="78" name="Group 2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70840" cy="562610"/>
                              <a:chOff x="0" y="0"/>
                              <a:chExt cx="3815" cy="6325"/>
                            </a:xfrm>
                          </wpg:grpSpPr>
                          <wps:wsp>
                            <wps:cNvPr id="84" name="Gerade Verbindung 41"/>
                            <wps:cNvCnPr/>
                            <wps:spPr bwMode="auto">
                              <a:xfrm>
                                <a:off x="0" y="3215"/>
                                <a:ext cx="371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" name="Rechteck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" y="3918"/>
                                <a:ext cx="3715" cy="24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6" name="Rechteck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7" cy="24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45706B68" id="Group 253" o:spid="_x0000_s1026" style="position:absolute;margin-left:249.8pt;margin-top:3.95pt;width:29.2pt;height:44.3pt;z-index:251675136;mso-width-relative:margin;mso-height-relative:margin" coordsize="3815,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">
                    <v:line id="Gerade Verbindung 41" o:spid="_x0000_s1027" style="position:absolute;visibility:visible;mso-wrap-style:square" from="0,3215" to="3714,3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" strokecolor="black [3213]"/>
                    <v:rect id="Rechteck 44" o:spid="_x0000_s1028" style="position:absolute;left:100;top:3918;width:3715;height:2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" fillcolor="white [3212]" strokecolor="black [3213]" strokeweight=".5pt"/>
                    <v:rect id="Rechteck 45" o:spid="_x0000_s1029" style="position:absolute;width:3717;height:2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" fillcolor="white [3212]" strokecolor="black [3213]" strokeweight=".5pt"/>
                  </v:group>
                </w:pict>
              </mc:Fallback>
            </mc:AlternateContent>
          </w:r>
        </w:p>
        <w:p w14:paraId="5251BDB5" w14:textId="77777777" w:rsidR="00624383" w:rsidRDefault="00624383" w:rsidP="000E3A44">
          <w:pPr>
            <w:pStyle w:val="Labor-Text"/>
            <w:ind w:left="705"/>
          </w:pPr>
          <w:r>
            <w:t>Anteil Quadrat D + Anteil Quadrat E =</w:t>
          </w:r>
          <w:r w:rsidR="00F36CDA">
            <w:tab/>
          </w:r>
          <w:r w:rsidR="009723FA">
            <w:tab/>
            <w:t xml:space="preserve">  </w:t>
          </w:r>
          <w:r w:rsidR="000E3A44" w:rsidRPr="00BB2377">
            <w:rPr>
              <w:sz w:val="32"/>
              <w:szCs w:val="40"/>
            </w:rPr>
            <w:t>+</w:t>
          </w:r>
          <w:r w:rsidR="009723FA">
            <w:rPr>
              <w:sz w:val="32"/>
              <w:szCs w:val="40"/>
            </w:rPr>
            <w:tab/>
          </w:r>
          <w:r w:rsidR="009723FA">
            <w:rPr>
              <w:sz w:val="32"/>
              <w:szCs w:val="40"/>
            </w:rPr>
            <w:tab/>
          </w:r>
          <w:r w:rsidR="00994F8C">
            <w:rPr>
              <w:szCs w:val="24"/>
            </w:rPr>
            <w:t xml:space="preserve"> </w:t>
          </w:r>
        </w:p>
        <w:p w14:paraId="24E7B5B4" w14:textId="77777777" w:rsidR="00BB2377" w:rsidRDefault="00BB2377" w:rsidP="005B19DF">
          <w:pPr>
            <w:pStyle w:val="Labor-Text"/>
            <w:ind w:left="705"/>
          </w:pPr>
        </w:p>
        <w:p w14:paraId="683271E9" w14:textId="77777777" w:rsidR="00FD1BF4" w:rsidRDefault="00FD1BF4" w:rsidP="000E3A44">
          <w:pPr>
            <w:pStyle w:val="Labor-Text"/>
          </w:pPr>
          <w:r>
            <w:br w:type="page"/>
          </w:r>
        </w:p>
        <w:p w14:paraId="7248E855" w14:textId="77777777" w:rsidR="000E3A44" w:rsidRDefault="00FC1CC6" w:rsidP="000E3A44">
          <w:pPr>
            <w:pStyle w:val="Labor-Text"/>
          </w:pPr>
          <w:r>
            <w:lastRenderedPageBreak/>
            <w:t>1</w:t>
          </w:r>
          <w:r w:rsidR="00F36CDA">
            <w:t>.3</w:t>
          </w:r>
          <w:r w:rsidR="000E3A44">
            <w:tab/>
            <w:t>Löst die Addition.</w:t>
          </w:r>
        </w:p>
        <w:p w14:paraId="72060C46" w14:textId="77777777" w:rsidR="00FC1CC6" w:rsidRDefault="00FC1CC6" w:rsidP="00FC1CC6">
          <w:pPr>
            <w:pStyle w:val="Labor-Text"/>
            <w:numPr>
              <w:ilvl w:val="0"/>
              <w:numId w:val="11"/>
            </w:numPr>
          </w:pPr>
          <w:r>
            <w:t xml:space="preserve">Schraffiert </w:t>
          </w:r>
          <w:r w:rsidR="00FD1BF4">
            <w:t xml:space="preserve">dazu </w:t>
          </w:r>
          <w:r w:rsidR="005B19DF">
            <w:t>zunächst die Brüche in den Quadraten.</w:t>
          </w:r>
        </w:p>
        <w:p w14:paraId="6D11BBF5" w14:textId="77777777" w:rsidR="00FC1CC6" w:rsidRDefault="005B19DF" w:rsidP="00FC1CC6">
          <w:pPr>
            <w:pStyle w:val="Labor-Text"/>
            <w:numPr>
              <w:ilvl w:val="0"/>
              <w:numId w:val="11"/>
            </w:numPr>
          </w:pPr>
          <w:r>
            <w:t>Ergänzt im Anschluss die fehlenden Unterteilungen so, dass ihr das</w:t>
          </w:r>
          <w:r w:rsidR="00FC1CC6">
            <w:t xml:space="preserve"> Ergebnis leicht ablesen könnt.</w:t>
          </w:r>
        </w:p>
        <w:p w14:paraId="5C64A0CF" w14:textId="77777777" w:rsidR="008042FD" w:rsidRDefault="005B19DF" w:rsidP="00FD1BF4">
          <w:pPr>
            <w:pStyle w:val="Labor-Text"/>
            <w:numPr>
              <w:ilvl w:val="0"/>
              <w:numId w:val="11"/>
            </w:numPr>
          </w:pPr>
          <w:r>
            <w:t>Zeichnet das Ergeb</w:t>
          </w:r>
          <w:r w:rsidR="00FD1BF4">
            <w:t>nis in das Quadrat ganz rechts.</w:t>
          </w:r>
        </w:p>
        <w:p w14:paraId="1B7A1A51" w14:textId="77777777" w:rsidR="008042FD" w:rsidRDefault="006A6CA9" w:rsidP="008042FD">
          <w:pPr>
            <w:pStyle w:val="Labor-Text"/>
          </w:pPr>
          <w:r>
            <w:rPr>
              <w:rFonts w:cs="Arial"/>
              <w:noProof/>
              <w:color w:val="FF0000"/>
              <w:sz w:val="20"/>
            </w:rPr>
            <mc:AlternateContent>
              <mc:Choice Requires="wps">
                <w:drawing>
                  <wp:anchor distT="0" distB="0" distL="114300" distR="114300" simplePos="0" relativeHeight="251670016" behindDoc="0" locked="0" layoutInCell="1" allowOverlap="1" wp14:anchorId="6CFF44EC" wp14:editId="18040F2B">
                    <wp:simplePos x="0" y="0"/>
                    <wp:positionH relativeFrom="column">
                      <wp:posOffset>3705860</wp:posOffset>
                    </wp:positionH>
                    <wp:positionV relativeFrom="paragraph">
                      <wp:posOffset>528955</wp:posOffset>
                    </wp:positionV>
                    <wp:extent cx="431800" cy="431800"/>
                    <wp:effectExtent l="635" t="0" r="0" b="1270"/>
                    <wp:wrapNone/>
                    <wp:docPr id="77" name="Text Box 19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1800" cy="431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6E5027" w14:textId="77777777" w:rsidR="00F70650" w:rsidRPr="00D8639F" w:rsidRDefault="00F70650" w:rsidP="00F70650">
                                <w:pPr>
                                  <w:jc w:val="center"/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w:t>=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CFF44EC" id="Text Box 198" o:spid="_x0000_s1028" type="#_x0000_t202" style="position:absolute;left:0;text-align:left;margin-left:291.8pt;margin-top:41.65pt;width:34pt;height:3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" stroked="f">
                    <v:textbox>
                      <w:txbxContent>
                        <w:p w14:paraId="1C6E5027" w14:textId="77777777" w:rsidR="00F70650" w:rsidRPr="00D8639F" w:rsidRDefault="00F70650" w:rsidP="00F70650">
                          <w:pPr>
                            <w:jc w:val="center"/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w:t>=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cs="Arial"/>
              <w:noProof/>
              <w:color w:val="FF0000"/>
              <w:sz w:val="20"/>
            </w:rPr>
            <mc:AlternateContent>
              <mc:Choice Requires="wps">
                <w:drawing>
                  <wp:anchor distT="0" distB="0" distL="114300" distR="114300" simplePos="0" relativeHeight="251668992" behindDoc="0" locked="0" layoutInCell="1" allowOverlap="1" wp14:anchorId="6EC69ACB" wp14:editId="542D4419">
                    <wp:simplePos x="0" y="0"/>
                    <wp:positionH relativeFrom="column">
                      <wp:posOffset>1560195</wp:posOffset>
                    </wp:positionH>
                    <wp:positionV relativeFrom="paragraph">
                      <wp:posOffset>528955</wp:posOffset>
                    </wp:positionV>
                    <wp:extent cx="431800" cy="431800"/>
                    <wp:effectExtent l="0" t="0" r="0" b="1270"/>
                    <wp:wrapNone/>
                    <wp:docPr id="7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1800" cy="431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5BF8AD" w14:textId="77777777" w:rsidR="00F70650" w:rsidRPr="00D8639F" w:rsidRDefault="00F70650" w:rsidP="00F70650">
                                <w:pPr>
                                  <w:jc w:val="center"/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EC69ACB" id="Textfeld 2" o:spid="_x0000_s1029" type="#_x0000_t202" style="position:absolute;left:0;text-align:left;margin-left:122.85pt;margin-top:41.65pt;width:34pt;height:3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" stroked="f">
                    <v:textbox>
                      <w:txbxContent>
                        <w:p w14:paraId="255BF8AD" w14:textId="77777777" w:rsidR="00F70650" w:rsidRPr="00D8639F" w:rsidRDefault="00F70650" w:rsidP="00F70650">
                          <w:pPr>
                            <w:jc w:val="center"/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w:t>+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042FD">
            <w:rPr>
              <w:noProof/>
            </w:rPr>
            <w:drawing>
              <wp:inline distT="0" distB="0" distL="0" distR="0" wp14:anchorId="679A51B7" wp14:editId="263DC322">
                <wp:extent cx="5760720" cy="1480185"/>
                <wp:effectExtent l="0" t="0" r="0" b="0"/>
                <wp:docPr id="24" name="Grafik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tefan\AppData\Local\Temp\geogebra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148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50453B" w14:textId="77777777" w:rsidR="006870AC" w:rsidRPr="00F666C2" w:rsidRDefault="006A6CA9" w:rsidP="0010132B">
          <w:pPr>
            <w:pStyle w:val="Labor-Text"/>
            <w:jc w:val="left"/>
            <w:rPr>
              <w:color w:val="auto"/>
            </w:rPr>
          </w:pPr>
          <w:r>
            <w:rPr>
              <w:noProof/>
              <w:color w:val="auto"/>
            </w:rPr>
            <mc:AlternateContent>
              <mc:Choice Requires="wpg">
                <w:drawing>
                  <wp:anchor distT="0" distB="0" distL="114300" distR="114300" simplePos="0" relativeHeight="251678208" behindDoc="0" locked="0" layoutInCell="1" allowOverlap="1" wp14:anchorId="2A73A72D" wp14:editId="31E12930">
                    <wp:simplePos x="0" y="0"/>
                    <wp:positionH relativeFrom="column">
                      <wp:posOffset>2627630</wp:posOffset>
                    </wp:positionH>
                    <wp:positionV relativeFrom="paragraph">
                      <wp:posOffset>109855</wp:posOffset>
                    </wp:positionV>
                    <wp:extent cx="370840" cy="562610"/>
                    <wp:effectExtent l="0" t="0" r="10160" b="27940"/>
                    <wp:wrapNone/>
                    <wp:docPr id="67" name="Gruppieren 4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70840" cy="562610"/>
                              <a:chOff x="0" y="0"/>
                              <a:chExt cx="381523" cy="632550"/>
                            </a:xfrm>
                          </wpg:grpSpPr>
                          <wps:wsp>
                            <wps:cNvPr id="72" name="Gerade Verbindung 41"/>
                            <wps:cNvCnPr/>
                            <wps:spPr>
                              <a:xfrm>
                                <a:off x="0" y="321547"/>
                                <a:ext cx="3714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" name="Rechteck 44"/>
                            <wps:cNvSpPr/>
                            <wps:spPr>
                              <a:xfrm>
                                <a:off x="10048" y="391885"/>
                                <a:ext cx="371475" cy="240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" name="Rechteck 45"/>
                            <wps:cNvSpPr/>
                            <wps:spPr>
                              <a:xfrm>
                                <a:off x="0" y="0"/>
                                <a:ext cx="371789" cy="241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C30D0A0" id="Gruppieren 40" o:spid="_x0000_s1026" style="position:absolute;margin-left:206.9pt;margin-top:8.65pt;width:29.2pt;height:44.3pt;z-index:251678208;mso-width-relative:margin;mso-height-relative:margin" coordsize="3815,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">
                    <v:line id="Gerade Verbindung 41" o:spid="_x0000_s1027" style="position:absolute;visibility:visible;mso-wrap-style:square" from="0,3215" to="3714,3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" strokecolor="black [3213]"/>
                    <v:rect id="Rechteck 44" o:spid="_x0000_s1028" style="position:absolute;left:100;top:3918;width:3715;height:2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" fillcolor="white [3212]" strokecolor="black [3213]" strokeweight="1pt"/>
                    <v:rect id="Rechteck 45" o:spid="_x0000_s1029" style="position:absolute;width:3717;height:2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" fillcolor="white [3212]" strokecolor="black [3213]" strokeweight="1pt"/>
                  </v:group>
                </w:pict>
              </mc:Fallback>
            </mc:AlternateContent>
          </w:r>
          <w:r>
            <w:rPr>
              <w:noProof/>
              <w:color w:val="auto"/>
            </w:rPr>
            <mc:AlternateContent>
              <mc:Choice Requires="wpg">
                <w:drawing>
                  <wp:anchor distT="0" distB="0" distL="114300" distR="114300" simplePos="0" relativeHeight="251677184" behindDoc="0" locked="0" layoutInCell="1" allowOverlap="1" wp14:anchorId="25F5E6FD" wp14:editId="65AB3580">
                    <wp:simplePos x="0" y="0"/>
                    <wp:positionH relativeFrom="column">
                      <wp:posOffset>542290</wp:posOffset>
                    </wp:positionH>
                    <wp:positionV relativeFrom="paragraph">
                      <wp:posOffset>109855</wp:posOffset>
                    </wp:positionV>
                    <wp:extent cx="370840" cy="562610"/>
                    <wp:effectExtent l="0" t="0" r="10160" b="27940"/>
                    <wp:wrapNone/>
                    <wp:docPr id="62" name="Gruppieren 4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70840" cy="562610"/>
                              <a:chOff x="0" y="0"/>
                              <a:chExt cx="381523" cy="632550"/>
                            </a:xfrm>
                          </wpg:grpSpPr>
                          <wps:wsp>
                            <wps:cNvPr id="63" name="Gerade Verbindung 41"/>
                            <wps:cNvCnPr/>
                            <wps:spPr>
                              <a:xfrm>
                                <a:off x="0" y="321547"/>
                                <a:ext cx="3714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" name="Rechteck 44"/>
                            <wps:cNvSpPr/>
                            <wps:spPr>
                              <a:xfrm>
                                <a:off x="10048" y="391885"/>
                                <a:ext cx="371475" cy="240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" name="Rechteck 45"/>
                            <wps:cNvSpPr/>
                            <wps:spPr>
                              <a:xfrm>
                                <a:off x="0" y="0"/>
                                <a:ext cx="371789" cy="241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0A89F20" id="Gruppieren 40" o:spid="_x0000_s1026" style="position:absolute;margin-left:42.7pt;margin-top:8.65pt;width:29.2pt;height:44.3pt;z-index:251677184;mso-width-relative:margin;mso-height-relative:margin" coordsize="3815,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">
                    <v:line id="Gerade Verbindung 41" o:spid="_x0000_s1027" style="position:absolute;visibility:visible;mso-wrap-style:square" from="0,3215" to="3714,3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" strokecolor="black [3213]"/>
                    <v:rect id="Rechteck 44" o:spid="_x0000_s1028" style="position:absolute;left:100;top:3918;width:3715;height:2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" fillcolor="white [3212]" strokecolor="black [3213]" strokeweight="1pt"/>
                    <v:rect id="Rechteck 45" o:spid="_x0000_s1029" style="position:absolute;width:3717;height:2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" fillcolor="white [3212]" strokecolor="black [3213]" strokeweight="1pt"/>
                  </v:group>
                </w:pict>
              </mc:Fallback>
            </mc:AlternateContent>
          </w:r>
        </w:p>
        <w:p w14:paraId="407CBDED" w14:textId="77777777" w:rsidR="00D47528" w:rsidRPr="00F666C2" w:rsidRDefault="00EB6187" w:rsidP="00EB6187">
          <w:pPr>
            <w:pStyle w:val="Labor-Text"/>
            <w:tabs>
              <w:tab w:val="left" w:pos="675"/>
              <w:tab w:val="center" w:pos="1701"/>
              <w:tab w:val="center" w:pos="2835"/>
              <w:tab w:val="center" w:pos="4536"/>
            </w:tabs>
            <w:jc w:val="left"/>
            <w:rPr>
              <w:color w:val="auto"/>
            </w:rPr>
          </w:pPr>
          <w:r>
            <w:rPr>
              <w:color w:val="auto"/>
            </w:rPr>
            <w:tab/>
          </w:r>
          <w:r>
            <w:rPr>
              <w:color w:val="auto"/>
            </w:rPr>
            <w:tab/>
          </w:r>
          <w:r>
            <w:rPr>
              <w:color w:val="auto"/>
            </w:rPr>
            <w:tab/>
          </w:r>
          <w:r w:rsidR="00393645" w:rsidRPr="00F666C2">
            <w:rPr>
              <w:rFonts w:ascii="Cambria Math" w:hAnsi="Cambria Math"/>
              <w:color w:val="auto"/>
              <w:sz w:val="40"/>
              <w:szCs w:val="40"/>
            </w:rPr>
            <w:t>+</w:t>
          </w:r>
        </w:p>
        <w:p w14:paraId="0C8F109B" w14:textId="77777777" w:rsidR="00BB2377" w:rsidRDefault="00BB2377" w:rsidP="005B19DF">
          <w:pPr>
            <w:pStyle w:val="Labor-Text"/>
            <w:tabs>
              <w:tab w:val="center" w:pos="1701"/>
              <w:tab w:val="center" w:pos="3119"/>
              <w:tab w:val="center" w:pos="4536"/>
            </w:tabs>
            <w:jc w:val="left"/>
          </w:pPr>
        </w:p>
        <w:p w14:paraId="677CC62D" w14:textId="77777777" w:rsidR="006870AC" w:rsidRPr="00C57DE5" w:rsidRDefault="006870AC" w:rsidP="005B19DF">
          <w:pPr>
            <w:pStyle w:val="Labor-Text"/>
            <w:tabs>
              <w:tab w:val="center" w:pos="1701"/>
              <w:tab w:val="center" w:pos="3119"/>
              <w:tab w:val="center" w:pos="4536"/>
            </w:tabs>
            <w:jc w:val="left"/>
          </w:pPr>
        </w:p>
        <w:p w14:paraId="38CB8B35" w14:textId="77777777" w:rsidR="00BB2377" w:rsidRDefault="00FD1BF4" w:rsidP="005B19DF">
          <w:pPr>
            <w:pStyle w:val="Labor-Text"/>
            <w:jc w:val="left"/>
          </w:pPr>
          <w:r>
            <w:t>1</w:t>
          </w:r>
          <w:r w:rsidR="008513EC">
            <w:t>.4</w:t>
          </w:r>
          <w:r w:rsidR="00336DF6">
            <w:tab/>
            <w:t>Schreib</w:t>
          </w:r>
          <w:r w:rsidR="00BB2377">
            <w:t>t nun die verfeinerten Brüche und den Ergebnisbruch</w:t>
          </w:r>
          <w:r w:rsidR="00336DF6">
            <w:t xml:space="preserve"> auf</w:t>
          </w:r>
          <w:r w:rsidR="00BB2377">
            <w:t>.</w:t>
          </w:r>
        </w:p>
        <w:p w14:paraId="73A84871" w14:textId="77777777" w:rsidR="00F666C2" w:rsidRPr="00F666C2" w:rsidRDefault="00F666C2" w:rsidP="005B19DF">
          <w:pPr>
            <w:pStyle w:val="Labor-Text"/>
            <w:jc w:val="left"/>
          </w:pPr>
        </w:p>
        <w:p w14:paraId="19F00F3D" w14:textId="77777777" w:rsidR="005B19DF" w:rsidRDefault="006A6CA9" w:rsidP="005B19DF">
          <w:pPr>
            <w:pStyle w:val="Labor-Text"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944" behindDoc="0" locked="0" layoutInCell="1" allowOverlap="1" wp14:anchorId="7430552D" wp14:editId="7D408BD7">
                    <wp:simplePos x="0" y="0"/>
                    <wp:positionH relativeFrom="column">
                      <wp:posOffset>2296795</wp:posOffset>
                    </wp:positionH>
                    <wp:positionV relativeFrom="paragraph">
                      <wp:posOffset>36195</wp:posOffset>
                    </wp:positionV>
                    <wp:extent cx="982980" cy="828675"/>
                    <wp:effectExtent l="0" t="0" r="26670" b="28575"/>
                    <wp:wrapNone/>
                    <wp:docPr id="128" name="Rectangl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82980" cy="8286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59E0DC" w14:textId="77777777" w:rsidR="001777CB" w:rsidRPr="00F666C2" w:rsidRDefault="00000000" w:rsidP="001777CB">
                                <w:pPr>
                                  <w:jc w:val="center"/>
                                  <w:rPr>
                                    <w:color w:val="auto"/>
                                  </w:rPr>
                                </w:pPr>
                                <m:oMathPara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auto"/>
                                            <w:sz w:val="48"/>
                                            <w:szCs w:val="48"/>
                                          </w:rPr>
                                        </m:ctrlPr>
                                      </m:fPr>
                                      <m:num/>
                                      <m:den/>
                                    </m:f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430552D" id="Rectangle 12" o:spid="_x0000_s1030" style="position:absolute;margin-left:180.85pt;margin-top:2.85pt;width:77.4pt;height:65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" strokeweight=".5pt">
                    <v:textbox>
                      <w:txbxContent>
                        <w:p w14:paraId="7959E0DC" w14:textId="77777777" w:rsidR="001777CB" w:rsidRPr="00F666C2" w:rsidRDefault="00000000" w:rsidP="001777CB">
                          <w:pPr>
                            <w:jc w:val="center"/>
                            <w:rPr>
                              <w:color w:val="auto"/>
                            </w:rPr>
                          </w:pPr>
                          <m:oMathPara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auto"/>
                                      <w:sz w:val="48"/>
                                      <w:szCs w:val="48"/>
                                    </w:rPr>
                                  </m:ctrlPr>
                                </m:fPr>
                                <m:num/>
                                <m:den/>
                              </m:f>
                            </m:oMath>
                          </m:oMathPara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968" behindDoc="0" locked="0" layoutInCell="1" allowOverlap="1" wp14:anchorId="3041B7E9" wp14:editId="64392269">
                    <wp:simplePos x="0" y="0"/>
                    <wp:positionH relativeFrom="column">
                      <wp:posOffset>4396105</wp:posOffset>
                    </wp:positionH>
                    <wp:positionV relativeFrom="paragraph">
                      <wp:posOffset>32385</wp:posOffset>
                    </wp:positionV>
                    <wp:extent cx="982980" cy="828675"/>
                    <wp:effectExtent l="0" t="0" r="26670" b="28575"/>
                    <wp:wrapNone/>
                    <wp:docPr id="129" name="Rectangl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82980" cy="8286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FE2482" w14:textId="77777777" w:rsidR="001777CB" w:rsidRPr="00F666C2" w:rsidRDefault="00000000" w:rsidP="001777CB">
                                <w:pPr>
                                  <w:jc w:val="center"/>
                                  <w:rPr>
                                    <w:color w:val="auto"/>
                                  </w:rPr>
                                </w:pPr>
                                <m:oMathPara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auto"/>
                                            <w:sz w:val="48"/>
                                            <w:szCs w:val="48"/>
                                          </w:rPr>
                                        </m:ctrlPr>
                                      </m:fPr>
                                      <m:num/>
                                      <m:den/>
                                    </m:f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041B7E9" id="_x0000_s1031" style="position:absolute;margin-left:346.15pt;margin-top:2.55pt;width:77.4pt;height:65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" strokeweight=".5pt">
                    <v:textbox>
                      <w:txbxContent>
                        <w:p w14:paraId="10FE2482" w14:textId="77777777" w:rsidR="001777CB" w:rsidRPr="00F666C2" w:rsidRDefault="00000000" w:rsidP="001777CB">
                          <w:pPr>
                            <w:jc w:val="center"/>
                            <w:rPr>
                              <w:color w:val="auto"/>
                            </w:rPr>
                          </w:pPr>
                          <m:oMathPara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auto"/>
                                      <w:sz w:val="48"/>
                                      <w:szCs w:val="48"/>
                                    </w:rPr>
                                  </m:ctrlPr>
                                </m:fPr>
                                <m:num/>
                                <m:den/>
                              </m:f>
                            </m:oMath>
                          </m:oMathPara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920" behindDoc="0" locked="0" layoutInCell="1" allowOverlap="1" wp14:anchorId="7EE9FBE5" wp14:editId="717173A7">
                    <wp:simplePos x="0" y="0"/>
                    <wp:positionH relativeFrom="column">
                      <wp:posOffset>381635</wp:posOffset>
                    </wp:positionH>
                    <wp:positionV relativeFrom="paragraph">
                      <wp:posOffset>32385</wp:posOffset>
                    </wp:positionV>
                    <wp:extent cx="982980" cy="828675"/>
                    <wp:effectExtent l="0" t="0" r="26670" b="28575"/>
                    <wp:wrapNone/>
                    <wp:docPr id="351" name="Rectangl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82980" cy="8286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65D292" w14:textId="77777777" w:rsidR="001777CB" w:rsidRPr="00F666C2" w:rsidRDefault="00000000" w:rsidP="001777CB">
                                <w:pPr>
                                  <w:jc w:val="center"/>
                                  <w:rPr>
                                    <w:color w:val="auto"/>
                                  </w:rPr>
                                </w:pPr>
                                <m:oMathPara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auto"/>
                                            <w:sz w:val="48"/>
                                            <w:szCs w:val="48"/>
                                          </w:rPr>
                                        </m:ctrlPr>
                                      </m:fPr>
                                      <m:num/>
                                      <m:den/>
                                    </m:f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EE9FBE5" id="_x0000_s1032" style="position:absolute;margin-left:30.05pt;margin-top:2.55pt;width:77.4pt;height:65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" strokeweight=".5pt">
                    <v:textbox>
                      <w:txbxContent>
                        <w:p w14:paraId="1265D292" w14:textId="77777777" w:rsidR="001777CB" w:rsidRPr="00F666C2" w:rsidRDefault="00000000" w:rsidP="001777CB">
                          <w:pPr>
                            <w:jc w:val="center"/>
                            <w:rPr>
                              <w:color w:val="auto"/>
                            </w:rPr>
                          </w:pPr>
                          <m:oMathPara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auto"/>
                                      <w:sz w:val="48"/>
                                      <w:szCs w:val="48"/>
                                    </w:rPr>
                                  </m:ctrlPr>
                                </m:fPr>
                                <m:num/>
                                <m:den/>
                              </m:f>
                            </m:oMath>
                          </m:oMathPara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29855820" w14:textId="77777777" w:rsidR="005B19DF" w:rsidRDefault="006A6CA9" w:rsidP="005B19DF">
          <w:pPr>
            <w:pStyle w:val="Labor-Text"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286ECA6D" wp14:editId="3D587BB5">
                    <wp:simplePos x="0" y="0"/>
                    <wp:positionH relativeFrom="column">
                      <wp:posOffset>-184785</wp:posOffset>
                    </wp:positionH>
                    <wp:positionV relativeFrom="paragraph">
                      <wp:posOffset>93980</wp:posOffset>
                    </wp:positionV>
                    <wp:extent cx="314325" cy="331470"/>
                    <wp:effectExtent l="0" t="0" r="9525" b="0"/>
                    <wp:wrapNone/>
                    <wp:docPr id="92" name="Text Box 2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4325" cy="3314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3F019C" w14:textId="77777777" w:rsidR="00D20C5B" w:rsidRPr="0047449D" w:rsidRDefault="00D20C5B" w:rsidP="005B19DF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=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86ECA6D" id="Text Box 21" o:spid="_x0000_s1033" type="#_x0000_t202" style="position:absolute;margin-left:-14.55pt;margin-top:7.4pt;width:24.75pt;height:2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" stroked="f">
                    <v:textbox>
                      <w:txbxContent>
                        <w:p w14:paraId="683F019C" w14:textId="77777777" w:rsidR="00D20C5B" w:rsidRPr="0047449D" w:rsidRDefault="00D20C5B" w:rsidP="005B19DF">
                          <w:pPr>
                            <w:rPr>
                              <w:sz w:val="40"/>
                              <w:szCs w:val="40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=</m:t>
                              </m:r>
                            </m:oMath>
                          </m:oMathPara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068EACDE" wp14:editId="2A8A7985">
                    <wp:simplePos x="0" y="0"/>
                    <wp:positionH relativeFrom="column">
                      <wp:posOffset>1677670</wp:posOffset>
                    </wp:positionH>
                    <wp:positionV relativeFrom="paragraph">
                      <wp:posOffset>98425</wp:posOffset>
                    </wp:positionV>
                    <wp:extent cx="314325" cy="331470"/>
                    <wp:effectExtent l="0" t="0" r="9525" b="0"/>
                    <wp:wrapNone/>
                    <wp:docPr id="61" name="Text Box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4325" cy="3314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36336A" w14:textId="77777777" w:rsidR="00D20C5B" w:rsidRPr="0047449D" w:rsidRDefault="00D20C5B" w:rsidP="005B19DF">
                                <w:pP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+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68EACDE" id="Text Box 16" o:spid="_x0000_s1034" type="#_x0000_t202" style="position:absolute;margin-left:132.1pt;margin-top:7.75pt;width:24.75pt;height:26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" stroked="f">
                    <v:textbox>
                      <w:txbxContent>
                        <w:p w14:paraId="7936336A" w14:textId="77777777" w:rsidR="00D20C5B" w:rsidRPr="0047449D" w:rsidRDefault="00D20C5B" w:rsidP="005B19DF">
                          <w:pPr>
                            <w:rPr>
                              <w:rFonts w:ascii="Cambria Math" w:hAnsi="Cambria Math"/>
                              <w:sz w:val="40"/>
                              <w:szCs w:val="40"/>
                              <w:oMath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+</m:t>
                              </m:r>
                            </m:oMath>
                          </m:oMathPara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1D64B7FD" wp14:editId="3BF32221">
                    <wp:simplePos x="0" y="0"/>
                    <wp:positionH relativeFrom="column">
                      <wp:posOffset>3823335</wp:posOffset>
                    </wp:positionH>
                    <wp:positionV relativeFrom="paragraph">
                      <wp:posOffset>93345</wp:posOffset>
                    </wp:positionV>
                    <wp:extent cx="314325" cy="331470"/>
                    <wp:effectExtent l="0" t="0" r="9525" b="0"/>
                    <wp:wrapNone/>
                    <wp:docPr id="91" name="Text Box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4325" cy="3314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0B156A" w14:textId="77777777" w:rsidR="00D20C5B" w:rsidRPr="0047449D" w:rsidRDefault="00D20C5B" w:rsidP="005B19DF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=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D64B7FD" id="Text Box 17" o:spid="_x0000_s1035" type="#_x0000_t202" style="position:absolute;margin-left:301.05pt;margin-top:7.35pt;width:24.75pt;height:2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" stroked="f">
                    <v:textbox>
                      <w:txbxContent>
                        <w:p w14:paraId="7B0B156A" w14:textId="77777777" w:rsidR="00D20C5B" w:rsidRPr="0047449D" w:rsidRDefault="00D20C5B" w:rsidP="005B19DF">
                          <w:pPr>
                            <w:rPr>
                              <w:sz w:val="40"/>
                              <w:szCs w:val="40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=</m:t>
                              </m:r>
                            </m:oMath>
                          </m:oMathPara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B92899B" w14:textId="77777777" w:rsidR="005B19DF" w:rsidRPr="00F70650" w:rsidRDefault="000549DD" w:rsidP="005B19DF">
          <w:pPr>
            <w:pStyle w:val="Labor-Text"/>
            <w:jc w:val="left"/>
          </w:pPr>
          <w:r w:rsidRPr="00F70650">
            <w:t xml:space="preserve">  </w:t>
          </w:r>
        </w:p>
        <w:p w14:paraId="3FB5F22D" w14:textId="77777777" w:rsidR="005B19DF" w:rsidRDefault="0075157A" w:rsidP="0075157A">
          <w:pPr>
            <w:pStyle w:val="Labor-Text"/>
            <w:tabs>
              <w:tab w:val="left" w:pos="1680"/>
            </w:tabs>
            <w:jc w:val="left"/>
          </w:pPr>
          <w:r>
            <w:tab/>
          </w:r>
        </w:p>
        <w:p w14:paraId="42186D5B" w14:textId="77777777" w:rsidR="005B19DF" w:rsidRPr="00F666C2" w:rsidRDefault="005B19DF" w:rsidP="005B19DF">
          <w:pPr>
            <w:pStyle w:val="Labor-Text"/>
            <w:jc w:val="left"/>
            <w:rPr>
              <w:color w:val="auto"/>
            </w:rPr>
          </w:pPr>
        </w:p>
        <w:p w14:paraId="3E282110" w14:textId="77777777" w:rsidR="005B19DF" w:rsidRPr="00F666C2" w:rsidRDefault="00FD1BF4" w:rsidP="005B19DF">
          <w:pPr>
            <w:pStyle w:val="Labor-Text"/>
            <w:jc w:val="left"/>
            <w:rPr>
              <w:color w:val="auto"/>
            </w:rPr>
          </w:pPr>
          <w:r>
            <w:rPr>
              <w:noProof/>
            </w:rPr>
            <w:drawing>
              <wp:anchor distT="0" distB="0" distL="114300" distR="114300" simplePos="0" relativeHeight="251632128" behindDoc="0" locked="0" layoutInCell="1" allowOverlap="1" wp14:anchorId="79710ED2" wp14:editId="01528F65">
                <wp:simplePos x="0" y="0"/>
                <wp:positionH relativeFrom="column">
                  <wp:posOffset>5941695</wp:posOffset>
                </wp:positionH>
                <wp:positionV relativeFrom="paragraph">
                  <wp:posOffset>218440</wp:posOffset>
                </wp:positionV>
                <wp:extent cx="495300" cy="495300"/>
                <wp:effectExtent l="0" t="0" r="0" b="0"/>
                <wp:wrapTight wrapText="bothSides">
                  <wp:wrapPolygon edited="0">
                    <wp:start x="0" y="0"/>
                    <wp:lineTo x="0" y="20769"/>
                    <wp:lineTo x="20769" y="20769"/>
                    <wp:lineTo x="20769" y="0"/>
                    <wp:lineTo x="0" y="0"/>
                  </wp:wrapPolygon>
                </wp:wrapTight>
                <wp:docPr id="54" name="Bild 1" descr="C:\Users\Sebastian\Desktop\Vorlagen\Fragezeichen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Sebastian\Desktop\Vorlagen\Fragezeiche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14:paraId="248936F5" w14:textId="77777777" w:rsidR="005B19DF" w:rsidRPr="00F666C2" w:rsidRDefault="005B19DF" w:rsidP="005B19DF">
          <w:pPr>
            <w:pStyle w:val="Labor-Text"/>
            <w:rPr>
              <w:color w:val="auto"/>
            </w:rPr>
          </w:pPr>
        </w:p>
        <w:p w14:paraId="3F0E2E2B" w14:textId="77777777" w:rsidR="005B19DF" w:rsidRDefault="00FD1BF4" w:rsidP="005B19DF">
          <w:pPr>
            <w:pStyle w:val="Labor-Text"/>
            <w:rPr>
              <w:noProof/>
            </w:rPr>
          </w:pPr>
          <w:r>
            <w:t>1</w:t>
          </w:r>
          <w:r w:rsidR="00BD687A">
            <w:t>.5</w:t>
          </w:r>
          <w:r w:rsidR="005B19DF">
            <w:tab/>
            <w:t>Beschreibt, wie ihr das Ergebnis gefunden habt.</w:t>
          </w:r>
        </w:p>
        <w:p w14:paraId="1E0E074F" w14:textId="77777777" w:rsidR="006835B6" w:rsidRDefault="006835B6" w:rsidP="005B19DF">
          <w:pPr>
            <w:pStyle w:val="Labor-Text"/>
          </w:pPr>
        </w:p>
        <w:tbl>
          <w:tblPr>
            <w:tblStyle w:val="Tabellenraster"/>
            <w:tblW w:w="0" w:type="auto"/>
            <w:tblLook w:val="04A0" w:firstRow="1" w:lastRow="0" w:firstColumn="1" w:lastColumn="0" w:noHBand="0" w:noVBand="1"/>
          </w:tblPr>
          <w:tblGrid>
            <w:gridCol w:w="9212"/>
          </w:tblGrid>
          <w:tr w:rsidR="00FD1BF4" w14:paraId="446613FE" w14:textId="77777777" w:rsidTr="00FD1BF4">
            <w:trPr>
              <w:trHeight w:val="4139"/>
            </w:trPr>
            <w:tc>
              <w:tcPr>
                <w:tcW w:w="9212" w:type="dxa"/>
              </w:tcPr>
              <w:p w14:paraId="1B3B1374" w14:textId="77777777" w:rsidR="00FD1BF4" w:rsidRDefault="00FD1BF4" w:rsidP="005B19DF">
                <w:pPr>
                  <w:pStyle w:val="Labor-Text"/>
                </w:pPr>
              </w:p>
            </w:tc>
          </w:tr>
        </w:tbl>
        <w:p w14:paraId="1B19E2B9" w14:textId="77777777" w:rsidR="005B19DF" w:rsidRDefault="005B19DF" w:rsidP="005B19DF">
          <w:pPr>
            <w:spacing w:after="200" w:line="276" w:lineRule="auto"/>
            <w:rPr>
              <w:rFonts w:ascii="Arial" w:hAnsi="Arial"/>
              <w:sz w:val="24"/>
            </w:rPr>
          </w:pPr>
          <w:r>
            <w:br w:type="page"/>
          </w:r>
        </w:p>
        <w:p w14:paraId="4B1B98D1" w14:textId="77777777" w:rsidR="005B19DF" w:rsidRDefault="005B19DF" w:rsidP="005B19DF">
          <w:pPr>
            <w:pStyle w:val="Labor-Text"/>
          </w:pPr>
          <w:r>
            <w:lastRenderedPageBreak/>
            <w:t xml:space="preserve">Bearbeitet die folgende Addition besonders sorgfältig, denn ihr lernt jetzt Brüche kennen, die größer als </w:t>
          </w:r>
          <m:oMath>
            <m:r>
              <w:rPr>
                <w:rFonts w:ascii="Cambria Math" w:hAnsi="Cambria Math"/>
              </w:rPr>
              <m:t>1</m:t>
            </m:r>
          </m:oMath>
          <w:r>
            <w:t xml:space="preserve"> sind.</w:t>
          </w:r>
        </w:p>
        <w:p w14:paraId="7CC259F2" w14:textId="77777777" w:rsidR="005B19DF" w:rsidRDefault="005B19DF" w:rsidP="005B19DF">
          <w:pPr>
            <w:pStyle w:val="Labor-Text"/>
            <w:ind w:left="705" w:hanging="705"/>
          </w:pPr>
        </w:p>
        <w:p w14:paraId="470198D1" w14:textId="77777777" w:rsidR="00394021" w:rsidRDefault="00BD687A" w:rsidP="00A41504">
          <w:pPr>
            <w:pStyle w:val="Labor-Text"/>
            <w:ind w:left="705" w:hanging="705"/>
          </w:pPr>
          <w:r>
            <w:t>1.</w:t>
          </w:r>
          <w:r w:rsidR="00F367CA">
            <w:t>5</w:t>
          </w:r>
          <w:r w:rsidR="005B19DF">
            <w:tab/>
          </w:r>
          <w:r w:rsidR="00394021">
            <w:t xml:space="preserve">Bestimmt nun </w:t>
          </w:r>
          <w:r w:rsidR="00282715">
            <w:t xml:space="preserve">den </w:t>
          </w:r>
          <w:r w:rsidR="00BB2377">
            <w:t>Anteil, den blau und rot</w:t>
          </w:r>
          <w:r w:rsidR="00A41504">
            <w:t xml:space="preserve"> von Quadrat C</w:t>
          </w:r>
          <w:r w:rsidR="00BB2377">
            <w:t xml:space="preserve"> zusammen</w:t>
          </w:r>
          <w:r w:rsidR="00394021">
            <w:t xml:space="preserve"> </w:t>
          </w:r>
          <w:r w:rsidR="00BB2377">
            <w:t>einnehmen, sowie den entsprechenden Anteil</w:t>
          </w:r>
          <w:r w:rsidR="00A41504">
            <w:t xml:space="preserve"> von Quadrat E.</w:t>
          </w:r>
        </w:p>
        <w:p w14:paraId="2350662A" w14:textId="77777777" w:rsidR="00A41504" w:rsidRDefault="00394021" w:rsidP="00394021">
          <w:pPr>
            <w:pStyle w:val="Labor-Text"/>
            <w:ind w:left="705"/>
          </w:pPr>
          <w:r>
            <w:t>Schreibt die beiden Anteile, die ihr bestimmt habt, als Summe auf:</w:t>
          </w:r>
        </w:p>
        <w:p w14:paraId="5E6C23BC" w14:textId="77777777" w:rsidR="0035641A" w:rsidRDefault="00394021" w:rsidP="00A41504">
          <w:pPr>
            <w:pStyle w:val="Labor-Text"/>
            <w:ind w:left="705"/>
          </w:pPr>
          <w:r>
            <w:tab/>
          </w:r>
        </w:p>
        <w:p w14:paraId="75A3D243" w14:textId="77777777" w:rsidR="00282715" w:rsidRDefault="006A6CA9" w:rsidP="00A41504">
          <w:pPr>
            <w:pStyle w:val="Labor-Text"/>
            <w:ind w:left="705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0256" behindDoc="0" locked="0" layoutInCell="1" allowOverlap="1" wp14:anchorId="5753C7F8" wp14:editId="442B4A5D">
                    <wp:simplePos x="0" y="0"/>
                    <wp:positionH relativeFrom="column">
                      <wp:posOffset>3890010</wp:posOffset>
                    </wp:positionH>
                    <wp:positionV relativeFrom="paragraph">
                      <wp:posOffset>20955</wp:posOffset>
                    </wp:positionV>
                    <wp:extent cx="370840" cy="562610"/>
                    <wp:effectExtent l="0" t="0" r="10160" b="27940"/>
                    <wp:wrapNone/>
                    <wp:docPr id="55" name="Gruppieren 4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70840" cy="562610"/>
                              <a:chOff x="0" y="0"/>
                              <a:chExt cx="381523" cy="632550"/>
                            </a:xfrm>
                          </wpg:grpSpPr>
                          <wps:wsp>
                            <wps:cNvPr id="56" name="Gerade Verbindung 41"/>
                            <wps:cNvCnPr/>
                            <wps:spPr>
                              <a:xfrm>
                                <a:off x="0" y="321547"/>
                                <a:ext cx="3714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7" name="Rechteck 44"/>
                            <wps:cNvSpPr/>
                            <wps:spPr>
                              <a:xfrm>
                                <a:off x="10048" y="391885"/>
                                <a:ext cx="371475" cy="240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Rechteck 45"/>
                            <wps:cNvSpPr/>
                            <wps:spPr>
                              <a:xfrm>
                                <a:off x="0" y="0"/>
                                <a:ext cx="371789" cy="241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11BB1E0" id="Gruppieren 40" o:spid="_x0000_s1026" style="position:absolute;margin-left:306.3pt;margin-top:1.65pt;width:29.2pt;height:44.3pt;z-index:251680256;mso-width-relative:margin;mso-height-relative:margin" coordsize="3815,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">
                    <v:line id="Gerade Verbindung 41" o:spid="_x0000_s1027" style="position:absolute;visibility:visible;mso-wrap-style:square" from="0,3215" to="3714,3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" strokecolor="black [3213]"/>
                    <v:rect id="Rechteck 44" o:spid="_x0000_s1028" style="position:absolute;left:100;top:3918;width:3715;height:2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" fillcolor="white [3212]" strokecolor="black [3213]" strokeweight="1pt"/>
                    <v:rect id="Rechteck 45" o:spid="_x0000_s1029" style="position:absolute;width:3717;height:2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" fillcolor="white [3212]" strokecolor="black [3213]" strokeweight="1pt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9232" behindDoc="0" locked="0" layoutInCell="1" allowOverlap="1" wp14:anchorId="4BD0ABD9" wp14:editId="1F5D8A69">
                    <wp:simplePos x="0" y="0"/>
                    <wp:positionH relativeFrom="column">
                      <wp:posOffset>3150235</wp:posOffset>
                    </wp:positionH>
                    <wp:positionV relativeFrom="paragraph">
                      <wp:posOffset>20955</wp:posOffset>
                    </wp:positionV>
                    <wp:extent cx="370840" cy="562610"/>
                    <wp:effectExtent l="0" t="0" r="10160" b="27940"/>
                    <wp:wrapNone/>
                    <wp:docPr id="48" name="Gruppieren 4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70840" cy="562610"/>
                              <a:chOff x="0" y="0"/>
                              <a:chExt cx="381523" cy="632550"/>
                            </a:xfrm>
                          </wpg:grpSpPr>
                          <wps:wsp>
                            <wps:cNvPr id="49" name="Gerade Verbindung 41"/>
                            <wps:cNvCnPr/>
                            <wps:spPr>
                              <a:xfrm>
                                <a:off x="0" y="321547"/>
                                <a:ext cx="3714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" name="Rechteck 44"/>
                            <wps:cNvSpPr/>
                            <wps:spPr>
                              <a:xfrm>
                                <a:off x="10048" y="391885"/>
                                <a:ext cx="371475" cy="240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Rechteck 45"/>
                            <wps:cNvSpPr/>
                            <wps:spPr>
                              <a:xfrm>
                                <a:off x="0" y="0"/>
                                <a:ext cx="371789" cy="241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420DCE3" id="Gruppieren 40" o:spid="_x0000_s1026" style="position:absolute;margin-left:248.05pt;margin-top:1.65pt;width:29.2pt;height:44.3pt;z-index:251679232;mso-width-relative:margin;mso-height-relative:margin" coordsize="3815,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">
                    <v:line id="Gerade Verbindung 41" o:spid="_x0000_s1027" style="position:absolute;visibility:visible;mso-wrap-style:square" from="0,3215" to="3714,3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" strokecolor="black [3213]"/>
                    <v:rect id="Rechteck 44" o:spid="_x0000_s1028" style="position:absolute;left:100;top:3918;width:3715;height:2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" fillcolor="white [3212]" strokecolor="black [3213]" strokeweight="1pt"/>
                    <v:rect id="Rechteck 45" o:spid="_x0000_s1029" style="position:absolute;width:3717;height:2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" fillcolor="white [3212]" strokecolor="black [3213]" strokeweight="1pt"/>
                  </v:group>
                </w:pict>
              </mc:Fallback>
            </mc:AlternateContent>
          </w:r>
        </w:p>
        <w:p w14:paraId="28C654EB" w14:textId="77777777" w:rsidR="00A41504" w:rsidRDefault="00A41504" w:rsidP="00B72865">
          <w:pPr>
            <w:pStyle w:val="Labor-Text"/>
            <w:ind w:left="705"/>
          </w:pPr>
          <w:r>
            <w:t>Anteil Quadrat C</w:t>
          </w:r>
          <w:r w:rsidR="00394021">
            <w:t xml:space="preserve"> + Anteil Quadrat E =</w:t>
          </w:r>
          <w:r w:rsidR="002B5ADD">
            <w:tab/>
          </w:r>
          <w:r w:rsidR="00394021">
            <w:t xml:space="preserve"> </w:t>
          </w:r>
          <w:r w:rsidR="00F666C2">
            <w:t xml:space="preserve">       </w:t>
          </w:r>
          <w:r w:rsidR="00394021">
            <w:t xml:space="preserve"> </w:t>
          </w:r>
          <w:r w:rsidR="00282715">
            <w:t xml:space="preserve"> </w:t>
          </w:r>
          <w:r w:rsidR="00B72865">
            <w:t xml:space="preserve"> </w:t>
          </w:r>
          <w:r w:rsidR="00394021" w:rsidRPr="0035641A">
            <w:rPr>
              <w:sz w:val="32"/>
              <w:szCs w:val="40"/>
            </w:rPr>
            <w:t>+</w:t>
          </w:r>
          <w:r w:rsidR="00282715">
            <w:rPr>
              <w:sz w:val="32"/>
              <w:szCs w:val="40"/>
            </w:rPr>
            <w:tab/>
          </w:r>
          <w:r w:rsidR="00B72865">
            <w:rPr>
              <w:szCs w:val="24"/>
            </w:rPr>
            <w:t xml:space="preserve">  </w:t>
          </w:r>
          <w:r w:rsidR="00282715">
            <w:rPr>
              <w:szCs w:val="24"/>
            </w:rPr>
            <w:t xml:space="preserve">          </w:t>
          </w:r>
        </w:p>
        <w:p w14:paraId="5BB48985" w14:textId="77777777" w:rsidR="00927CC8" w:rsidRDefault="00927CC8" w:rsidP="00F367CA">
          <w:pPr>
            <w:pStyle w:val="Labor-Text"/>
            <w:ind w:left="705" w:hanging="705"/>
          </w:pPr>
        </w:p>
        <w:p w14:paraId="380C9E77" w14:textId="77777777" w:rsidR="00F367CA" w:rsidRDefault="00F367CA" w:rsidP="00F367CA">
          <w:pPr>
            <w:pStyle w:val="Labor-Text"/>
            <w:ind w:left="705" w:hanging="705"/>
          </w:pPr>
        </w:p>
        <w:p w14:paraId="57280B54" w14:textId="77777777" w:rsidR="005B19DF" w:rsidRDefault="005560D0" w:rsidP="00F367CA">
          <w:pPr>
            <w:pStyle w:val="Labor-Text"/>
            <w:ind w:left="709" w:hanging="709"/>
          </w:pPr>
          <w:r>
            <w:t>1.</w:t>
          </w:r>
          <w:r w:rsidR="00F367CA">
            <w:t>6</w:t>
          </w:r>
          <w:r>
            <w:tab/>
          </w:r>
          <w:r w:rsidR="005B19DF">
            <w:t xml:space="preserve">Löst die Addition anhand der Vorlage, </w:t>
          </w:r>
          <w:r w:rsidR="00F367CA">
            <w:t xml:space="preserve">wie in Aufgabe 1.3 bis 1.4 </w:t>
          </w:r>
          <w:r w:rsidR="005B19DF">
            <w:t>so</w:t>
          </w:r>
          <w:r w:rsidR="00F367CA">
            <w:t>,</w:t>
          </w:r>
          <w:r w:rsidR="005B19DF">
            <w:t xml:space="preserve"> dass ihr das Ergebnis ablesen könnt. </w:t>
          </w:r>
          <w:r w:rsidR="00F367CA">
            <w:t>Skizziert alle Lösungsschritte.</w:t>
          </w:r>
        </w:p>
        <w:p w14:paraId="36477606" w14:textId="77777777" w:rsidR="001D0485" w:rsidRDefault="001D0485" w:rsidP="00F367CA">
          <w:pPr>
            <w:pStyle w:val="Labor-Text"/>
          </w:pPr>
        </w:p>
        <w:p w14:paraId="6E879C38" w14:textId="77777777" w:rsidR="001D0485" w:rsidRDefault="006A6CA9" w:rsidP="001D0485">
          <w:pPr>
            <w:pStyle w:val="Labor-Tex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040" behindDoc="0" locked="0" layoutInCell="1" allowOverlap="1" wp14:anchorId="6293AB2B" wp14:editId="561A8655">
                    <wp:simplePos x="0" y="0"/>
                    <wp:positionH relativeFrom="column">
                      <wp:posOffset>1246505</wp:posOffset>
                    </wp:positionH>
                    <wp:positionV relativeFrom="paragraph">
                      <wp:posOffset>462915</wp:posOffset>
                    </wp:positionV>
                    <wp:extent cx="314325" cy="377825"/>
                    <wp:effectExtent l="0" t="0" r="0" b="3175"/>
                    <wp:wrapNone/>
                    <wp:docPr id="89" name="Text Box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4325" cy="37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A057DD" w14:textId="77777777" w:rsidR="001D0485" w:rsidRPr="0047449D" w:rsidRDefault="001D0485" w:rsidP="001D0485">
                                <w:pP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+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293AB2B" id="Text Box 25" o:spid="_x0000_s1036" type="#_x0000_t202" style="position:absolute;left:0;text-align:left;margin-left:98.15pt;margin-top:36.45pt;width:24.75pt;height:29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" filled="f" stroked="f">
                    <v:textbox>
                      <w:txbxContent>
                        <w:p w14:paraId="32A057DD" w14:textId="77777777" w:rsidR="001D0485" w:rsidRPr="0047449D" w:rsidRDefault="001D0485" w:rsidP="001D0485">
                          <w:pPr>
                            <w:rPr>
                              <w:rFonts w:ascii="Cambria Math" w:hAnsi="Cambria Math"/>
                              <w:sz w:val="40"/>
                              <w:szCs w:val="40"/>
                              <w:oMath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+</m:t>
                              </m:r>
                            </m:oMath>
                          </m:oMathPara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064" behindDoc="0" locked="0" layoutInCell="1" allowOverlap="1" wp14:anchorId="52A0526E" wp14:editId="6B8720D9">
                    <wp:simplePos x="0" y="0"/>
                    <wp:positionH relativeFrom="column">
                      <wp:posOffset>2835910</wp:posOffset>
                    </wp:positionH>
                    <wp:positionV relativeFrom="paragraph">
                      <wp:posOffset>462915</wp:posOffset>
                    </wp:positionV>
                    <wp:extent cx="314325" cy="331470"/>
                    <wp:effectExtent l="0" t="0" r="0" b="0"/>
                    <wp:wrapNone/>
                    <wp:docPr id="88" name="Text Box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4325" cy="331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5B13D1" w14:textId="77777777" w:rsidR="001D0485" w:rsidRPr="0047449D" w:rsidRDefault="001D0485" w:rsidP="001D0485">
                                <w:pP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=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2A0526E" id="Text Box 26" o:spid="_x0000_s1037" type="#_x0000_t202" style="position:absolute;left:0;text-align:left;margin-left:223.3pt;margin-top:36.45pt;width:24.75pt;height:26.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" filled="f" stroked="f">
                    <v:textbox>
                      <w:txbxContent>
                        <w:p w14:paraId="555B13D1" w14:textId="77777777" w:rsidR="001D0485" w:rsidRPr="0047449D" w:rsidRDefault="001D0485" w:rsidP="001D0485">
                          <w:pPr>
                            <w:rPr>
                              <w:rFonts w:ascii="Cambria Math" w:hAnsi="Cambria Math"/>
                              <w:sz w:val="40"/>
                              <w:szCs w:val="40"/>
                              <w:oMath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=</m:t>
                              </m:r>
                            </m:oMath>
                          </m:oMathPara>
                        </w:p>
                      </w:txbxContent>
                    </v:textbox>
                  </v:shape>
                </w:pict>
              </mc:Fallback>
            </mc:AlternateContent>
          </w:r>
          <w:r w:rsidR="001D0485">
            <w:rPr>
              <w:noProof/>
            </w:rPr>
            <w:drawing>
              <wp:inline distT="0" distB="0" distL="0" distR="0" wp14:anchorId="3A040B56" wp14:editId="4833A84D">
                <wp:extent cx="1260000" cy="1260000"/>
                <wp:effectExtent l="0" t="0" r="0" b="0"/>
                <wp:docPr id="104" name="Grafik 104" descr="C:\Users\Stefan\AppData\Local\Temp\geogebra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Stefan\AppData\Local\Temp\geogebra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000" cy="12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D0485">
            <w:t xml:space="preserve">        </w:t>
          </w:r>
          <w:r w:rsidR="001D0485">
            <w:rPr>
              <w:noProof/>
            </w:rPr>
            <w:drawing>
              <wp:inline distT="0" distB="0" distL="0" distR="0" wp14:anchorId="00CC6572" wp14:editId="3C5C873A">
                <wp:extent cx="1260000" cy="1260000"/>
                <wp:effectExtent l="0" t="0" r="0" b="0"/>
                <wp:docPr id="105" name="Grafik 105" descr="C:\Users\Stefan\AppData\Local\Temp\geogebra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:\Users\Stefan\AppData\Local\Temp\geogebra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000" cy="12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D0485">
            <w:t xml:space="preserve">       </w:t>
          </w:r>
          <w:r w:rsidR="001D0485">
            <w:rPr>
              <w:noProof/>
            </w:rPr>
            <w:drawing>
              <wp:inline distT="0" distB="0" distL="0" distR="0" wp14:anchorId="44BC9A7B" wp14:editId="127F40E5">
                <wp:extent cx="1260000" cy="1260000"/>
                <wp:effectExtent l="0" t="0" r="0" b="0"/>
                <wp:docPr id="106" name="Grafik 106" descr="C:\Users\Stefan\AppData\Local\Temp\geogebra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C:\Users\Stefan\AppData\Local\Temp\geogebra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000" cy="12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D0485" w:rsidRPr="00511651">
            <w:rPr>
              <w:sz w:val="16"/>
              <w:szCs w:val="16"/>
            </w:rPr>
            <w:t xml:space="preserve"> </w:t>
          </w:r>
          <w:r w:rsidR="001D0485">
            <w:rPr>
              <w:noProof/>
            </w:rPr>
            <w:drawing>
              <wp:inline distT="0" distB="0" distL="0" distR="0" wp14:anchorId="36E94D5C" wp14:editId="2F4996CB">
                <wp:extent cx="1260000" cy="1260000"/>
                <wp:effectExtent l="0" t="0" r="0" b="0"/>
                <wp:docPr id="107" name="Grafik 107" descr="C:\Users\Stefan\AppData\Local\Temp\geogebra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C:\Users\Stefan\AppData\Local\Temp\geogebra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000" cy="12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380FA97" w14:textId="77777777" w:rsidR="005B19DF" w:rsidRDefault="006A6CA9" w:rsidP="0035641A">
          <w:pPr>
            <w:pStyle w:val="Labor-Text"/>
            <w:jc w:val="left"/>
          </w:pPr>
          <w:r>
            <w:rPr>
              <w:noProof/>
              <w:sz w:val="40"/>
              <w:szCs w:val="40"/>
            </w:rPr>
            <mc:AlternateContent>
              <mc:Choice Requires="wpg">
                <w:drawing>
                  <wp:anchor distT="0" distB="0" distL="114300" distR="114300" simplePos="0" relativeHeight="251682304" behindDoc="0" locked="0" layoutInCell="1" allowOverlap="1" wp14:anchorId="352AB174" wp14:editId="41E68276">
                    <wp:simplePos x="0" y="0"/>
                    <wp:positionH relativeFrom="column">
                      <wp:posOffset>2008505</wp:posOffset>
                    </wp:positionH>
                    <wp:positionV relativeFrom="paragraph">
                      <wp:posOffset>90805</wp:posOffset>
                    </wp:positionV>
                    <wp:extent cx="370840" cy="562610"/>
                    <wp:effectExtent l="0" t="0" r="10160" b="27940"/>
                    <wp:wrapNone/>
                    <wp:docPr id="39" name="Gruppieren 4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70840" cy="562610"/>
                              <a:chOff x="0" y="0"/>
                              <a:chExt cx="381523" cy="632550"/>
                            </a:xfrm>
                          </wpg:grpSpPr>
                          <wps:wsp>
                            <wps:cNvPr id="42" name="Gerade Verbindung 41"/>
                            <wps:cNvCnPr/>
                            <wps:spPr>
                              <a:xfrm>
                                <a:off x="0" y="321547"/>
                                <a:ext cx="3714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" name="Rechteck 44"/>
                            <wps:cNvSpPr/>
                            <wps:spPr>
                              <a:xfrm>
                                <a:off x="10048" y="391885"/>
                                <a:ext cx="371475" cy="240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" name="Rechteck 45"/>
                            <wps:cNvSpPr/>
                            <wps:spPr>
                              <a:xfrm>
                                <a:off x="0" y="0"/>
                                <a:ext cx="371789" cy="241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D1C3B4A" id="Gruppieren 40" o:spid="_x0000_s1026" style="position:absolute;margin-left:158.15pt;margin-top:7.15pt;width:29.2pt;height:44.3pt;z-index:251682304;mso-width-relative:margin;mso-height-relative:margin" coordsize="3815,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">
                    <v:line id="Gerade Verbindung 41" o:spid="_x0000_s1027" style="position:absolute;visibility:visible;mso-wrap-style:square" from="0,3215" to="3714,3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" strokecolor="black [3213]"/>
                    <v:rect id="Rechteck 44" o:spid="_x0000_s1028" style="position:absolute;left:100;top:3918;width:3715;height:2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" fillcolor="white [3212]" strokecolor="black [3213]" strokeweight="1pt"/>
                    <v:rect id="Rechteck 45" o:spid="_x0000_s1029" style="position:absolute;width:3717;height:2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" fillcolor="white [3212]" strokecolor="black [3213]" strokeweight="1pt"/>
                  </v:group>
                </w:pict>
              </mc:Fallback>
            </mc:AlternateContent>
          </w:r>
          <w:r>
            <w:rPr>
              <w:noProof/>
              <w:sz w:val="40"/>
              <w:szCs w:val="40"/>
            </w:rPr>
            <mc:AlternateContent>
              <mc:Choice Requires="wpg">
                <w:drawing>
                  <wp:anchor distT="0" distB="0" distL="114300" distR="114300" simplePos="0" relativeHeight="251681280" behindDoc="0" locked="0" layoutInCell="1" allowOverlap="1" wp14:anchorId="4327C21B" wp14:editId="674E6C75">
                    <wp:simplePos x="0" y="0"/>
                    <wp:positionH relativeFrom="column">
                      <wp:posOffset>434975</wp:posOffset>
                    </wp:positionH>
                    <wp:positionV relativeFrom="paragraph">
                      <wp:posOffset>90805</wp:posOffset>
                    </wp:positionV>
                    <wp:extent cx="370840" cy="562610"/>
                    <wp:effectExtent l="0" t="0" r="10160" b="27940"/>
                    <wp:wrapNone/>
                    <wp:docPr id="29" name="Gruppieren 4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70840" cy="562610"/>
                              <a:chOff x="0" y="0"/>
                              <a:chExt cx="381523" cy="632550"/>
                            </a:xfrm>
                          </wpg:grpSpPr>
                          <wps:wsp>
                            <wps:cNvPr id="35" name="Gerade Verbindung 41"/>
                            <wps:cNvCnPr/>
                            <wps:spPr>
                              <a:xfrm>
                                <a:off x="0" y="321547"/>
                                <a:ext cx="3714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" name="Rechteck 44"/>
                            <wps:cNvSpPr/>
                            <wps:spPr>
                              <a:xfrm>
                                <a:off x="10048" y="391885"/>
                                <a:ext cx="371475" cy="240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Rechteck 45"/>
                            <wps:cNvSpPr/>
                            <wps:spPr>
                              <a:xfrm>
                                <a:off x="0" y="0"/>
                                <a:ext cx="371789" cy="241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C283A83" id="Gruppieren 40" o:spid="_x0000_s1026" style="position:absolute;margin-left:34.25pt;margin-top:7.15pt;width:29.2pt;height:44.3pt;z-index:251681280;mso-width-relative:margin;mso-height-relative:margin" coordsize="3815,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">
                    <v:line id="Gerade Verbindung 41" o:spid="_x0000_s1027" style="position:absolute;visibility:visible;mso-wrap-style:square" from="0,3215" to="3714,3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" strokecolor="black [3213]"/>
                    <v:rect id="Rechteck 44" o:spid="_x0000_s1028" style="position:absolute;left:100;top:3918;width:3715;height:2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" fillcolor="white [3212]" strokecolor="black [3213]" strokeweight="1pt"/>
                    <v:rect id="Rechteck 45" o:spid="_x0000_s1029" style="position:absolute;width:3717;height:2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" fillcolor="white [3212]" strokecolor="black [3213]" strokeweight="1pt"/>
                  </v:group>
                </w:pict>
              </mc:Fallback>
            </mc:AlternateContent>
          </w:r>
          <w:r>
            <w:rPr>
              <w:noProof/>
              <w:sz w:val="40"/>
              <w:szCs w:val="40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46A3BEDD" wp14:editId="12DDEF84">
                    <wp:simplePos x="0" y="0"/>
                    <wp:positionH relativeFrom="column">
                      <wp:posOffset>1246505</wp:posOffset>
                    </wp:positionH>
                    <wp:positionV relativeFrom="paragraph">
                      <wp:posOffset>210820</wp:posOffset>
                    </wp:positionV>
                    <wp:extent cx="314325" cy="331470"/>
                    <wp:effectExtent l="0" t="0" r="9525" b="0"/>
                    <wp:wrapNone/>
                    <wp:docPr id="87" name="Text Box 3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4325" cy="3314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6E82E4" w14:textId="77777777" w:rsidR="00D20C5B" w:rsidRPr="006E28CF" w:rsidRDefault="00D20C5B" w:rsidP="005B19DF">
                                <w:pP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+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A3BEDD" id="Text Box 33" o:spid="_x0000_s1038" type="#_x0000_t202" style="position:absolute;margin-left:98.15pt;margin-top:16.6pt;width:24.75pt;height:26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" stroked="f">
                    <v:textbox>
                      <w:txbxContent>
                        <w:p w14:paraId="766E82E4" w14:textId="77777777" w:rsidR="00D20C5B" w:rsidRPr="006E28CF" w:rsidRDefault="00D20C5B" w:rsidP="005B19DF">
                          <w:pPr>
                            <w:rPr>
                              <w:rFonts w:ascii="Cambria Math" w:hAnsi="Cambria Math"/>
                              <w:sz w:val="40"/>
                              <w:szCs w:val="40"/>
                              <w:oMath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+</m:t>
                              </m:r>
                            </m:oMath>
                          </m:oMathPara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61A6292" w14:textId="77777777" w:rsidR="00F367CA" w:rsidRDefault="00F367CA" w:rsidP="0035641A">
          <w:pPr>
            <w:pStyle w:val="Labor-Text"/>
            <w:jc w:val="left"/>
          </w:pPr>
        </w:p>
        <w:p w14:paraId="1D447493" w14:textId="77777777" w:rsidR="00F367CA" w:rsidRDefault="00F367CA" w:rsidP="0035641A">
          <w:pPr>
            <w:pStyle w:val="Labor-Text"/>
            <w:jc w:val="left"/>
          </w:pPr>
        </w:p>
        <w:p w14:paraId="6638F6B4" w14:textId="77777777" w:rsidR="004878C6" w:rsidRDefault="004878C6" w:rsidP="0035641A">
          <w:pPr>
            <w:pStyle w:val="Labor-Text"/>
            <w:jc w:val="left"/>
          </w:pPr>
        </w:p>
        <w:p w14:paraId="325D4649" w14:textId="77777777" w:rsidR="00282715" w:rsidRPr="00C57DE5" w:rsidRDefault="00282715" w:rsidP="0035641A">
          <w:pPr>
            <w:pStyle w:val="Labor-Text"/>
            <w:tabs>
              <w:tab w:val="center" w:pos="1701"/>
              <w:tab w:val="center" w:pos="3119"/>
              <w:tab w:val="center" w:pos="4536"/>
            </w:tabs>
            <w:jc w:val="left"/>
          </w:pPr>
        </w:p>
        <w:p w14:paraId="3F5E31C4" w14:textId="77777777" w:rsidR="005B19DF" w:rsidRDefault="006A6CA9" w:rsidP="0035641A">
          <w:pPr>
            <w:pStyle w:val="Labor-Text"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673A5C83" wp14:editId="44FC0B52">
                    <wp:simplePos x="0" y="0"/>
                    <wp:positionH relativeFrom="column">
                      <wp:posOffset>3357880</wp:posOffset>
                    </wp:positionH>
                    <wp:positionV relativeFrom="paragraph">
                      <wp:posOffset>80645</wp:posOffset>
                    </wp:positionV>
                    <wp:extent cx="982980" cy="828675"/>
                    <wp:effectExtent l="0" t="0" r="26670" b="28575"/>
                    <wp:wrapNone/>
                    <wp:docPr id="375" name="Rectangl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82980" cy="8286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4B4CEF" w14:textId="77777777" w:rsidR="00D20C5B" w:rsidRPr="00DF175B" w:rsidRDefault="00000000" w:rsidP="00D660A0">
                                <w:pPr>
                                  <w:jc w:val="center"/>
                                  <w:rPr>
                                    <w:color w:val="auto"/>
                                  </w:rPr>
                                </w:pPr>
                                <m:oMathPara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auto"/>
                                            <w:sz w:val="48"/>
                                            <w:szCs w:val="48"/>
                                          </w:rPr>
                                        </m:ctrlPr>
                                      </m:fPr>
                                      <m:num/>
                                      <m:den/>
                                    </m:f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73A5C83" id="_x0000_s1039" style="position:absolute;margin-left:264.4pt;margin-top:6.35pt;width:77.4pt;height:65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" strokeweight=".5pt">
                    <v:textbox>
                      <w:txbxContent>
                        <w:p w14:paraId="0A4B4CEF" w14:textId="77777777" w:rsidR="00D20C5B" w:rsidRPr="00DF175B" w:rsidRDefault="00000000" w:rsidP="00D660A0">
                          <w:pPr>
                            <w:jc w:val="center"/>
                            <w:rPr>
                              <w:color w:val="auto"/>
                            </w:rPr>
                          </w:pPr>
                          <m:oMathPara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auto"/>
                                      <w:sz w:val="48"/>
                                      <w:szCs w:val="48"/>
                                    </w:rPr>
                                  </m:ctrlPr>
                                </m:fPr>
                                <m:num/>
                                <m:den/>
                              </m:f>
                            </m:oMath>
                          </m:oMathPara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848" behindDoc="0" locked="0" layoutInCell="1" allowOverlap="1" wp14:anchorId="144B1AB0" wp14:editId="204B99DF">
                    <wp:simplePos x="0" y="0"/>
                    <wp:positionH relativeFrom="column">
                      <wp:posOffset>186055</wp:posOffset>
                    </wp:positionH>
                    <wp:positionV relativeFrom="paragraph">
                      <wp:posOffset>80645</wp:posOffset>
                    </wp:positionV>
                    <wp:extent cx="982980" cy="828675"/>
                    <wp:effectExtent l="0" t="0" r="26670" b="28575"/>
                    <wp:wrapNone/>
                    <wp:docPr id="373" name="Rectangl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82980" cy="8286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737A27" w14:textId="77777777" w:rsidR="00D20C5B" w:rsidRPr="00282715" w:rsidRDefault="00000000" w:rsidP="00D660A0">
                                <w:pPr>
                                  <w:jc w:val="center"/>
                                  <w:rPr>
                                    <w:color w:val="auto"/>
                                  </w:rPr>
                                </w:pPr>
                                <m:oMathPara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auto"/>
                                            <w:sz w:val="48"/>
                                            <w:szCs w:val="48"/>
                                          </w:rPr>
                                        </m:ctrlPr>
                                      </m:fPr>
                                      <m:num/>
                                      <m:den/>
                                    </m:f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44B1AB0" id="_x0000_s1040" style="position:absolute;margin-left:14.65pt;margin-top:6.35pt;width:77.4pt;height:65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" strokeweight=".5pt">
                    <v:textbox>
                      <w:txbxContent>
                        <w:p w14:paraId="12737A27" w14:textId="77777777" w:rsidR="00D20C5B" w:rsidRPr="00282715" w:rsidRDefault="00000000" w:rsidP="00D660A0">
                          <w:pPr>
                            <w:jc w:val="center"/>
                            <w:rPr>
                              <w:color w:val="auto"/>
                            </w:rPr>
                          </w:pPr>
                          <m:oMathPara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auto"/>
                                      <w:sz w:val="48"/>
                                      <w:szCs w:val="48"/>
                                    </w:rPr>
                                  </m:ctrlPr>
                                </m:fPr>
                                <m:num/>
                                <m:den/>
                              </m:f>
                            </m:oMath>
                          </m:oMathPara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0F5AC1E1" wp14:editId="27CC7B41">
                    <wp:simplePos x="0" y="0"/>
                    <wp:positionH relativeFrom="column">
                      <wp:posOffset>1717675</wp:posOffset>
                    </wp:positionH>
                    <wp:positionV relativeFrom="paragraph">
                      <wp:posOffset>81280</wp:posOffset>
                    </wp:positionV>
                    <wp:extent cx="982980" cy="828675"/>
                    <wp:effectExtent l="0" t="0" r="26670" b="28575"/>
                    <wp:wrapNone/>
                    <wp:docPr id="374" name="Rectangl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82980" cy="8286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35299E" w14:textId="77777777" w:rsidR="00D20C5B" w:rsidRPr="00282715" w:rsidRDefault="00000000" w:rsidP="00D660A0">
                                <w:pPr>
                                  <w:jc w:val="center"/>
                                  <w:rPr>
                                    <w:color w:val="auto"/>
                                  </w:rPr>
                                </w:pPr>
                                <m:oMathPara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auto"/>
                                            <w:sz w:val="48"/>
                                            <w:szCs w:val="48"/>
                                          </w:rPr>
                                        </m:ctrlPr>
                                      </m:fPr>
                                      <m:num/>
                                      <m:den/>
                                    </m:f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F5AC1E1" id="_x0000_s1041" style="position:absolute;margin-left:135.25pt;margin-top:6.4pt;width:77.4pt;height:65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" strokeweight=".5pt">
                    <v:textbox>
                      <w:txbxContent>
                        <w:p w14:paraId="7635299E" w14:textId="77777777" w:rsidR="00D20C5B" w:rsidRPr="00282715" w:rsidRDefault="00000000" w:rsidP="00D660A0">
                          <w:pPr>
                            <w:jc w:val="center"/>
                            <w:rPr>
                              <w:color w:val="auto"/>
                            </w:rPr>
                          </w:pPr>
                          <m:oMathPara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auto"/>
                                      <w:sz w:val="48"/>
                                      <w:szCs w:val="48"/>
                                    </w:rPr>
                                  </m:ctrlPr>
                                </m:fPr>
                                <m:num/>
                                <m:den/>
                              </m:f>
                            </m:oMath>
                          </m:oMathPara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1BA7FE7A" w14:textId="77777777" w:rsidR="005B19DF" w:rsidRDefault="006A6CA9" w:rsidP="005B19DF">
          <w:pPr>
            <w:pStyle w:val="Labor-Text"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1" allowOverlap="1" wp14:anchorId="6AA12E06" wp14:editId="446F8BF9">
                    <wp:simplePos x="0" y="0"/>
                    <wp:positionH relativeFrom="column">
                      <wp:posOffset>-226060</wp:posOffset>
                    </wp:positionH>
                    <wp:positionV relativeFrom="paragraph">
                      <wp:posOffset>90805</wp:posOffset>
                    </wp:positionV>
                    <wp:extent cx="314325" cy="331470"/>
                    <wp:effectExtent l="0" t="0" r="9525" b="0"/>
                    <wp:wrapNone/>
                    <wp:docPr id="83" name="Text Box 3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4325" cy="3314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57F902" w14:textId="77777777" w:rsidR="00D20C5B" w:rsidRPr="002C2A08" w:rsidRDefault="00D20C5B" w:rsidP="005B19DF">
                                <w:pP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=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AA12E06" id="Text Box 32" o:spid="_x0000_s1042" type="#_x0000_t202" style="position:absolute;margin-left:-17.8pt;margin-top:7.15pt;width:24.75pt;height:26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" stroked="f">
                    <v:textbox>
                      <w:txbxContent>
                        <w:p w14:paraId="0E57F902" w14:textId="77777777" w:rsidR="00D20C5B" w:rsidRPr="002C2A08" w:rsidRDefault="00D20C5B" w:rsidP="005B19DF">
                          <w:pPr>
                            <w:rPr>
                              <w:rFonts w:ascii="Cambria Math" w:hAnsi="Cambria Math"/>
                              <w:sz w:val="40"/>
                              <w:szCs w:val="40"/>
                              <w:oMath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=</m:t>
                              </m:r>
                            </m:oMath>
                          </m:oMathPara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0659A99A" wp14:editId="38CC19C4">
                    <wp:simplePos x="0" y="0"/>
                    <wp:positionH relativeFrom="column">
                      <wp:posOffset>1246505</wp:posOffset>
                    </wp:positionH>
                    <wp:positionV relativeFrom="paragraph">
                      <wp:posOffset>90805</wp:posOffset>
                    </wp:positionV>
                    <wp:extent cx="314325" cy="331470"/>
                    <wp:effectExtent l="0" t="0" r="9525" b="0"/>
                    <wp:wrapNone/>
                    <wp:docPr id="82" name="Text Box 3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4325" cy="3314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2B23C5" w14:textId="77777777" w:rsidR="00D20C5B" w:rsidRPr="00CC67F5" w:rsidRDefault="00D20C5B" w:rsidP="005B19DF">
                                <w:pPr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+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659A99A" id="Text Box 30" o:spid="_x0000_s1043" type="#_x0000_t202" style="position:absolute;margin-left:98.15pt;margin-top:7.15pt;width:24.75pt;height:26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" stroked="f">
                    <v:textbox>
                      <w:txbxContent>
                        <w:p w14:paraId="592B23C5" w14:textId="77777777" w:rsidR="00D20C5B" w:rsidRPr="00CC67F5" w:rsidRDefault="00D20C5B" w:rsidP="005B19DF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+</m:t>
                              </m:r>
                            </m:oMath>
                          </m:oMathPara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09053D1D" wp14:editId="29062AE6">
                    <wp:simplePos x="0" y="0"/>
                    <wp:positionH relativeFrom="column">
                      <wp:posOffset>2835910</wp:posOffset>
                    </wp:positionH>
                    <wp:positionV relativeFrom="paragraph">
                      <wp:posOffset>85090</wp:posOffset>
                    </wp:positionV>
                    <wp:extent cx="314325" cy="331470"/>
                    <wp:effectExtent l="0" t="0" r="9525" b="0"/>
                    <wp:wrapNone/>
                    <wp:docPr id="75" name="Text Box 3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4325" cy="3314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251BE2" w14:textId="77777777" w:rsidR="00D20C5B" w:rsidRPr="002C2A08" w:rsidRDefault="00D20C5B" w:rsidP="005B19DF">
                                <w:pP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=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9053D1D" id="Text Box 31" o:spid="_x0000_s1044" type="#_x0000_t202" style="position:absolute;margin-left:223.3pt;margin-top:6.7pt;width:24.75pt;height:26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" stroked="f">
                    <v:textbox>
                      <w:txbxContent>
                        <w:p w14:paraId="3D251BE2" w14:textId="77777777" w:rsidR="00D20C5B" w:rsidRPr="002C2A08" w:rsidRDefault="00D20C5B" w:rsidP="005B19DF">
                          <w:pPr>
                            <w:rPr>
                              <w:rFonts w:ascii="Cambria Math" w:hAnsi="Cambria Math"/>
                              <w:sz w:val="40"/>
                              <w:szCs w:val="40"/>
                              <w:oMath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=</m:t>
                              </m:r>
                            </m:oMath>
                          </m:oMathPara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16DA52BC" w14:textId="77777777" w:rsidR="005B19DF" w:rsidRDefault="005B19DF" w:rsidP="005B19DF">
          <w:pPr>
            <w:pStyle w:val="Labor-Text"/>
            <w:jc w:val="left"/>
          </w:pPr>
        </w:p>
        <w:p w14:paraId="50A4A38E" w14:textId="77777777" w:rsidR="005B19DF" w:rsidRDefault="005B19DF" w:rsidP="005B19DF">
          <w:pPr>
            <w:pStyle w:val="Labor-Text"/>
            <w:jc w:val="left"/>
          </w:pPr>
        </w:p>
        <w:p w14:paraId="57234D56" w14:textId="77777777" w:rsidR="005B19DF" w:rsidRDefault="005B19DF" w:rsidP="005B19DF">
          <w:pPr>
            <w:pStyle w:val="Labor-Text"/>
            <w:jc w:val="left"/>
          </w:pPr>
        </w:p>
        <w:p w14:paraId="005AB26A" w14:textId="77777777" w:rsidR="005B19DF" w:rsidRDefault="005B19DF" w:rsidP="005B19DF">
          <w:pPr>
            <w:pStyle w:val="Labor-Text"/>
            <w:jc w:val="left"/>
          </w:pPr>
        </w:p>
        <w:p w14:paraId="327B3BA4" w14:textId="77777777" w:rsidR="005B19DF" w:rsidRDefault="007E70CE" w:rsidP="005B19DF">
          <w:pPr>
            <w:pStyle w:val="Labor-Text"/>
            <w:jc w:val="left"/>
          </w:pPr>
          <w:r>
            <w:rPr>
              <w:noProof/>
              <w:szCs w:val="24"/>
            </w:rPr>
            <w:drawing>
              <wp:anchor distT="0" distB="0" distL="114300" distR="114300" simplePos="0" relativeHeight="251649536" behindDoc="0" locked="0" layoutInCell="1" allowOverlap="1" wp14:anchorId="6CA87738" wp14:editId="15F28BFE">
                <wp:simplePos x="0" y="0"/>
                <wp:positionH relativeFrom="column">
                  <wp:posOffset>5958350</wp:posOffset>
                </wp:positionH>
                <wp:positionV relativeFrom="paragraph">
                  <wp:posOffset>53340</wp:posOffset>
                </wp:positionV>
                <wp:extent cx="485775" cy="495300"/>
                <wp:effectExtent l="0" t="0" r="9525" b="0"/>
                <wp:wrapNone/>
                <wp:docPr id="147" name="Grafik 14" descr="PC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C.png"/>
                        <pic:cNvPicPr/>
                      </pic:nvPicPr>
                      <pic:blipFill>
                        <a:blip r:embed="rId2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3CABBFB9" w14:textId="77777777" w:rsidR="00F367CA" w:rsidRDefault="00BD687A" w:rsidP="005B19DF">
          <w:pPr>
            <w:pStyle w:val="Labor-Text"/>
            <w:ind w:left="705" w:hanging="705"/>
          </w:pPr>
          <w:r>
            <w:t>1</w:t>
          </w:r>
          <w:r w:rsidR="00502FFF">
            <w:t>.</w:t>
          </w:r>
          <w:r w:rsidR="00F367CA">
            <w:t>7</w:t>
          </w:r>
          <w:r w:rsidR="004E066F">
            <w:tab/>
          </w:r>
          <w:r w:rsidR="00F367CA">
            <w:t xml:space="preserve">Schreibt </w:t>
          </w:r>
          <w:r w:rsidR="005B19DF">
            <w:t xml:space="preserve">oben </w:t>
          </w:r>
          <w:r w:rsidR="00F367CA">
            <w:t xml:space="preserve">in die Kästen </w:t>
          </w:r>
          <w:r w:rsidR="005B19DF">
            <w:t>die verfeinerten Brüche und das Ergebnis.</w:t>
          </w:r>
        </w:p>
        <w:p w14:paraId="23E6E677" w14:textId="77777777" w:rsidR="005B19DF" w:rsidRPr="0035641A" w:rsidRDefault="00F367CA" w:rsidP="00F367CA">
          <w:pPr>
            <w:pStyle w:val="Labor-Text"/>
            <w:spacing w:before="120"/>
            <w:ind w:left="703" w:hanging="703"/>
            <w:rPr>
              <w:color w:val="auto"/>
            </w:rPr>
          </w:pPr>
          <w:r>
            <w:tab/>
          </w:r>
          <w:r w:rsidR="005F38BB" w:rsidRPr="0035641A">
            <w:rPr>
              <w:color w:val="auto"/>
            </w:rPr>
            <w:t xml:space="preserve">Ihr könnt euer Ergebnis in der </w:t>
          </w:r>
          <w:r w:rsidR="005F38BB" w:rsidRPr="0035641A">
            <w:rPr>
              <w:b/>
              <w:color w:val="auto"/>
            </w:rPr>
            <w:t xml:space="preserve">Simulation </w:t>
          </w:r>
          <w:r w:rsidR="00587FDF" w:rsidRPr="0035641A">
            <w:rPr>
              <w:b/>
              <w:color w:val="auto"/>
            </w:rPr>
            <w:t>4</w:t>
          </w:r>
          <w:r w:rsidR="005F38BB" w:rsidRPr="0035641A">
            <w:rPr>
              <w:color w:val="auto"/>
            </w:rPr>
            <w:t xml:space="preserve"> kontrollieren.</w:t>
          </w:r>
        </w:p>
        <w:p w14:paraId="6C2416EE" w14:textId="77777777" w:rsidR="00055BD5" w:rsidRDefault="00055BD5" w:rsidP="005B19DF">
          <w:pPr>
            <w:pStyle w:val="Labor-Text"/>
            <w:ind w:left="705" w:hanging="705"/>
          </w:pPr>
        </w:p>
        <w:p w14:paraId="3F908F0A" w14:textId="77777777" w:rsidR="005B19DF" w:rsidRDefault="005B19DF" w:rsidP="005B19DF">
          <w:pPr>
            <w:pStyle w:val="Labor-Text"/>
            <w:ind w:left="705" w:hanging="705"/>
          </w:pPr>
          <w:r>
            <w:rPr>
              <w:noProof/>
            </w:rPr>
            <w:drawing>
              <wp:anchor distT="0" distB="0" distL="114300" distR="114300" simplePos="0" relativeHeight="251647488" behindDoc="0" locked="0" layoutInCell="1" allowOverlap="1" wp14:anchorId="14F15170" wp14:editId="08CDF814">
                <wp:simplePos x="0" y="0"/>
                <wp:positionH relativeFrom="column">
                  <wp:posOffset>5956935</wp:posOffset>
                </wp:positionH>
                <wp:positionV relativeFrom="paragraph">
                  <wp:posOffset>100330</wp:posOffset>
                </wp:positionV>
                <wp:extent cx="495300" cy="495300"/>
                <wp:effectExtent l="0" t="0" r="0" b="0"/>
                <wp:wrapTight wrapText="bothSides">
                  <wp:wrapPolygon edited="0">
                    <wp:start x="0" y="0"/>
                    <wp:lineTo x="0" y="20769"/>
                    <wp:lineTo x="20769" y="20769"/>
                    <wp:lineTo x="20769" y="0"/>
                    <wp:lineTo x="0" y="0"/>
                  </wp:wrapPolygon>
                </wp:wrapTight>
                <wp:docPr id="65" name="Bild 1" descr="C:\Users\Sebastian\Desktop\Vorlagen\Fragezeichen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Sebastian\Desktop\Vorlagen\Fragezeiche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14:paraId="27CC3FBC" w14:textId="77777777" w:rsidR="00367CA4" w:rsidRDefault="00BD687A" w:rsidP="00055BD5">
          <w:pPr>
            <w:pStyle w:val="Labor-Text"/>
            <w:spacing w:after="240"/>
            <w:ind w:left="705" w:hanging="705"/>
          </w:pPr>
          <w:r>
            <w:t>1.</w:t>
          </w:r>
          <w:r w:rsidR="00F367CA">
            <w:t>8</w:t>
          </w:r>
          <w:r w:rsidR="005B19DF">
            <w:tab/>
            <w:t xml:space="preserve">Erklärt woran man bei einem Bruch erkennen kann, dass sein Wert größer als </w:t>
          </w:r>
          <m:oMath>
            <m:r>
              <w:rPr>
                <w:rFonts w:ascii="Cambria Math" w:hAnsi="Cambria Math"/>
              </w:rPr>
              <m:t>1</m:t>
            </m:r>
          </m:oMath>
          <w:r w:rsidR="005B19DF">
            <w:t xml:space="preserve"> ist.</w:t>
          </w:r>
        </w:p>
        <w:tbl>
          <w:tblPr>
            <w:tblStyle w:val="Tabellenraster"/>
            <w:tblW w:w="0" w:type="auto"/>
            <w:tblLook w:val="04A0" w:firstRow="1" w:lastRow="0" w:firstColumn="1" w:lastColumn="0" w:noHBand="0" w:noVBand="1"/>
          </w:tblPr>
          <w:tblGrid>
            <w:gridCol w:w="9212"/>
          </w:tblGrid>
          <w:tr w:rsidR="00F367CA" w14:paraId="1A369B78" w14:textId="77777777" w:rsidTr="00F367CA">
            <w:trPr>
              <w:trHeight w:val="1417"/>
            </w:trPr>
            <w:tc>
              <w:tcPr>
                <w:tcW w:w="9212" w:type="dxa"/>
              </w:tcPr>
              <w:p w14:paraId="61B5E59D" w14:textId="77777777" w:rsidR="00F367CA" w:rsidRDefault="00F367CA" w:rsidP="00F367CA">
                <w:pPr>
                  <w:pStyle w:val="Labor-Text"/>
                </w:pPr>
              </w:p>
            </w:tc>
          </w:tr>
        </w:tbl>
        <w:p w14:paraId="3BF6FF7E" w14:textId="77777777" w:rsidR="009F67BA" w:rsidRPr="00D83636" w:rsidRDefault="00746DA5" w:rsidP="00746DA5">
          <w:pPr>
            <w:spacing w:after="200" w:line="276" w:lineRule="auto"/>
            <w:rPr>
              <w:rFonts w:ascii="Arial" w:hAnsi="Arial"/>
              <w:color w:val="auto"/>
              <w:sz w:val="24"/>
            </w:rPr>
          </w:pPr>
          <w:r>
            <w:rPr>
              <w:color w:val="FF0000"/>
            </w:rPr>
            <w:br w:type="page"/>
          </w:r>
        </w:p>
        <w:tbl>
          <w:tblPr>
            <w:tblStyle w:val="Tabellenraster"/>
            <w:tblW w:w="0" w:type="auto"/>
            <w:tblBorders>
              <w:top w:val="single" w:sz="18" w:space="0" w:color="FFD320"/>
              <w:left w:val="single" w:sz="18" w:space="0" w:color="FFD320"/>
              <w:bottom w:val="single" w:sz="18" w:space="0" w:color="FFD320"/>
              <w:right w:val="single" w:sz="18" w:space="0" w:color="FFD320"/>
              <w:insideH w:val="single" w:sz="18" w:space="0" w:color="FFD320"/>
              <w:insideV w:val="none" w:sz="0" w:space="0" w:color="auto"/>
            </w:tblBorders>
            <w:shd w:val="clear" w:color="auto" w:fill="FFFFCC"/>
            <w:tblCellMar>
              <w:top w:w="113" w:type="dxa"/>
              <w:bottom w:w="113" w:type="dxa"/>
            </w:tblCellMar>
            <w:tblLook w:val="04A0" w:firstRow="1" w:lastRow="0" w:firstColumn="1" w:lastColumn="0" w:noHBand="0" w:noVBand="1"/>
          </w:tblPr>
          <w:tblGrid>
            <w:gridCol w:w="9288"/>
          </w:tblGrid>
          <w:tr w:rsidR="007E70CE" w:rsidRPr="0004025D" w14:paraId="6E62F567" w14:textId="77777777" w:rsidTr="00FE15E4">
            <w:trPr>
              <w:trHeight w:val="737"/>
            </w:trPr>
            <w:tc>
              <w:tcPr>
                <w:tcW w:w="9288" w:type="dxa"/>
                <w:shd w:val="clear" w:color="auto" w:fill="FFFFCC"/>
              </w:tcPr>
              <w:p w14:paraId="0DB467C2" w14:textId="77777777" w:rsidR="007E70CE" w:rsidRPr="0004025D" w:rsidRDefault="007E70CE" w:rsidP="00D20C5B">
                <w:pPr>
                  <w:pStyle w:val="Labor-Materialbox-berschrift"/>
                  <w:spacing w:after="120"/>
                  <w:jc w:val="both"/>
                  <w:rPr>
                    <w:color w:val="auto"/>
                  </w:rPr>
                </w:pPr>
                <w:r w:rsidRPr="0004025D">
                  <w:rPr>
                    <w:noProof/>
                    <w:color w:val="auto"/>
                  </w:rPr>
                  <w:lastRenderedPageBreak/>
                  <w:drawing>
                    <wp:anchor distT="0" distB="0" distL="114300" distR="114300" simplePos="0" relativeHeight="251642368" behindDoc="0" locked="0" layoutInCell="0" allowOverlap="1" wp14:anchorId="60B2C831" wp14:editId="45B6F118">
                      <wp:simplePos x="0" y="0"/>
                      <wp:positionH relativeFrom="column">
                        <wp:posOffset>5947410</wp:posOffset>
                      </wp:positionH>
                      <wp:positionV relativeFrom="paragraph">
                        <wp:posOffset>38100</wp:posOffset>
                      </wp:positionV>
                      <wp:extent cx="496570" cy="496570"/>
                      <wp:effectExtent l="0" t="0" r="0" b="0"/>
                      <wp:wrapSquare wrapText="bothSides"/>
                      <wp:docPr id="145" name="Grafik 145" descr="C:\Users\maddin\Downloads\Gluehbirne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maddin\Downloads\Gluehbirne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96570" cy="496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  <w:r w:rsidRPr="0004025D">
                  <w:rPr>
                    <w:color w:val="auto"/>
                  </w:rPr>
                  <w:t>Gruppenergebnis</w:t>
                </w:r>
              </w:p>
              <w:p w14:paraId="5CFD2EEE" w14:textId="77777777" w:rsidR="007E70CE" w:rsidRDefault="00F367CA" w:rsidP="00F367CA">
                <w:pPr>
                  <w:pStyle w:val="Labor-Text"/>
                  <w:spacing w:after="120"/>
                </w:pPr>
                <w:r>
                  <w:t>Fasst hier eure</w:t>
                </w:r>
                <w:r w:rsidR="007E70CE">
                  <w:t xml:space="preserve"> </w:t>
                </w:r>
                <w:r w:rsidR="007E70CE" w:rsidRPr="0004025D">
                  <w:t xml:space="preserve">Ergebnisse aus den Aufgaben </w:t>
                </w:r>
                <w:r w:rsidR="00502FFF">
                  <w:t>1</w:t>
                </w:r>
                <w:r>
                  <w:t>.2</w:t>
                </w:r>
                <w:r w:rsidR="00502FFF">
                  <w:t xml:space="preserve"> </w:t>
                </w:r>
                <w:r>
                  <w:t>bis</w:t>
                </w:r>
                <w:r w:rsidR="007E70CE" w:rsidRPr="0004025D">
                  <w:t xml:space="preserve"> </w:t>
                </w:r>
                <w:r w:rsidR="008A523F">
                  <w:t>1</w:t>
                </w:r>
                <w:r>
                  <w:t>.8</w:t>
                </w:r>
                <w:r w:rsidR="007E70CE" w:rsidRPr="0004025D">
                  <w:t xml:space="preserve"> zusammen.</w:t>
                </w:r>
              </w:p>
              <w:p w14:paraId="77FE35CD" w14:textId="77777777" w:rsidR="00F367CA" w:rsidRPr="0004025D" w:rsidRDefault="00F367CA" w:rsidP="00F367CA">
                <w:pPr>
                  <w:pStyle w:val="Labor-Text"/>
                  <w:spacing w:after="120"/>
                  <w:ind w:left="851" w:hanging="851"/>
                </w:pPr>
                <w:r>
                  <w:t>1.9</w:t>
                </w:r>
                <w:r>
                  <w:tab/>
                  <w:t>Beschreibt, was ihr beachten müsst, wenn ihr zwei Brüche miteinander addiert.</w:t>
                </w:r>
              </w:p>
            </w:tc>
          </w:tr>
          <w:tr w:rsidR="007E70CE" w:rsidRPr="0004025D" w14:paraId="2F4A7AC1" w14:textId="77777777" w:rsidTr="00F93957">
            <w:trPr>
              <w:trHeight w:val="4706"/>
            </w:trPr>
            <w:tc>
              <w:tcPr>
                <w:tcW w:w="9288" w:type="dxa"/>
                <w:shd w:val="clear" w:color="auto" w:fill="auto"/>
              </w:tcPr>
              <w:p w14:paraId="656D5B0A" w14:textId="77777777" w:rsidR="007E70CE" w:rsidRPr="0004025D" w:rsidRDefault="007E70CE" w:rsidP="00D20C5B">
                <w:pPr>
                  <w:pStyle w:val="Labor-Materialbox-berschrift"/>
                  <w:spacing w:before="120" w:after="120"/>
                  <w:jc w:val="both"/>
                  <w:rPr>
                    <w:b w:val="0"/>
                    <w:color w:val="000000"/>
                  </w:rPr>
                </w:pPr>
              </w:p>
            </w:tc>
          </w:tr>
          <w:tr w:rsidR="00F93957" w:rsidRPr="00F93957" w14:paraId="50C5D633" w14:textId="77777777" w:rsidTr="00F93957">
            <w:tc>
              <w:tcPr>
                <w:tcW w:w="9288" w:type="dxa"/>
                <w:shd w:val="clear" w:color="auto" w:fill="FFFFCC"/>
              </w:tcPr>
              <w:p w14:paraId="57541C12" w14:textId="77777777" w:rsidR="00F93957" w:rsidRPr="00F93957" w:rsidRDefault="00F93957" w:rsidP="00F93957">
                <w:pPr>
                  <w:pStyle w:val="Labor-Materialbox-berschrift"/>
                  <w:ind w:left="851" w:hanging="851"/>
                  <w:jc w:val="both"/>
                  <w:rPr>
                    <w:b w:val="0"/>
                    <w:color w:val="auto"/>
                  </w:rPr>
                </w:pPr>
                <w:r w:rsidRPr="00F93957">
                  <w:rPr>
                    <w:b w:val="0"/>
                    <w:color w:val="auto"/>
                  </w:rPr>
                  <w:t>1.10</w:t>
                </w:r>
                <w:r w:rsidRPr="00F93957">
                  <w:rPr>
                    <w:b w:val="0"/>
                    <w:color w:val="auto"/>
                  </w:rPr>
                  <w:tab/>
                  <w:t xml:space="preserve">Was müsst ihr beachten, wenn ihr Brüche addiert, deren Wert zusammen größer als </w:t>
                </w:r>
                <m:oMath>
                  <m:r>
                    <m:rPr>
                      <m:sty m:val="b"/>
                    </m:rPr>
                    <w:rPr>
                      <w:rFonts w:ascii="Cambria Math" w:hAnsi="Cambria Math"/>
                      <w:color w:val="auto"/>
                    </w:rPr>
                    <m:t>1</m:t>
                  </m:r>
                </m:oMath>
                <w:r w:rsidRPr="00F93957">
                  <w:rPr>
                    <w:b w:val="0"/>
                    <w:color w:val="auto"/>
                  </w:rPr>
                  <w:t xml:space="preserve"> ist?</w:t>
                </w:r>
              </w:p>
            </w:tc>
          </w:tr>
          <w:tr w:rsidR="00F93957" w:rsidRPr="0004025D" w14:paraId="21098E85" w14:textId="77777777" w:rsidTr="00F93957">
            <w:trPr>
              <w:trHeight w:val="4706"/>
            </w:trPr>
            <w:tc>
              <w:tcPr>
                <w:tcW w:w="9288" w:type="dxa"/>
                <w:shd w:val="clear" w:color="auto" w:fill="auto"/>
              </w:tcPr>
              <w:p w14:paraId="50B73F70" w14:textId="77777777" w:rsidR="00F93957" w:rsidRDefault="00F93957" w:rsidP="00A01D99">
                <w:pPr>
                  <w:pStyle w:val="Labor-Materialbox-berschrift"/>
                  <w:tabs>
                    <w:tab w:val="left" w:pos="600"/>
                    <w:tab w:val="left" w:pos="930"/>
                  </w:tabs>
                  <w:spacing w:before="120" w:after="120"/>
                  <w:jc w:val="both"/>
                  <w:rPr>
                    <w:b w:val="0"/>
                    <w:color w:val="000000"/>
                  </w:rPr>
                </w:pPr>
              </w:p>
            </w:tc>
          </w:tr>
        </w:tbl>
        <w:p w14:paraId="06AD4E33" w14:textId="77777777" w:rsidR="007E70CE" w:rsidRPr="00265691" w:rsidRDefault="007E70CE">
          <w:pPr>
            <w:spacing w:after="200" w:line="276" w:lineRule="auto"/>
            <w:rPr>
              <w:rFonts w:ascii="Arial" w:hAnsi="Arial"/>
              <w:color w:val="auto"/>
              <w:sz w:val="24"/>
            </w:rPr>
          </w:pPr>
          <w:r w:rsidRPr="00265691">
            <w:rPr>
              <w:color w:val="auto"/>
            </w:rPr>
            <w:br w:type="page"/>
          </w:r>
        </w:p>
        <w:tbl>
          <w:tblPr>
            <w:tblStyle w:val="Tabellenraster"/>
            <w:tblW w:w="0" w:type="auto"/>
            <w:tblBorders>
              <w:top w:val="single" w:sz="18" w:space="0" w:color="FFD320"/>
              <w:left w:val="single" w:sz="18" w:space="0" w:color="FFD320"/>
              <w:bottom w:val="none" w:sz="0" w:space="0" w:color="auto"/>
              <w:right w:val="single" w:sz="18" w:space="0" w:color="FFD320"/>
              <w:insideH w:val="none" w:sz="0" w:space="0" w:color="auto"/>
              <w:insideV w:val="none" w:sz="0" w:space="0" w:color="auto"/>
            </w:tblBorders>
            <w:shd w:val="clear" w:color="auto" w:fill="FFFFCC"/>
            <w:tblCellMar>
              <w:top w:w="113" w:type="dxa"/>
              <w:bottom w:w="113" w:type="dxa"/>
            </w:tblCellMar>
            <w:tblLook w:val="04A0" w:firstRow="1" w:lastRow="0" w:firstColumn="1" w:lastColumn="0" w:noHBand="0" w:noVBand="1"/>
          </w:tblPr>
          <w:tblGrid>
            <w:gridCol w:w="9288"/>
          </w:tblGrid>
          <w:tr w:rsidR="00FE15E4" w:rsidRPr="00F93957" w14:paraId="59B8E791" w14:textId="77777777" w:rsidTr="00FE15E4">
            <w:tc>
              <w:tcPr>
                <w:tcW w:w="9288" w:type="dxa"/>
                <w:shd w:val="clear" w:color="auto" w:fill="FFFFCC"/>
              </w:tcPr>
              <w:p w14:paraId="419DB1C0" w14:textId="77777777" w:rsidR="00FE15E4" w:rsidRPr="00F93957" w:rsidRDefault="00FE15E4" w:rsidP="00332BD2">
                <w:pPr>
                  <w:pStyle w:val="Labor-Materialbox-berschrift"/>
                  <w:ind w:left="851" w:hanging="851"/>
                  <w:jc w:val="both"/>
                  <w:rPr>
                    <w:b w:val="0"/>
                    <w:color w:val="auto"/>
                  </w:rPr>
                </w:pPr>
                <w:r w:rsidRPr="00FE15E4">
                  <w:rPr>
                    <w:b w:val="0"/>
                    <w:color w:val="auto"/>
                  </w:rPr>
                  <w:lastRenderedPageBreak/>
                  <w:t>1.</w:t>
                </w:r>
                <w:r>
                  <w:rPr>
                    <w:b w:val="0"/>
                    <w:color w:val="auto"/>
                  </w:rPr>
                  <w:t>11</w:t>
                </w:r>
                <w:r w:rsidRPr="00FE15E4">
                  <w:rPr>
                    <w:b w:val="0"/>
                    <w:color w:val="auto"/>
                  </w:rPr>
                  <w:tab/>
                  <w:t xml:space="preserve">Nehmt das </w:t>
                </w:r>
                <w:r w:rsidR="00332BD2">
                  <w:rPr>
                    <w:b w:val="0"/>
                    <w:color w:val="auto"/>
                  </w:rPr>
                  <w:t>Sechseck-</w:t>
                </w:r>
                <w:r w:rsidRPr="00FE15E4">
                  <w:rPr>
                    <w:b w:val="0"/>
                    <w:color w:val="auto"/>
                  </w:rPr>
                  <w:t>Puzzle zur Hand. Bestimmt von den unten abgebil</w:t>
                </w:r>
                <w:r w:rsidR="00332BD2">
                  <w:rPr>
                    <w:b w:val="0"/>
                    <w:color w:val="auto"/>
                  </w:rPr>
                  <w:softHyphen/>
                </w:r>
                <w:r w:rsidRPr="00FE15E4">
                  <w:rPr>
                    <w:b w:val="0"/>
                    <w:color w:val="auto"/>
                  </w:rPr>
                  <w:t>deten Teilen d</w:t>
                </w:r>
                <w:r w:rsidR="00332BD2">
                  <w:rPr>
                    <w:b w:val="0"/>
                    <w:color w:val="auto"/>
                  </w:rPr>
                  <w:t>eren</w:t>
                </w:r>
                <w:r w:rsidRPr="00FE15E4">
                  <w:rPr>
                    <w:b w:val="0"/>
                    <w:color w:val="auto"/>
                  </w:rPr>
                  <w:t xml:space="preserve"> Anteil</w:t>
                </w:r>
                <w:r>
                  <w:rPr>
                    <w:b w:val="0"/>
                    <w:color w:val="auto"/>
                  </w:rPr>
                  <w:t xml:space="preserve"> bzgl. des ganzen Sechsecks</w:t>
                </w:r>
                <w:r w:rsidRPr="00FE15E4">
                  <w:rPr>
                    <w:b w:val="0"/>
                    <w:color w:val="auto"/>
                  </w:rPr>
                  <w:t>. Ihr könnt auch die Tabelle zur Hilfe nehmen.</w:t>
                </w:r>
              </w:p>
            </w:tc>
          </w:tr>
        </w:tbl>
        <w:tbl>
          <w:tblPr>
            <w:tblStyle w:val="Tabellenraster"/>
            <w:tblpPr w:leftFromText="141" w:rightFromText="141" w:vertAnchor="text" w:tblpY="1"/>
            <w:tblOverlap w:val="never"/>
            <w:tblW w:w="0" w:type="auto"/>
            <w:tblBorders>
              <w:top w:val="single" w:sz="18" w:space="0" w:color="FFD320"/>
              <w:left w:val="single" w:sz="18" w:space="0" w:color="FFD320"/>
              <w:bottom w:val="single" w:sz="18" w:space="0" w:color="FFD320"/>
              <w:right w:val="single" w:sz="18" w:space="0" w:color="FFD320"/>
              <w:insideH w:val="single" w:sz="18" w:space="0" w:color="FFD320"/>
              <w:insideV w:val="none" w:sz="0" w:space="0" w:color="auto"/>
            </w:tblBorders>
            <w:shd w:val="clear" w:color="auto" w:fill="FFFFCC"/>
            <w:tblCellMar>
              <w:top w:w="113" w:type="dxa"/>
              <w:bottom w:w="113" w:type="dxa"/>
            </w:tblCellMar>
            <w:tblLook w:val="04A0" w:firstRow="1" w:lastRow="0" w:firstColumn="1" w:lastColumn="0" w:noHBand="0" w:noVBand="1"/>
          </w:tblPr>
          <w:tblGrid>
            <w:gridCol w:w="9288"/>
          </w:tblGrid>
          <w:tr w:rsidR="001123B7" w:rsidRPr="005D2CE2" w14:paraId="471BD4F7" w14:textId="77777777" w:rsidTr="00D90FCE">
            <w:tc>
              <w:tcPr>
                <w:tcW w:w="9288" w:type="dxa"/>
                <w:shd w:val="clear" w:color="auto" w:fill="auto"/>
              </w:tcPr>
              <w:p w14:paraId="25989732" w14:textId="77777777" w:rsidR="001123B7" w:rsidRDefault="006A6CA9" w:rsidP="00FE15E4">
                <w:pPr>
                  <w:pStyle w:val="Labor-Text"/>
                  <w:ind w:left="705" w:hanging="705"/>
                </w:pPr>
                <w:r>
                  <w:rPr>
                    <w:noProof/>
                  </w:rPr>
                  <mc:AlternateContent>
                    <mc:Choice Requires="wpg">
                      <w:drawing>
                        <wp:anchor distT="0" distB="0" distL="114300" distR="114300" simplePos="0" relativeHeight="251684352" behindDoc="0" locked="0" layoutInCell="1" allowOverlap="1" wp14:anchorId="164BF1C6" wp14:editId="7A86FA6A">
                          <wp:simplePos x="0" y="0"/>
                          <wp:positionH relativeFrom="column">
                            <wp:posOffset>4105910</wp:posOffset>
                          </wp:positionH>
                          <wp:positionV relativeFrom="paragraph">
                            <wp:posOffset>2084070</wp:posOffset>
                          </wp:positionV>
                          <wp:extent cx="370840" cy="562610"/>
                          <wp:effectExtent l="0" t="0" r="10160" b="27940"/>
                          <wp:wrapNone/>
                          <wp:docPr id="19" name="Gruppieren 40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>
                                  <a:grpSpLocks/>
                                </wpg:cNvGrpSpPr>
                                <wpg:grpSpPr>
                                  <a:xfrm>
                                    <a:off x="0" y="0"/>
                                    <a:ext cx="370840" cy="562610"/>
                                    <a:chOff x="0" y="0"/>
                                    <a:chExt cx="381523" cy="632550"/>
                                  </a:xfrm>
                                </wpg:grpSpPr>
                                <wps:wsp>
                                  <wps:cNvPr id="22" name="Gerade Verbindung 41"/>
                                  <wps:cNvCnPr/>
                                  <wps:spPr>
                                    <a:xfrm>
                                      <a:off x="0" y="321547"/>
                                      <a:ext cx="371475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5" name="Rechteck 44"/>
                                  <wps:cNvSpPr/>
                                  <wps:spPr>
                                    <a:xfrm>
                                      <a:off x="10048" y="391885"/>
                                      <a:ext cx="371475" cy="240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" name="Rechteck 45"/>
                                  <wps:cNvSpPr/>
                                  <wps:spPr>
                                    <a:xfrm>
                                      <a:off x="0" y="0"/>
                                      <a:ext cx="371789" cy="241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wg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group w14:anchorId="23A6D519" id="Gruppieren 40" o:spid="_x0000_s1026" style="position:absolute;margin-left:323.3pt;margin-top:164.1pt;width:29.2pt;height:44.3pt;z-index:251684352;mso-width-relative:margin;mso-height-relative:margin" coordsize="3815,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">
                          <v:line id="Gerade Verbindung 41" o:spid="_x0000_s1027" style="position:absolute;visibility:visible;mso-wrap-style:square" from="0,3215" to="3714,3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" strokecolor="black [3213]"/>
                          <v:rect id="Rechteck 44" o:spid="_x0000_s1028" style="position:absolute;left:100;top:3918;width:3715;height:2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" fillcolor="white [3212]" strokecolor="black [3213]" strokeweight="1pt"/>
                          <v:rect id="Rechteck 45" o:spid="_x0000_s1029" style="position:absolute;width:3717;height:2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" fillcolor="white [3212]" strokecolor="black [3213]" strokeweight="1pt"/>
                        </v:group>
                      </w:pict>
                    </mc:Fallback>
                  </mc:AlternateContent>
                </w:r>
                <w:r>
                  <w:rPr>
                    <w:noProof/>
                  </w:rPr>
                  <mc:AlternateContent>
                    <mc:Choice Requires="wpg">
                      <w:drawing>
                        <wp:anchor distT="0" distB="0" distL="114300" distR="114300" simplePos="0" relativeHeight="251683328" behindDoc="0" locked="0" layoutInCell="1" allowOverlap="1" wp14:anchorId="2741AB45" wp14:editId="1D544C29">
                          <wp:simplePos x="0" y="0"/>
                          <wp:positionH relativeFrom="column">
                            <wp:posOffset>1639570</wp:posOffset>
                          </wp:positionH>
                          <wp:positionV relativeFrom="paragraph">
                            <wp:posOffset>2084070</wp:posOffset>
                          </wp:positionV>
                          <wp:extent cx="370840" cy="562610"/>
                          <wp:effectExtent l="0" t="0" r="10160" b="27940"/>
                          <wp:wrapNone/>
                          <wp:docPr id="40" name="Gruppieren 40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>
                                  <a:grpSpLocks/>
                                </wpg:cNvGrpSpPr>
                                <wpg:grpSpPr>
                                  <a:xfrm>
                                    <a:off x="0" y="0"/>
                                    <a:ext cx="370840" cy="562610"/>
                                    <a:chOff x="0" y="0"/>
                                    <a:chExt cx="381523" cy="632550"/>
                                  </a:xfrm>
                                </wpg:grpSpPr>
                                <wps:wsp>
                                  <wps:cNvPr id="41" name="Gerade Verbindung 41"/>
                                  <wps:cNvCnPr/>
                                  <wps:spPr>
                                    <a:xfrm>
                                      <a:off x="0" y="321547"/>
                                      <a:ext cx="371475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" name="Rechteck 44"/>
                                  <wps:cNvSpPr/>
                                  <wps:spPr>
                                    <a:xfrm>
                                      <a:off x="10048" y="391885"/>
                                      <a:ext cx="371475" cy="240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" name="Rechteck 45"/>
                                  <wps:cNvSpPr/>
                                  <wps:spPr>
                                    <a:xfrm>
                                      <a:off x="0" y="0"/>
                                      <a:ext cx="371789" cy="2411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wg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group w14:anchorId="7831869E" id="Gruppieren 40" o:spid="_x0000_s1026" style="position:absolute;margin-left:129.1pt;margin-top:164.1pt;width:29.2pt;height:44.3pt;z-index:251683328;mso-width-relative:margin;mso-height-relative:margin" coordsize="3815,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">
                          <v:line id="Gerade Verbindung 41" o:spid="_x0000_s1027" style="position:absolute;visibility:visible;mso-wrap-style:square" from="0,3215" to="3714,3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" strokecolor="black [3213]"/>
                          <v:rect id="Rechteck 44" o:spid="_x0000_s1028" style="position:absolute;left:100;top:3918;width:3715;height:2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" fillcolor="white [3212]" strokecolor="black [3213]" strokeweight="1pt"/>
                          <v:rect id="Rechteck 45" o:spid="_x0000_s1029" style="position:absolute;width:3717;height:2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" fillcolor="white [3212]" strokecolor="black [3213]" strokeweight="1pt"/>
                        </v:group>
                      </w:pict>
                    </mc:Fallback>
                  </mc:AlternateContent>
                </w:r>
                <w:r w:rsidR="001123B7">
                  <w:tab/>
                </w:r>
                <w:r w:rsidR="0029429F">
                  <w:t xml:space="preserve">      </w:t>
                </w:r>
                <w:r w:rsidR="003276B0">
                  <w:t xml:space="preserve">  </w:t>
                </w:r>
                <w:r w:rsidR="001123B7">
                  <w:t xml:space="preserve">  </w:t>
                </w:r>
                <w:r w:rsidR="001123B7">
                  <w:rPr>
                    <w:noProof/>
                    <w:color w:val="auto"/>
                  </w:rPr>
                  <w:drawing>
                    <wp:inline distT="0" distB="0" distL="0" distR="0" wp14:anchorId="45FA8F6B" wp14:editId="385CE37F">
                      <wp:extent cx="1146600" cy="2293200"/>
                      <wp:effectExtent l="0" t="0" r="0" b="0"/>
                      <wp:docPr id="34" name="Grafik 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indrittel.png"/>
                              <pic:cNvPicPr/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6600" cy="2293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1123B7">
                  <w:t xml:space="preserve">      </w:t>
                </w:r>
                <w:r w:rsidR="003276B0">
                  <w:t xml:space="preserve">        </w:t>
                </w:r>
                <w:r w:rsidR="0029429F">
                  <w:t xml:space="preserve">       </w:t>
                </w:r>
                <w:r w:rsidR="001123B7">
                  <w:t xml:space="preserve"> </w:t>
                </w:r>
                <w:r w:rsidR="003276B0">
                  <w:t xml:space="preserve">    </w:t>
                </w:r>
                <w:r w:rsidR="001123B7">
                  <w:t xml:space="preserve">  </w:t>
                </w:r>
                <w:r w:rsidR="001123B7">
                  <w:rPr>
                    <w:noProof/>
                    <w:color w:val="auto"/>
                  </w:rPr>
                  <w:drawing>
                    <wp:inline distT="0" distB="0" distL="0" distR="0" wp14:anchorId="5E9060FE" wp14:editId="63E5D2A7">
                      <wp:extent cx="1146812" cy="2293623"/>
                      <wp:effectExtent l="0" t="0" r="0" b="0"/>
                      <wp:docPr id="79" name="Grafik 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inhalb.png"/>
                              <pic:cNvPicPr/>
                            </pic:nvPicPr>
                            <pic:blipFill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6812" cy="229362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9ED13C1" w14:textId="77777777" w:rsidR="001123B7" w:rsidRPr="004E13D1" w:rsidRDefault="00945037" w:rsidP="004E13D1">
                <w:pPr>
                  <w:pStyle w:val="Labor-Text"/>
                  <w:spacing w:after="240"/>
                  <w:rPr>
                    <w:color w:val="auto"/>
                  </w:rPr>
                </w:pPr>
                <w:r>
                  <w:rPr>
                    <w:color w:val="auto"/>
                  </w:rPr>
                  <w:t xml:space="preserve">                   </w:t>
                </w:r>
                <w:r w:rsidR="00E6524E">
                  <w:rPr>
                    <w:color w:val="auto"/>
                  </w:rPr>
                  <w:t xml:space="preserve">  </w:t>
                </w:r>
                <w:r>
                  <w:rPr>
                    <w:color w:val="auto"/>
                  </w:rPr>
                  <w:t xml:space="preserve"> Anteil 1: </w:t>
                </w:r>
                <w:r w:rsidR="0029429F">
                  <w:rPr>
                    <w:color w:val="auto"/>
                  </w:rPr>
                  <w:t xml:space="preserve">                                            Anteil 2: </w:t>
                </w:r>
                <w:r w:rsidR="00122BB1">
                  <w:rPr>
                    <w:color w:val="auto"/>
                  </w:rPr>
                  <w:t xml:space="preserve"> </w:t>
                </w:r>
                <w:r w:rsidR="00E6524E">
                  <w:rPr>
                    <w:color w:val="auto"/>
                  </w:rPr>
                  <w:t xml:space="preserve">                </w:t>
                </w:r>
              </w:p>
            </w:tc>
          </w:tr>
          <w:tr w:rsidR="00332BD2" w:rsidRPr="005D2CE2" w14:paraId="372188A5" w14:textId="77777777" w:rsidTr="00865E8E">
            <w:tc>
              <w:tcPr>
                <w:tcW w:w="9288" w:type="dxa"/>
                <w:shd w:val="clear" w:color="auto" w:fill="FFFFCC"/>
              </w:tcPr>
              <w:p w14:paraId="11C5D941" w14:textId="77777777" w:rsidR="004E13D1" w:rsidRDefault="00332BD2" w:rsidP="004E13D1">
                <w:pPr>
                  <w:pStyle w:val="Labor-Text"/>
                  <w:ind w:left="705" w:hanging="705"/>
                  <w:rPr>
                    <w:color w:val="auto"/>
                  </w:rPr>
                </w:pPr>
                <w:r>
                  <w:rPr>
                    <w:color w:val="auto"/>
                  </w:rPr>
                  <w:t>1.12</w:t>
                </w:r>
                <w:r>
                  <w:rPr>
                    <w:color w:val="auto"/>
                  </w:rPr>
                  <w:tab/>
                  <w:t>Löst die Addition dieser beiden Anteile, indem ihr die Anteile in der obigen Skizze passend durch andere Puzzleteile verfeinert.</w:t>
                </w:r>
              </w:p>
              <w:p w14:paraId="6E2C5E10" w14:textId="77777777" w:rsidR="00332BD2" w:rsidRPr="00332BD2" w:rsidRDefault="004E13D1" w:rsidP="004E13D1">
                <w:pPr>
                  <w:pStyle w:val="Labor-Text"/>
                  <w:spacing w:before="120"/>
                  <w:ind w:left="703" w:hanging="703"/>
                  <w:rPr>
                    <w:color w:val="auto"/>
                  </w:rPr>
                </w:pPr>
                <w:r>
                  <w:rPr>
                    <w:color w:val="auto"/>
                  </w:rPr>
                  <w:tab/>
                </w:r>
                <w:r w:rsidR="00332BD2">
                  <w:rPr>
                    <w:color w:val="auto"/>
                  </w:rPr>
                  <w:t>Notiert eure</w:t>
                </w:r>
                <w:r>
                  <w:rPr>
                    <w:color w:val="auto"/>
                  </w:rPr>
                  <w:t xml:space="preserve">n Lösungsweg und das </w:t>
                </w:r>
                <w:r w:rsidR="00332BD2">
                  <w:rPr>
                    <w:color w:val="auto"/>
                  </w:rPr>
                  <w:t>Ergebnis.</w:t>
                </w:r>
              </w:p>
            </w:tc>
          </w:tr>
          <w:tr w:rsidR="00332BD2" w:rsidRPr="005D2CE2" w14:paraId="60DFFEC3" w14:textId="77777777" w:rsidTr="00D90FCE">
            <w:tc>
              <w:tcPr>
                <w:tcW w:w="9288" w:type="dxa"/>
                <w:shd w:val="clear" w:color="auto" w:fill="auto"/>
              </w:tcPr>
              <w:p w14:paraId="1C83ED19" w14:textId="77777777" w:rsidR="00332BD2" w:rsidRDefault="00332BD2" w:rsidP="00332BD2">
                <w:pPr>
                  <w:pStyle w:val="Labor-Text"/>
                  <w:ind w:left="705" w:hanging="705"/>
                  <w:rPr>
                    <w:color w:val="auto"/>
                  </w:rPr>
                </w:pPr>
              </w:p>
              <w:p w14:paraId="0C2B92AE" w14:textId="77777777" w:rsidR="00332BD2" w:rsidRDefault="00332BD2" w:rsidP="00332BD2">
                <w:pPr>
                  <w:pStyle w:val="Labor-Text"/>
                  <w:ind w:left="705" w:hanging="705"/>
                  <w:rPr>
                    <w:color w:val="auto"/>
                  </w:rPr>
                </w:pPr>
                <w:r>
                  <w:rPr>
                    <w:color w:val="auto"/>
                  </w:rPr>
                  <w:t>Anteil 1 + Anteil 2  =</w:t>
                </w:r>
              </w:p>
              <w:p w14:paraId="7EA6D255" w14:textId="77777777" w:rsidR="00332BD2" w:rsidRDefault="00332BD2" w:rsidP="004E13D1">
                <w:pPr>
                  <w:pStyle w:val="Labor-Text"/>
                  <w:rPr>
                    <w:noProof/>
                  </w:rPr>
                </w:pPr>
              </w:p>
            </w:tc>
          </w:tr>
        </w:tbl>
        <w:p w14:paraId="0C3D70A9" w14:textId="77777777" w:rsidR="00EC3962" w:rsidRDefault="00036719">
          <w:pPr>
            <w:spacing w:after="200" w:line="276" w:lineRule="auto"/>
            <w:rPr>
              <w:rFonts w:ascii="Arial" w:hAnsi="Arial"/>
              <w:sz w:val="24"/>
            </w:rPr>
          </w:pPr>
          <w:r>
            <w:rPr>
              <w:noProof/>
              <w:color w:val="auto"/>
            </w:rPr>
            <w:drawing>
              <wp:anchor distT="0" distB="0" distL="114300" distR="114300" simplePos="0" relativeHeight="251645440" behindDoc="0" locked="0" layoutInCell="0" allowOverlap="1" wp14:anchorId="02CF3D78" wp14:editId="6375CE2D">
                <wp:simplePos x="0" y="0"/>
                <wp:positionH relativeFrom="column">
                  <wp:posOffset>5948194</wp:posOffset>
                </wp:positionH>
                <wp:positionV relativeFrom="paragraph">
                  <wp:posOffset>2837516</wp:posOffset>
                </wp:positionV>
                <wp:extent cx="496570" cy="496570"/>
                <wp:effectExtent l="0" t="0" r="0" b="0"/>
                <wp:wrapTight wrapText="bothSides">
                  <wp:wrapPolygon edited="0">
                    <wp:start x="0" y="0"/>
                    <wp:lineTo x="0" y="20716"/>
                    <wp:lineTo x="20716" y="20716"/>
                    <wp:lineTo x="20716" y="0"/>
                    <wp:lineTo x="0" y="0"/>
                  </wp:wrapPolygon>
                </wp:wrapTight>
                <wp:docPr id="21" name="Bild 1" descr="C:\Users\Sebastian\Desktop\Vorlagen\Fragezeichen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Sebastian\Desktop\Vorlagen\Fragezeiche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657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E13D1">
            <w:rPr>
              <w:noProof/>
            </w:rPr>
            <w:drawing>
              <wp:anchor distT="0" distB="0" distL="114300" distR="114300" simplePos="0" relativeHeight="251644416" behindDoc="0" locked="0" layoutInCell="1" allowOverlap="1" wp14:anchorId="39738D49" wp14:editId="20FFFA72">
                <wp:simplePos x="0" y="0"/>
                <wp:positionH relativeFrom="column">
                  <wp:posOffset>5963808</wp:posOffset>
                </wp:positionH>
                <wp:positionV relativeFrom="paragraph">
                  <wp:posOffset>-641425</wp:posOffset>
                </wp:positionV>
                <wp:extent cx="486000" cy="496800"/>
                <wp:effectExtent l="0" t="0" r="0" b="0"/>
                <wp:wrapNone/>
                <wp:docPr id="18" name="Grafik 11" descr="Modellieren_weis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dellieren_weiss.png"/>
                        <pic:cNvPicPr/>
                      </pic:nvPicPr>
                      <pic:blipFill>
                        <a:blip r:embed="rId3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000" cy="49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tbl>
          <w:tblPr>
            <w:tblStyle w:val="Tabellenraster"/>
            <w:tblW w:w="0" w:type="auto"/>
            <w:tblBorders>
              <w:top w:val="single" w:sz="18" w:space="0" w:color="0047FF"/>
              <w:left w:val="single" w:sz="18" w:space="0" w:color="0047FF"/>
              <w:bottom w:val="single" w:sz="18" w:space="0" w:color="0047FF"/>
              <w:right w:val="single" w:sz="18" w:space="0" w:color="0047FF"/>
              <w:insideH w:val="none" w:sz="0" w:space="0" w:color="auto"/>
              <w:insideV w:val="none" w:sz="0" w:space="0" w:color="auto"/>
            </w:tblBorders>
            <w:shd w:val="clear" w:color="auto" w:fill="FFFFFF" w:themeFill="background1"/>
            <w:tblCellMar>
              <w:top w:w="113" w:type="dxa"/>
              <w:bottom w:w="113" w:type="dxa"/>
            </w:tblCellMar>
            <w:tblLook w:val="04A0" w:firstRow="1" w:lastRow="0" w:firstColumn="1" w:lastColumn="0" w:noHBand="0" w:noVBand="1"/>
          </w:tblPr>
          <w:tblGrid>
            <w:gridCol w:w="9288"/>
          </w:tblGrid>
          <w:tr w:rsidR="00FE15E4" w14:paraId="2679162C" w14:textId="77777777" w:rsidTr="00FE15E4">
            <w:trPr>
              <w:trHeight w:val="692"/>
            </w:trPr>
            <w:tc>
              <w:tcPr>
                <w:tcW w:w="9422" w:type="dxa"/>
                <w:tcBorders>
                  <w:top w:val="single" w:sz="18" w:space="0" w:color="0047FF"/>
                  <w:left w:val="single" w:sz="18" w:space="0" w:color="0047FF"/>
                  <w:bottom w:val="single" w:sz="18" w:space="0" w:color="0047FF"/>
                  <w:right w:val="single" w:sz="18" w:space="0" w:color="0047FF"/>
                </w:tcBorders>
                <w:shd w:val="clear" w:color="auto" w:fill="DBE5F1" w:themeFill="accent1" w:themeFillTint="33"/>
                <w:hideMark/>
              </w:tcPr>
              <w:p w14:paraId="2C17B380" w14:textId="77777777" w:rsidR="00FE15E4" w:rsidRDefault="00FE15E4" w:rsidP="00FE15E4">
                <w:pPr>
                  <w:pStyle w:val="Labor-Materialbox-berschrift"/>
                </w:pPr>
                <w:r>
                  <w:t>Lernkontrolle</w:t>
                </w:r>
              </w:p>
              <w:p w14:paraId="244E0081" w14:textId="77777777" w:rsidR="00FE15E4" w:rsidRDefault="00FE15E4" w:rsidP="00FE15E4">
                <w:pPr>
                  <w:pStyle w:val="Labor-Text"/>
                  <w:rPr>
                    <w:noProof/>
                  </w:rPr>
                </w:pPr>
                <w:r>
                  <w:rPr>
                    <w:noProof/>
                  </w:rPr>
                  <w:t xml:space="preserve">Besprecht nochmals kurz eure letzten Ergebnisse. </w:t>
                </w:r>
              </w:p>
              <w:p w14:paraId="5F7627E2" w14:textId="77777777" w:rsidR="00FE15E4" w:rsidRDefault="00FE15E4" w:rsidP="00FE15E4">
                <w:pPr>
                  <w:pStyle w:val="Labor-Text"/>
                  <w:numPr>
                    <w:ilvl w:val="0"/>
                    <w:numId w:val="12"/>
                  </w:numPr>
                  <w:rPr>
                    <w:noProof/>
                  </w:rPr>
                </w:pPr>
                <w:r>
                  <w:rPr>
                    <w:noProof/>
                  </w:rPr>
                  <w:t xml:space="preserve">Habt ihr bis jetzt alles verstanden? </w:t>
                </w:r>
              </w:p>
              <w:p w14:paraId="52E4ECD5" w14:textId="77777777" w:rsidR="00FE15E4" w:rsidRDefault="00FE15E4" w:rsidP="00FE15E4">
                <w:pPr>
                  <w:pStyle w:val="Labor-Text"/>
                  <w:numPr>
                    <w:ilvl w:val="0"/>
                    <w:numId w:val="12"/>
                  </w:numPr>
                  <w:rPr>
                    <w:noProof/>
                  </w:rPr>
                </w:pPr>
                <w:r>
                  <w:rPr>
                    <w:noProof/>
                  </w:rPr>
                  <w:t>Hattet ihr Probleme beim ausfüllen des Gruppenergebnisses?</w:t>
                </w:r>
              </w:p>
              <w:p w14:paraId="335E7827" w14:textId="77777777" w:rsidR="00FE15E4" w:rsidRDefault="00FE15E4" w:rsidP="004E13D1">
                <w:pPr>
                  <w:pStyle w:val="Labor-Text"/>
                  <w:spacing w:before="120"/>
                  <w:rPr>
                    <w:noProof/>
                  </w:rPr>
                </w:pPr>
                <w:r>
                  <w:rPr>
                    <w:noProof/>
                  </w:rPr>
                  <w:t>Holt im Anschluss einen Laborbetreuer. Erklärt ihm eure Ergebnisse und stellt Fragen zu den Bereichen, bei denen ihr unsicher seid.</w:t>
                </w:r>
              </w:p>
              <w:p w14:paraId="4A3442AA" w14:textId="77777777" w:rsidR="00FE15E4" w:rsidRDefault="00FE15E4" w:rsidP="00FE15E4">
                <w:pPr>
                  <w:pStyle w:val="Labor-Text"/>
                  <w:spacing w:before="120"/>
                  <w:rPr>
                    <w:rFonts w:cs="Arial"/>
                    <w:kern w:val="0"/>
                    <w:szCs w:val="24"/>
                  </w:rPr>
                </w:pPr>
                <w:r w:rsidRPr="00E51405">
                  <w:rPr>
                    <w:rFonts w:cs="Arial"/>
                    <w:kern w:val="0"/>
                    <w:szCs w:val="24"/>
                  </w:rPr>
                  <w:t xml:space="preserve">Erst wenn alle aus der Gruppe sicher sind, dass sie alles verstanden haben, dürft ihr weiterarbeiten. </w:t>
                </w:r>
              </w:p>
              <w:p w14:paraId="51EE4D12" w14:textId="77777777" w:rsidR="00FE15E4" w:rsidRDefault="00FE15E4" w:rsidP="00FE15E4">
                <w:pPr>
                  <w:pStyle w:val="Labor-Text"/>
                  <w:spacing w:before="120"/>
                  <w:rPr>
                    <w:rFonts w:cs="Arial"/>
                    <w:kern w:val="0"/>
                    <w:szCs w:val="24"/>
                  </w:rPr>
                </w:pPr>
                <w:r w:rsidRPr="00E51405">
                  <w:rPr>
                    <w:rFonts w:cs="Arial"/>
                    <w:kern w:val="0"/>
                    <w:szCs w:val="24"/>
                  </w:rPr>
                  <w:t xml:space="preserve">Jeder von euch sollte also in der Lage sein zu erklären, wie man </w:t>
                </w:r>
              </w:p>
              <w:p w14:paraId="3E0F9929" w14:textId="77777777" w:rsidR="00FE15E4" w:rsidRPr="00FE15E4" w:rsidRDefault="00FE15E4" w:rsidP="00FE15E4">
                <w:pPr>
                  <w:pStyle w:val="Labor-Text"/>
                  <w:numPr>
                    <w:ilvl w:val="0"/>
                    <w:numId w:val="14"/>
                  </w:numPr>
                </w:pPr>
                <w:r w:rsidRPr="00E51405">
                  <w:rPr>
                    <w:rFonts w:cs="Arial"/>
                    <w:kern w:val="0"/>
                    <w:szCs w:val="24"/>
                  </w:rPr>
                  <w:t xml:space="preserve">Bruchteile verfeinern kann, um gleichwertige Brüche zu finden und </w:t>
                </w:r>
              </w:p>
              <w:p w14:paraId="777389C4" w14:textId="77777777" w:rsidR="00FE15E4" w:rsidRDefault="00FE15E4" w:rsidP="00FE15E4">
                <w:pPr>
                  <w:pStyle w:val="Labor-Text"/>
                  <w:numPr>
                    <w:ilvl w:val="0"/>
                    <w:numId w:val="14"/>
                  </w:numPr>
                </w:pPr>
                <w:r w:rsidRPr="00E51405">
                  <w:rPr>
                    <w:rFonts w:cs="Arial"/>
                    <w:kern w:val="0"/>
                    <w:szCs w:val="24"/>
                  </w:rPr>
                  <w:t>Brüche mit Hilfe der Technik des Verfeinerns addieren kann.</w:t>
                </w:r>
              </w:p>
            </w:tc>
          </w:tr>
        </w:tbl>
        <w:p w14:paraId="0E54541A" w14:textId="77777777" w:rsidR="004E13D1" w:rsidRDefault="004E13D1">
          <w:pPr>
            <w:spacing w:after="200" w:line="276" w:lineRule="auto"/>
            <w:rPr>
              <w:rFonts w:ascii="Arial" w:hAnsi="Arial"/>
              <w:sz w:val="24"/>
            </w:rPr>
            <w:sectPr w:rsidR="004E13D1" w:rsidSect="00D81836">
              <w:headerReference w:type="default" r:id="rId32"/>
              <w:pgSz w:w="11906" w:h="16838"/>
              <w:pgMar w:top="1417" w:right="1417" w:bottom="1134" w:left="1417" w:header="708" w:footer="794" w:gutter="0"/>
              <w:cols w:space="708"/>
              <w:docGrid w:linePitch="360"/>
            </w:sectPr>
          </w:pPr>
        </w:p>
        <w:p w14:paraId="542B332D" w14:textId="77777777" w:rsidR="003B1D2F" w:rsidRDefault="00FC23E5" w:rsidP="00B704BB">
          <w:pPr>
            <w:pStyle w:val="Labor-Text"/>
          </w:pPr>
          <w:r>
            <w:lastRenderedPageBreak/>
            <w:t>Viel</w:t>
          </w:r>
          <w:r w:rsidR="00EA01EB">
            <w:t>e</w:t>
          </w:r>
          <w:r>
            <w:t xml:space="preserve"> Künstler der konkreten Kunst nutzen Quadrate </w:t>
          </w:r>
          <w:r w:rsidR="00EA01EB">
            <w:t xml:space="preserve">oder Rechtecke </w:t>
          </w:r>
          <w:r>
            <w:t>als Grundform für ihre Ku</w:t>
          </w:r>
          <w:r w:rsidR="00F77D31">
            <w:t xml:space="preserve">nstwerke. </w:t>
          </w:r>
        </w:p>
        <w:p w14:paraId="18571500" w14:textId="77777777" w:rsidR="007E1571" w:rsidRDefault="00F77D31" w:rsidP="00B704BB">
          <w:pPr>
            <w:pStyle w:val="Labor-Text"/>
            <w:spacing w:before="120"/>
          </w:pPr>
          <w:r>
            <w:t>R</w:t>
          </w:r>
          <w:r w:rsidR="00FC23E5">
            <w:t xml:space="preserve">egelmäßige Sechsecke, </w:t>
          </w:r>
          <w:r>
            <w:t xml:space="preserve">eignen sich </w:t>
          </w:r>
          <w:r w:rsidR="00FC23E5">
            <w:t xml:space="preserve">genauso gut um ein Kunstwerk zu erstellen. Das sollt ihr heute beweisen, in dem ihr selbst kreativ werdet und eure eigenen Kunstwerke mit sechseckiger Grundform gestaltet. </w:t>
          </w:r>
        </w:p>
        <w:p w14:paraId="5FCD57B2" w14:textId="77777777" w:rsidR="00F77D31" w:rsidRDefault="002D2A96" w:rsidP="00B704BB">
          <w:pPr>
            <w:pStyle w:val="Labor-Text"/>
            <w:spacing w:before="120"/>
          </w:pPr>
          <w:r>
            <w:t>Ihr erhaltet ein Puzzle, mit dem ihr</w:t>
          </w:r>
          <w:r w:rsidR="00F77D31">
            <w:t xml:space="preserve"> </w:t>
          </w:r>
          <w:r>
            <w:t xml:space="preserve">eure </w:t>
          </w:r>
          <w:r w:rsidR="00F77D31">
            <w:t xml:space="preserve">eigenen Kunstwerke gestalten </w:t>
          </w:r>
          <w:r>
            <w:t>könnt.</w:t>
          </w:r>
          <w:r w:rsidR="00F77D31">
            <w:t xml:space="preserve"> </w:t>
          </w:r>
          <w:r>
            <w:t xml:space="preserve">Dazu </w:t>
          </w:r>
          <w:r w:rsidR="00F77D31">
            <w:t xml:space="preserve">ist es wichtig, dass ihr wisst, welchem Bruchteil des Sechsecks </w:t>
          </w:r>
          <w:r>
            <w:t>die verschiedenen Puzzleteile</w:t>
          </w:r>
          <w:r w:rsidR="00F77D31">
            <w:t xml:space="preserve"> jeweils </w:t>
          </w:r>
          <w:r w:rsidR="00863BB7">
            <w:t>bedeck</w:t>
          </w:r>
          <w:r>
            <w:t>en</w:t>
          </w:r>
          <w:r w:rsidR="00F77D31">
            <w:t>.</w:t>
          </w:r>
          <w:r w:rsidR="005D7543">
            <w:t xml:space="preserve"> Schaut euch deshalb die laminierte Tabelle an. </w:t>
          </w:r>
        </w:p>
        <w:p w14:paraId="63AA386E" w14:textId="77777777" w:rsidR="00FC23E5" w:rsidRDefault="00FC23E5" w:rsidP="007E1571">
          <w:pPr>
            <w:pStyle w:val="Labor-Text"/>
            <w:rPr>
              <w:b/>
            </w:rPr>
          </w:pPr>
        </w:p>
        <w:tbl>
          <w:tblPr>
            <w:tblStyle w:val="Tabellenraster"/>
            <w:tblW w:w="0" w:type="auto"/>
            <w:tblBorders>
              <w:top w:val="single" w:sz="18" w:space="0" w:color="0047FF"/>
              <w:left w:val="single" w:sz="18" w:space="0" w:color="0047FF"/>
              <w:bottom w:val="single" w:sz="18" w:space="0" w:color="0047FF"/>
              <w:right w:val="single" w:sz="18" w:space="0" w:color="0047FF"/>
              <w:insideH w:val="none" w:sz="0" w:space="0" w:color="auto"/>
              <w:insideV w:val="none" w:sz="0" w:space="0" w:color="auto"/>
            </w:tblBorders>
            <w:shd w:val="clear" w:color="auto" w:fill="FFFFFF" w:themeFill="background1"/>
            <w:tblCellMar>
              <w:top w:w="113" w:type="dxa"/>
              <w:bottom w:w="113" w:type="dxa"/>
            </w:tblCellMar>
            <w:tblLook w:val="04A0" w:firstRow="1" w:lastRow="0" w:firstColumn="1" w:lastColumn="0" w:noHBand="0" w:noVBand="1"/>
          </w:tblPr>
          <w:tblGrid>
            <w:gridCol w:w="4512"/>
            <w:gridCol w:w="4776"/>
          </w:tblGrid>
          <w:tr w:rsidR="007E1571" w14:paraId="2361AECE" w14:textId="77777777" w:rsidTr="00BA6D94">
            <w:tc>
              <w:tcPr>
                <w:tcW w:w="4512" w:type="dxa"/>
                <w:shd w:val="clear" w:color="auto" w:fill="FFFFFF" w:themeFill="background1"/>
              </w:tcPr>
              <w:p w14:paraId="1443BBF7" w14:textId="77777777" w:rsidR="007E1571" w:rsidRPr="002F1020" w:rsidRDefault="007E1571" w:rsidP="00BA6D94">
                <w:pPr>
                  <w:pStyle w:val="Labor-Materialbox-berschrift"/>
                </w:pPr>
                <w:r w:rsidRPr="00AD08D4">
                  <w:t>Material</w:t>
                </w:r>
              </w:p>
              <w:p w14:paraId="058EAAB5" w14:textId="77777777" w:rsidR="007E1571" w:rsidRDefault="002D2A96" w:rsidP="00BA6D94">
                <w:pPr>
                  <w:pStyle w:val="Labor-Aufzhlung"/>
                </w:pPr>
                <w:r>
                  <w:t>Puzzle</w:t>
                </w:r>
              </w:p>
              <w:p w14:paraId="4D37892A" w14:textId="77777777" w:rsidR="007E1571" w:rsidRPr="00793397" w:rsidRDefault="005D7543" w:rsidP="003D6C5B">
                <w:pPr>
                  <w:pStyle w:val="Labor-Aufzhlung"/>
                </w:pPr>
                <w:r>
                  <w:t xml:space="preserve">Laminierte Tabelle zum Bestimmen der </w:t>
                </w:r>
                <w:r w:rsidR="00CE36B4">
                  <w:t>Anteile</w:t>
                </w:r>
                <w:r>
                  <w:t xml:space="preserve"> der einzelnen </w:t>
                </w:r>
                <w:r w:rsidR="002D2A96">
                  <w:t>Puzzleteile</w:t>
                </w:r>
                <w:r>
                  <w:t xml:space="preserve"> </w:t>
                </w:r>
                <w:r w:rsidR="009D7A5F">
                  <w:t>und Hilfe zum Auslegen zweier Sechsecke auf der Rückseite</w:t>
                </w:r>
              </w:p>
            </w:tc>
            <w:tc>
              <w:tcPr>
                <w:tcW w:w="4776" w:type="dxa"/>
                <w:shd w:val="clear" w:color="auto" w:fill="FFFFFF" w:themeFill="background1"/>
              </w:tcPr>
              <w:p w14:paraId="6695FEED" w14:textId="77777777" w:rsidR="007E1571" w:rsidRPr="009534FB" w:rsidRDefault="005E5550" w:rsidP="003D6C5B">
                <w:pPr>
                  <w:pStyle w:val="Labor-Text"/>
                  <w:jc w:val="right"/>
                </w:pPr>
                <w:r>
                  <w:rPr>
                    <w:noProof/>
                  </w:rPr>
                  <w:drawing>
                    <wp:inline distT="0" distB="0" distL="0" distR="0" wp14:anchorId="1737A17C" wp14:editId="4C3AE31E">
                      <wp:extent cx="1970079" cy="1800000"/>
                      <wp:effectExtent l="0" t="0" r="0" b="0"/>
                      <wp:docPr id="7" name="Grafik 7" descr="C:\Users\Stefan\Desktop\IMG_0077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Stefan\Desktop\IMG_0077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70079" cy="18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FC23E5">
                  <w:rPr>
                    <w:noProof/>
                  </w:rPr>
                  <w:drawing>
                    <wp:anchor distT="0" distB="0" distL="114300" distR="114300" simplePos="0" relativeHeight="251633152" behindDoc="0" locked="0" layoutInCell="1" allowOverlap="1" wp14:anchorId="0A27E445" wp14:editId="376CF3E6">
                      <wp:simplePos x="0" y="0"/>
                      <wp:positionH relativeFrom="column">
                        <wp:posOffset>3089275</wp:posOffset>
                      </wp:positionH>
                      <wp:positionV relativeFrom="paragraph">
                        <wp:posOffset>-69215</wp:posOffset>
                      </wp:positionV>
                      <wp:extent cx="485775" cy="495300"/>
                      <wp:effectExtent l="0" t="0" r="9525" b="0"/>
                      <wp:wrapNone/>
                      <wp:docPr id="9" name="Grafik 11" descr="Modellieren_weiss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Modellieren_weiss.png"/>
                              <pic:cNvPicPr/>
                            </pic:nvPicPr>
                            <pic:blipFill>
                              <a:blip r:embed="rId3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5775" cy="495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</w:tr>
        </w:tbl>
        <w:p w14:paraId="757BCD1B" w14:textId="77777777" w:rsidR="007E1571" w:rsidRDefault="007E1571" w:rsidP="007E1571">
          <w:pPr>
            <w:pStyle w:val="Labor-Text"/>
            <w:rPr>
              <w:b/>
            </w:rPr>
          </w:pPr>
        </w:p>
        <w:p w14:paraId="29786E76" w14:textId="77777777" w:rsidR="00B704BB" w:rsidRDefault="002D2A96" w:rsidP="005D7543">
          <w:pPr>
            <w:ind w:left="705" w:hanging="705"/>
            <w:jc w:val="both"/>
            <w:rPr>
              <w:rFonts w:ascii="Arial" w:hAnsi="Arial"/>
              <w:sz w:val="24"/>
            </w:rPr>
          </w:pPr>
          <w:r w:rsidRPr="008B088A">
            <w:rPr>
              <w:rFonts w:ascii="Arial" w:hAnsi="Arial"/>
              <w:noProof/>
              <w:sz w:val="24"/>
            </w:rPr>
            <w:drawing>
              <wp:anchor distT="0" distB="0" distL="114300" distR="114300" simplePos="0" relativeHeight="251637248" behindDoc="0" locked="0" layoutInCell="1" allowOverlap="1" wp14:anchorId="69D5874F" wp14:editId="3FB4C9DA">
                <wp:simplePos x="0" y="0"/>
                <wp:positionH relativeFrom="column">
                  <wp:posOffset>5954395</wp:posOffset>
                </wp:positionH>
                <wp:positionV relativeFrom="paragraph">
                  <wp:posOffset>6985</wp:posOffset>
                </wp:positionV>
                <wp:extent cx="485775" cy="495300"/>
                <wp:effectExtent l="0" t="0" r="9525" b="0"/>
                <wp:wrapNone/>
                <wp:docPr id="81" name="Grafik 11" descr="Modellieren_weis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dellieren_weiss.png"/>
                        <pic:cNvPicPr/>
                      </pic:nvPicPr>
                      <pic:blipFill>
                        <a:blip r:embed="rId3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8B088A">
            <w:rPr>
              <w:rFonts w:ascii="Arial" w:hAnsi="Arial"/>
              <w:noProof/>
              <w:sz w:val="24"/>
            </w:rPr>
            <w:drawing>
              <wp:anchor distT="0" distB="0" distL="114300" distR="114300" simplePos="0" relativeHeight="251638272" behindDoc="0" locked="0" layoutInCell="1" allowOverlap="1" wp14:anchorId="15B0761B" wp14:editId="2DAFAF58">
                <wp:simplePos x="0" y="0"/>
                <wp:positionH relativeFrom="column">
                  <wp:posOffset>5950585</wp:posOffset>
                </wp:positionH>
                <wp:positionV relativeFrom="paragraph">
                  <wp:posOffset>541020</wp:posOffset>
                </wp:positionV>
                <wp:extent cx="495300" cy="495300"/>
                <wp:effectExtent l="0" t="0" r="0" b="0"/>
                <wp:wrapTight wrapText="bothSides">
                  <wp:wrapPolygon edited="0">
                    <wp:start x="0" y="0"/>
                    <wp:lineTo x="0" y="20769"/>
                    <wp:lineTo x="20769" y="20769"/>
                    <wp:lineTo x="20769" y="0"/>
                    <wp:lineTo x="0" y="0"/>
                  </wp:wrapPolygon>
                </wp:wrapTight>
                <wp:docPr id="80" name="Bild 1" descr="C:\Users\Sebastian\Desktop\Vorlagen\Fragezeichen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Sebastian\Desktop\Vorlagen\Fragezeiche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B704BB">
            <w:rPr>
              <w:rFonts w:ascii="Arial" w:hAnsi="Arial"/>
              <w:sz w:val="24"/>
            </w:rPr>
            <w:t>2</w:t>
          </w:r>
          <w:r w:rsidR="005D7543">
            <w:rPr>
              <w:rFonts w:ascii="Arial" w:hAnsi="Arial"/>
              <w:sz w:val="24"/>
            </w:rPr>
            <w:t>.</w:t>
          </w:r>
          <w:r w:rsidR="00B704BB">
            <w:rPr>
              <w:rFonts w:ascii="Arial" w:hAnsi="Arial"/>
              <w:sz w:val="24"/>
            </w:rPr>
            <w:t>1</w:t>
          </w:r>
          <w:r w:rsidR="005D7543">
            <w:rPr>
              <w:rFonts w:ascii="Arial" w:hAnsi="Arial"/>
              <w:sz w:val="24"/>
            </w:rPr>
            <w:tab/>
            <w:t>Wie viele Drittel benötigt ihr um zwei Sechsecke also zwei Ganze auszulegen?</w:t>
          </w:r>
        </w:p>
        <w:p w14:paraId="0C325CD8" w14:textId="77777777" w:rsidR="00B704BB" w:rsidRDefault="002D2A96" w:rsidP="00B704BB">
          <w:pPr>
            <w:pStyle w:val="Listenabsatz"/>
            <w:numPr>
              <w:ilvl w:val="0"/>
              <w:numId w:val="15"/>
            </w:numPr>
            <w:jc w:val="both"/>
            <w:rPr>
              <w:rFonts w:ascii="Arial" w:hAnsi="Arial"/>
              <w:sz w:val="24"/>
            </w:rPr>
          </w:pPr>
          <w:r w:rsidRPr="00B704BB">
            <w:rPr>
              <w:rFonts w:ascii="Arial" w:hAnsi="Arial"/>
              <w:sz w:val="24"/>
            </w:rPr>
            <w:t>Löst</w:t>
          </w:r>
          <w:r w:rsidR="005D7543" w:rsidRPr="00B704BB">
            <w:rPr>
              <w:rFonts w:ascii="Arial" w:hAnsi="Arial"/>
              <w:sz w:val="24"/>
            </w:rPr>
            <w:t xml:space="preserve"> diese A</w:t>
          </w:r>
          <w:r w:rsidRPr="00B704BB">
            <w:rPr>
              <w:rFonts w:ascii="Arial" w:hAnsi="Arial"/>
              <w:sz w:val="24"/>
            </w:rPr>
            <w:t>ufgabe mit Hilfe der Puzzleteile</w:t>
          </w:r>
          <w:r w:rsidR="005D7543" w:rsidRPr="00B704BB">
            <w:rPr>
              <w:rFonts w:ascii="Arial" w:hAnsi="Arial"/>
              <w:sz w:val="24"/>
            </w:rPr>
            <w:t xml:space="preserve">. </w:t>
          </w:r>
        </w:p>
        <w:p w14:paraId="032071E3" w14:textId="77777777" w:rsidR="00B704BB" w:rsidRDefault="005D7543" w:rsidP="00B704BB">
          <w:pPr>
            <w:pStyle w:val="Listenabsatz"/>
            <w:numPr>
              <w:ilvl w:val="0"/>
              <w:numId w:val="15"/>
            </w:numPr>
            <w:jc w:val="both"/>
            <w:rPr>
              <w:rFonts w:ascii="Arial" w:hAnsi="Arial"/>
              <w:sz w:val="24"/>
            </w:rPr>
          </w:pPr>
          <w:r w:rsidRPr="00B704BB">
            <w:rPr>
              <w:rFonts w:ascii="Arial" w:hAnsi="Arial"/>
              <w:sz w:val="24"/>
            </w:rPr>
            <w:t>Skizziert im Anschluss eure Beobachtungen</w:t>
          </w:r>
          <w:r w:rsidR="00B704BB">
            <w:rPr>
              <w:rFonts w:ascii="Arial" w:hAnsi="Arial"/>
              <w:sz w:val="24"/>
            </w:rPr>
            <w:t>.</w:t>
          </w:r>
        </w:p>
        <w:p w14:paraId="0EBDB369" w14:textId="77777777" w:rsidR="005D7543" w:rsidRPr="00B704BB" w:rsidRDefault="00B704BB" w:rsidP="00B704BB">
          <w:pPr>
            <w:pStyle w:val="Listenabsatz"/>
            <w:numPr>
              <w:ilvl w:val="0"/>
              <w:numId w:val="15"/>
            </w:numPr>
            <w:jc w:val="both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E</w:t>
          </w:r>
          <w:r w:rsidR="005D7543" w:rsidRPr="00B704BB">
            <w:rPr>
              <w:rFonts w:ascii="Arial" w:hAnsi="Arial"/>
              <w:sz w:val="24"/>
            </w:rPr>
            <w:t>rklärt</w:t>
          </w:r>
          <w:r>
            <w:rPr>
              <w:rFonts w:ascii="Arial" w:hAnsi="Arial"/>
              <w:sz w:val="24"/>
            </w:rPr>
            <w:t xml:space="preserve"> im Kasten</w:t>
          </w:r>
          <w:r w:rsidR="005D7543" w:rsidRPr="00B704BB">
            <w:rPr>
              <w:rFonts w:ascii="Arial" w:hAnsi="Arial"/>
              <w:sz w:val="24"/>
            </w:rPr>
            <w:t xml:space="preserve">, wie man die Zahl </w:t>
          </w:r>
          <m:oMath>
            <m:r>
              <w:rPr>
                <w:rFonts w:ascii="Cambria Math" w:hAnsi="Cambria Math"/>
                <w:sz w:val="24"/>
              </w:rPr>
              <m:t>2</m:t>
            </m:r>
          </m:oMath>
          <w:r w:rsidR="005D7543" w:rsidRPr="00B704BB">
            <w:rPr>
              <w:rFonts w:ascii="Arial" w:hAnsi="Arial"/>
              <w:sz w:val="24"/>
            </w:rPr>
            <w:t xml:space="preserve"> als Bruch ausdrücken kann.</w:t>
          </w:r>
        </w:p>
        <w:p w14:paraId="1E98817D" w14:textId="77777777" w:rsidR="005D7543" w:rsidRDefault="005D7543" w:rsidP="005D7543">
          <w:pPr>
            <w:ind w:left="705" w:hanging="705"/>
            <w:jc w:val="both"/>
            <w:rPr>
              <w:rFonts w:ascii="Arial" w:hAnsi="Arial"/>
              <w:sz w:val="24"/>
            </w:rPr>
          </w:pPr>
        </w:p>
        <w:tbl>
          <w:tblPr>
            <w:tblStyle w:val="Tabellenraster"/>
            <w:tblW w:w="0" w:type="auto"/>
            <w:tblInd w:w="108" w:type="dxa"/>
            <w:tblLook w:val="04A0" w:firstRow="1" w:lastRow="0" w:firstColumn="1" w:lastColumn="0" w:noHBand="0" w:noVBand="1"/>
          </w:tblPr>
          <w:tblGrid>
            <w:gridCol w:w="9180"/>
          </w:tblGrid>
          <w:tr w:rsidR="005D7543" w14:paraId="618B2E8A" w14:textId="77777777" w:rsidTr="002D53D6">
            <w:trPr>
              <w:trHeight w:val="5159"/>
            </w:trPr>
            <w:tc>
              <w:tcPr>
                <w:tcW w:w="9180" w:type="dxa"/>
              </w:tcPr>
              <w:p w14:paraId="5BAC67AF" w14:textId="77777777" w:rsidR="00BD687A" w:rsidRDefault="00BD687A" w:rsidP="005E439D">
                <w:pPr>
                  <w:rPr>
                    <w:rFonts w:ascii="Arial" w:hAnsi="Arial"/>
                    <w:sz w:val="24"/>
                  </w:rPr>
                </w:pPr>
              </w:p>
              <w:p w14:paraId="00128529" w14:textId="77777777" w:rsidR="005E439D" w:rsidRDefault="00BD687A" w:rsidP="003D6C5B">
                <w:pPr>
                  <w:jc w:val="center"/>
                  <w:rPr>
                    <w:rFonts w:ascii="Arial" w:hAnsi="Arial"/>
                    <w:sz w:val="24"/>
                  </w:rPr>
                </w:pPr>
                <w:r>
                  <w:rPr>
                    <w:noProof/>
                    <w:sz w:val="24"/>
                  </w:rPr>
                  <w:drawing>
                    <wp:inline distT="0" distB="0" distL="0" distR="0" wp14:anchorId="47E68C06" wp14:editId="72969FD6">
                      <wp:extent cx="3326765" cy="1383665"/>
                      <wp:effectExtent l="0" t="0" r="6985" b="6985"/>
                      <wp:docPr id="159" name="Grafik 159" descr="C:\Users\Stefan\AppData\Local\Temp\geogebra.ep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Stefan\AppData\Local\Temp\geogebra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26765" cy="1383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33854A43" w14:textId="77777777" w:rsidR="005D7543" w:rsidRDefault="005D7543">
          <w:pPr>
            <w:spacing w:after="200" w:line="276" w:lineRule="auto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br w:type="page"/>
          </w:r>
        </w:p>
        <w:p w14:paraId="1B7EC38F" w14:textId="77777777" w:rsidR="00B704BB" w:rsidRDefault="00BE5B3C" w:rsidP="00BE5B3C">
          <w:pPr>
            <w:pStyle w:val="Labor-Text"/>
            <w:jc w:val="left"/>
          </w:pPr>
          <w:r>
            <w:lastRenderedPageBreak/>
            <w:t xml:space="preserve">Seht euch jetzt </w:t>
          </w:r>
          <w:r w:rsidRPr="00CB2AEA">
            <w:rPr>
              <w:b/>
            </w:rPr>
            <w:t xml:space="preserve">Video </w:t>
          </w:r>
          <w:r>
            <w:rPr>
              <w:b/>
            </w:rPr>
            <w:t xml:space="preserve">3 </w:t>
          </w:r>
          <w:r w:rsidRPr="00D6770F">
            <w:t>an.</w:t>
          </w:r>
          <w:r>
            <w:t xml:space="preserve"> </w:t>
          </w:r>
        </w:p>
        <w:p w14:paraId="692108E8" w14:textId="77777777" w:rsidR="00B704BB" w:rsidRDefault="00B704BB" w:rsidP="00BE5B3C">
          <w:pPr>
            <w:pStyle w:val="Labor-Text"/>
            <w:jc w:val="left"/>
          </w:pPr>
        </w:p>
        <w:p w14:paraId="335FA2D2" w14:textId="77777777" w:rsidR="00BE5B3C" w:rsidRDefault="00BE5B3C" w:rsidP="00B704BB">
          <w:pPr>
            <w:pStyle w:val="Labor-Text"/>
          </w:pPr>
          <w:r>
            <w:t xml:space="preserve">Benutzt, um die anderen Gruppen nicht zu stören, die </w:t>
          </w:r>
          <w:r w:rsidRPr="00B704BB">
            <w:rPr>
              <w:b/>
            </w:rPr>
            <w:t>Kopfhörer</w:t>
          </w:r>
          <w:r>
            <w:t xml:space="preserve"> mit Mehrfach</w:t>
          </w:r>
          <w:r w:rsidR="00B704BB">
            <w:softHyphen/>
          </w:r>
          <w:r>
            <w:t>ausgang.</w:t>
          </w:r>
        </w:p>
        <w:p w14:paraId="76F61366" w14:textId="77777777" w:rsidR="00BE5B3C" w:rsidRPr="00E72093" w:rsidRDefault="00BE5B3C" w:rsidP="00BE5B3C">
          <w:pPr>
            <w:pStyle w:val="Labor-Text"/>
            <w:jc w:val="left"/>
          </w:pPr>
        </w:p>
        <w:tbl>
          <w:tblPr>
            <w:tblStyle w:val="Tabellenraster2"/>
            <w:tblpPr w:leftFromText="141" w:rightFromText="141" w:vertAnchor="text" w:horzAnchor="margin" w:tblpY="12"/>
            <w:tblW w:w="0" w:type="auto"/>
            <w:tblBorders>
              <w:top w:val="single" w:sz="18" w:space="0" w:color="0047FF"/>
              <w:left w:val="single" w:sz="18" w:space="0" w:color="0047FF"/>
              <w:bottom w:val="single" w:sz="18" w:space="0" w:color="0047FF"/>
              <w:right w:val="single" w:sz="18" w:space="0" w:color="0047FF"/>
              <w:insideH w:val="none" w:sz="0" w:space="0" w:color="auto"/>
              <w:insideV w:val="none" w:sz="0" w:space="0" w:color="auto"/>
            </w:tblBorders>
            <w:shd w:val="clear" w:color="auto" w:fill="FFFFFF" w:themeFill="background1"/>
            <w:tblCellMar>
              <w:top w:w="113" w:type="dxa"/>
              <w:bottom w:w="113" w:type="dxa"/>
            </w:tblCellMar>
            <w:tblLook w:val="04A0" w:firstRow="1" w:lastRow="0" w:firstColumn="1" w:lastColumn="0" w:noHBand="0" w:noVBand="1"/>
          </w:tblPr>
          <w:tblGrid>
            <w:gridCol w:w="5915"/>
            <w:gridCol w:w="3373"/>
          </w:tblGrid>
          <w:tr w:rsidR="00E72093" w:rsidRPr="003D6782" w14:paraId="6C59FCDE" w14:textId="77777777" w:rsidTr="00753498">
            <w:tc>
              <w:tcPr>
                <w:tcW w:w="5920" w:type="dxa"/>
                <w:shd w:val="clear" w:color="auto" w:fill="FFFFFF" w:themeFill="background1"/>
              </w:tcPr>
              <w:p w14:paraId="59532A56" w14:textId="77777777" w:rsidR="00E72093" w:rsidRDefault="00E72093" w:rsidP="00753498">
                <w:pPr>
                  <w:rPr>
                    <w:rFonts w:ascii="Arial" w:hAnsi="Arial"/>
                    <w:b/>
                    <w:color w:val="0047FF"/>
                    <w:sz w:val="24"/>
                  </w:rPr>
                </w:pPr>
                <w:r w:rsidRPr="003D6782">
                  <w:rPr>
                    <w:rFonts w:ascii="Arial" w:hAnsi="Arial"/>
                    <w:b/>
                    <w:color w:val="0047FF"/>
                    <w:sz w:val="24"/>
                  </w:rPr>
                  <w:t>Material</w:t>
                </w:r>
              </w:p>
              <w:p w14:paraId="668C0FDD" w14:textId="77777777" w:rsidR="00E72093" w:rsidRPr="003D6782" w:rsidRDefault="00E72093" w:rsidP="00753498">
                <w:pPr>
                  <w:pStyle w:val="Labor-Aufzhlung"/>
                </w:pPr>
                <w:r>
                  <w:t>Kopfhörer mit Mehrfachausgang</w:t>
                </w:r>
              </w:p>
            </w:tc>
            <w:tc>
              <w:tcPr>
                <w:tcW w:w="3368" w:type="dxa"/>
                <w:shd w:val="clear" w:color="auto" w:fill="FFFFFF" w:themeFill="background1"/>
              </w:tcPr>
              <w:p w14:paraId="26497D55" w14:textId="77777777" w:rsidR="00E72093" w:rsidRPr="003D6782" w:rsidRDefault="005E5550" w:rsidP="005E5550">
                <w:pPr>
                  <w:jc w:val="center"/>
                  <w:rPr>
                    <w:rFonts w:ascii="Arial" w:hAnsi="Arial"/>
                    <w:sz w:val="24"/>
                  </w:rPr>
                </w:pPr>
                <w:r>
                  <w:rPr>
                    <w:rFonts w:ascii="Arial" w:hAnsi="Arial"/>
                    <w:noProof/>
                    <w:sz w:val="24"/>
                  </w:rPr>
                  <w:drawing>
                    <wp:inline distT="0" distB="0" distL="0" distR="0" wp14:anchorId="177ED6E5" wp14:editId="7806D64C">
                      <wp:extent cx="2004890" cy="1800000"/>
                      <wp:effectExtent l="0" t="0" r="0" b="0"/>
                      <wp:docPr id="20" name="Grafik 20" descr="C:\Users\Stefan\Desktop\IMG_0078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:\Users\Stefan\Desktop\IMG_0078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04890" cy="18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5346CC6E" w14:textId="77777777" w:rsidR="005D7543" w:rsidRDefault="00E72093" w:rsidP="00AD4F43">
          <w:pPr>
            <w:pStyle w:val="Labor-Text"/>
          </w:pPr>
          <w:r>
            <w:rPr>
              <w:noProof/>
            </w:rPr>
            <w:drawing>
              <wp:anchor distT="0" distB="0" distL="114300" distR="114300" simplePos="0" relativeHeight="251639296" behindDoc="0" locked="0" layoutInCell="1" allowOverlap="1" wp14:anchorId="395809E9" wp14:editId="0181037E">
                <wp:simplePos x="0" y="0"/>
                <wp:positionH relativeFrom="column">
                  <wp:posOffset>5958840</wp:posOffset>
                </wp:positionH>
                <wp:positionV relativeFrom="paragraph">
                  <wp:posOffset>28575</wp:posOffset>
                </wp:positionV>
                <wp:extent cx="480060" cy="499110"/>
                <wp:effectExtent l="0" t="0" r="0" b="0"/>
                <wp:wrapNone/>
                <wp:docPr id="28" name="Grafik 28" descr="Beschreibung: PC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4" descr="Beschreibung: PC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60" cy="499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5E1D747F" w14:textId="77777777" w:rsidR="00AD4F43" w:rsidRPr="00F728B6" w:rsidRDefault="00AD4F43" w:rsidP="00B704BB">
          <w:pPr>
            <w:pStyle w:val="Labor-Text"/>
            <w:spacing w:before="240"/>
          </w:pPr>
          <w:r w:rsidRPr="00F728B6">
            <w:t xml:space="preserve">Endlich ist es soweit, ihr dürft eure eigenen Kunstwerke gestalten. </w:t>
          </w:r>
        </w:p>
        <w:p w14:paraId="2B0B127E" w14:textId="77777777" w:rsidR="00AD4F43" w:rsidRPr="00F728B6" w:rsidRDefault="00AD4F43" w:rsidP="00B704BB">
          <w:pPr>
            <w:pStyle w:val="Labor-Text"/>
            <w:spacing w:before="240"/>
          </w:pPr>
          <w:r w:rsidRPr="00F728B6">
            <w:t>Eu</w:t>
          </w:r>
          <w:r w:rsidR="003B1D2F" w:rsidRPr="00F728B6">
            <w:t>er</w:t>
          </w:r>
          <w:r w:rsidRPr="00F728B6">
            <w:t xml:space="preserve"> Kunstwerk soll, wie </w:t>
          </w:r>
          <w:r w:rsidR="003B1D2F" w:rsidRPr="00F728B6">
            <w:t>in der</w:t>
          </w:r>
          <w:r w:rsidRPr="00F728B6">
            <w:t xml:space="preserve"> Reihe von Max Bill aus </w:t>
          </w:r>
          <w:r w:rsidRPr="00F728B6">
            <w:rPr>
              <w:b/>
            </w:rPr>
            <w:t>Bilderpaaren</w:t>
          </w:r>
          <w:r w:rsidRPr="00F728B6">
            <w:t xml:space="preserve"> bestehen. </w:t>
          </w:r>
        </w:p>
        <w:p w14:paraId="62D123E5" w14:textId="77777777" w:rsidR="00AD4F43" w:rsidRPr="00F728B6" w:rsidRDefault="00AD4F43" w:rsidP="00B704BB">
          <w:pPr>
            <w:pStyle w:val="Labor-Text"/>
            <w:spacing w:before="240"/>
          </w:pPr>
          <w:r w:rsidRPr="00F728B6">
            <w:t xml:space="preserve">Ihr sollt immer </w:t>
          </w:r>
          <w:r w:rsidRPr="00F728B6">
            <w:rPr>
              <w:b/>
            </w:rPr>
            <w:t>zu zweit ein Bilderpaar</w:t>
          </w:r>
          <w:r w:rsidRPr="00F728B6">
            <w:t xml:space="preserve"> gestalten. </w:t>
          </w:r>
          <w:r w:rsidR="00B704BB">
            <w:t>J</w:t>
          </w:r>
          <w:r w:rsidRPr="00F728B6">
            <w:t xml:space="preserve">eder von euch </w:t>
          </w:r>
          <w:r w:rsidR="00B704BB">
            <w:t xml:space="preserve">gestaltet also ein </w:t>
          </w:r>
          <w:r w:rsidRPr="00F728B6">
            <w:t>Bild.</w:t>
          </w:r>
        </w:p>
        <w:p w14:paraId="0C5AE3E8" w14:textId="77777777" w:rsidR="00AD4F43" w:rsidRPr="00F728B6" w:rsidRDefault="00AD4F43" w:rsidP="00B704BB">
          <w:pPr>
            <w:pStyle w:val="Labor-Text"/>
            <w:spacing w:before="240"/>
          </w:pPr>
          <w:r w:rsidRPr="00F728B6">
            <w:t xml:space="preserve">Falls ihr eine </w:t>
          </w:r>
          <w:r w:rsidRPr="00F728B6">
            <w:rPr>
              <w:b/>
            </w:rPr>
            <w:t>Dreiergruppe</w:t>
          </w:r>
          <w:r w:rsidRPr="00F728B6">
            <w:t xml:space="preserve"> seid, darf einer von euch sein eigenes Bilderpaar gestalten, während die anderen, wie beschrieben, gemeinsam ein Bilderpaar gestalten. Einigt euch untereinander wie ihr euch aufteilt. </w:t>
          </w:r>
        </w:p>
        <w:p w14:paraId="15E5FB59" w14:textId="77777777" w:rsidR="00AD4F43" w:rsidRPr="00F728B6" w:rsidRDefault="00AD4F43" w:rsidP="00B704BB">
          <w:pPr>
            <w:pStyle w:val="Labor-Text"/>
            <w:spacing w:before="240"/>
          </w:pPr>
          <w:r w:rsidRPr="00F728B6">
            <w:t>Ziel ist es, eure Kunstwerk</w:t>
          </w:r>
          <w:r w:rsidR="00F728B6" w:rsidRPr="00F728B6">
            <w:t>e</w:t>
          </w:r>
          <w:r w:rsidRPr="00F728B6">
            <w:t xml:space="preserve"> auf einem Plakat festzuhalten, so dass ihr </w:t>
          </w:r>
          <w:r w:rsidR="002D53D6">
            <w:t>sie</w:t>
          </w:r>
          <w:r w:rsidRPr="00F728B6">
            <w:t xml:space="preserve"> in der nächsten Stunde eurer Klasse präsentieren könnt. </w:t>
          </w:r>
          <w:r w:rsidR="00F728B6" w:rsidRPr="00F728B6">
            <w:t>Eure Klasse hat dann ihre ei</w:t>
          </w:r>
          <w:r w:rsidR="002D53D6">
            <w:t>gene Kunstwerk-Reihe entworfen.</w:t>
          </w:r>
        </w:p>
        <w:p w14:paraId="32E8446C" w14:textId="77777777" w:rsidR="00AD4F43" w:rsidRPr="00F728B6" w:rsidRDefault="00AD4F43" w:rsidP="00B704BB">
          <w:pPr>
            <w:pStyle w:val="Labor-Text"/>
            <w:spacing w:before="240"/>
          </w:pPr>
          <w:r w:rsidRPr="00F728B6">
            <w:t>Max Bill hat</w:t>
          </w:r>
          <w:r w:rsidR="00DD2433">
            <w:t>,</w:t>
          </w:r>
          <w:r w:rsidRPr="00F728B6">
            <w:t xml:space="preserve"> um seine Kunstwerk-Reihe zu gestalten</w:t>
          </w:r>
          <w:r w:rsidR="00DD2433">
            <w:t>,</w:t>
          </w:r>
          <w:r w:rsidRPr="00F728B6">
            <w:t xml:space="preserve"> jeweils vier Farben gleich</w:t>
          </w:r>
          <w:r w:rsidR="00B704BB">
            <w:softHyphen/>
          </w:r>
          <w:r w:rsidRPr="00F728B6">
            <w:t>mäßig auf zwei Bild</w:t>
          </w:r>
          <w:r w:rsidR="004A0CC0">
            <w:t>er verteilt.</w:t>
          </w:r>
        </w:p>
        <w:p w14:paraId="1395BAD4" w14:textId="77777777" w:rsidR="00AD4F43" w:rsidRDefault="00150D78" w:rsidP="00B704BB">
          <w:pPr>
            <w:pStyle w:val="Labor-Text"/>
            <w:spacing w:before="240"/>
          </w:pPr>
          <w:r w:rsidRPr="00F728B6">
            <w:t xml:space="preserve">Wie eure Konstruktionsvorschrift lautet, erfahrt ihr </w:t>
          </w:r>
          <w:r w:rsidR="004A0CC0">
            <w:t>hier</w:t>
          </w:r>
          <w:r w:rsidR="00AD4F43" w:rsidRPr="00F728B6">
            <w:t>:</w:t>
          </w:r>
        </w:p>
        <w:p w14:paraId="722D1774" w14:textId="77777777" w:rsidR="00AD4F43" w:rsidRDefault="00AD4F43" w:rsidP="00AD4F43">
          <w:pPr>
            <w:pStyle w:val="Labor-Text"/>
          </w:pPr>
        </w:p>
        <w:p w14:paraId="46E99F12" w14:textId="77777777" w:rsidR="00AC0179" w:rsidRDefault="00AC0179" w:rsidP="00AD4F43">
          <w:pPr>
            <w:pStyle w:val="Labor-Text"/>
          </w:pPr>
        </w:p>
        <w:tbl>
          <w:tblPr>
            <w:tblStyle w:val="Tabellenraster"/>
            <w:tblW w:w="0" w:type="auto"/>
            <w:tblBorders>
              <w:top w:val="single" w:sz="18" w:space="0" w:color="0047FF"/>
              <w:left w:val="single" w:sz="18" w:space="0" w:color="0047FF"/>
              <w:bottom w:val="single" w:sz="18" w:space="0" w:color="0047FF"/>
              <w:right w:val="single" w:sz="18" w:space="0" w:color="0047FF"/>
              <w:insideH w:val="none" w:sz="0" w:space="0" w:color="auto"/>
              <w:insideV w:val="none" w:sz="0" w:space="0" w:color="auto"/>
            </w:tblBorders>
            <w:shd w:val="clear" w:color="auto" w:fill="FFFFFF" w:themeFill="background1"/>
            <w:tblCellMar>
              <w:top w:w="113" w:type="dxa"/>
              <w:bottom w:w="113" w:type="dxa"/>
            </w:tblCellMar>
            <w:tblLook w:val="04A0" w:firstRow="1" w:lastRow="0" w:firstColumn="1" w:lastColumn="0" w:noHBand="0" w:noVBand="1"/>
          </w:tblPr>
          <w:tblGrid>
            <w:gridCol w:w="9288"/>
          </w:tblGrid>
          <w:tr w:rsidR="00AD4F43" w14:paraId="79DC20A3" w14:textId="77777777" w:rsidTr="00150D78">
            <w:tc>
              <w:tcPr>
                <w:tcW w:w="9288" w:type="dxa"/>
                <w:shd w:val="clear" w:color="auto" w:fill="FFFFFF" w:themeFill="background1"/>
              </w:tcPr>
              <w:p w14:paraId="0B885EF7" w14:textId="77777777" w:rsidR="00AD4F43" w:rsidRDefault="00AD4F43" w:rsidP="00150D78">
                <w:pPr>
                  <w:pStyle w:val="Labor-Materialbox-berschrift"/>
                </w:pPr>
                <w:bookmarkStart w:id="0" w:name="Konstruktionsvorschrift"/>
                <w:r>
                  <w:t>Konstruktionsvorschrift</w:t>
                </w:r>
                <w:bookmarkEnd w:id="0"/>
              </w:p>
              <w:p w14:paraId="09AFF304" w14:textId="77777777" w:rsidR="002D53D6" w:rsidRDefault="00AD4F43" w:rsidP="00B704BB">
                <w:pPr>
                  <w:pStyle w:val="Labor-Aufzhlung"/>
                  <w:spacing w:before="120"/>
                  <w:ind w:left="714" w:hanging="357"/>
                </w:pPr>
                <w:r>
                  <w:t xml:space="preserve">Als Grundform </w:t>
                </w:r>
                <w:r w:rsidR="00DD2433">
                  <w:t xml:space="preserve">der Bilder </w:t>
                </w:r>
                <w:r>
                  <w:t>dienen regelmäßige Sechsecke.</w:t>
                </w:r>
              </w:p>
              <w:p w14:paraId="3E0A864B" w14:textId="77777777" w:rsidR="00AD4F43" w:rsidRDefault="00DD2433" w:rsidP="00B704BB">
                <w:pPr>
                  <w:pStyle w:val="Labor-Aufzhlung"/>
                  <w:spacing w:before="120"/>
                  <w:ind w:left="714" w:hanging="357"/>
                </w:pPr>
                <w:r>
                  <w:t>Verteilt</w:t>
                </w:r>
                <w:r w:rsidR="00AD4F43">
                  <w:t xml:space="preserve"> </w:t>
                </w:r>
                <w:r w:rsidR="00AD4F43" w:rsidRPr="000251FA">
                  <w:rPr>
                    <w:b/>
                  </w:rPr>
                  <w:t>drei Farben</w:t>
                </w:r>
                <w:r w:rsidR="00AD4F43">
                  <w:t xml:space="preserve"> </w:t>
                </w:r>
                <w:r w:rsidR="00AD4F43" w:rsidRPr="000251FA">
                  <w:rPr>
                    <w:b/>
                  </w:rPr>
                  <w:t xml:space="preserve">auf zwei </w:t>
                </w:r>
                <w:r w:rsidR="00AD4F43">
                  <w:rPr>
                    <w:b/>
                  </w:rPr>
                  <w:t>Sechsecke</w:t>
                </w:r>
                <w:r>
                  <w:t>.</w:t>
                </w:r>
              </w:p>
              <w:p w14:paraId="34CEBAAC" w14:textId="77777777" w:rsidR="00AC0179" w:rsidRPr="009534FB" w:rsidRDefault="00DD2433" w:rsidP="00B704BB">
                <w:pPr>
                  <w:pStyle w:val="Labor-Aufzhlung"/>
                  <w:spacing w:before="120"/>
                  <w:ind w:left="714" w:hanging="357"/>
                </w:pPr>
                <w:r>
                  <w:t xml:space="preserve">Verwendet dabei von jeder Farbe </w:t>
                </w:r>
                <w:r w:rsidR="002D53D6">
                  <w:t>dieselbe</w:t>
                </w:r>
                <w:r>
                  <w:t xml:space="preserve"> Menge</w:t>
                </w:r>
                <w:r w:rsidR="002D53D6">
                  <w:t>.</w:t>
                </w:r>
              </w:p>
            </w:tc>
          </w:tr>
        </w:tbl>
        <w:p w14:paraId="0CDD0A59" w14:textId="77777777" w:rsidR="00AD4F43" w:rsidRDefault="00AD4F43" w:rsidP="00AD4F43">
          <w:pPr>
            <w:spacing w:after="200" w:line="276" w:lineRule="auto"/>
            <w:rPr>
              <w:rFonts w:ascii="Arial" w:hAnsi="Arial"/>
              <w:sz w:val="24"/>
            </w:rPr>
          </w:pPr>
          <w:r>
            <w:br w:type="page"/>
          </w:r>
        </w:p>
        <w:p w14:paraId="16E2B8FF" w14:textId="77777777" w:rsidR="0034073E" w:rsidRDefault="0034073E" w:rsidP="00BC3033">
          <w:pPr>
            <w:pStyle w:val="Labor-Text"/>
          </w:pPr>
          <w:r>
            <w:lastRenderedPageBreak/>
            <w:t xml:space="preserve">Arbeitet jetzt zu zweit und plant euer Bilderpaar. </w:t>
          </w:r>
          <w:r w:rsidR="00BC3033">
            <w:t>Diese Seite dient als Vorlage für das Plakat mit euren Kunstwerken</w:t>
          </w:r>
          <w:r w:rsidR="00AD4F43">
            <w:t>.</w:t>
          </w:r>
          <w:r w:rsidR="0002458E">
            <w:t xml:space="preserve"> </w:t>
          </w:r>
          <w:r w:rsidR="00AD4F43">
            <w:t>I</w:t>
          </w:r>
          <w:r w:rsidR="0002458E">
            <w:t xml:space="preserve">hr </w:t>
          </w:r>
          <w:r w:rsidR="002D53D6">
            <w:t>sollt</w:t>
          </w:r>
          <w:r w:rsidR="00863BB7">
            <w:t xml:space="preserve"> </w:t>
          </w:r>
          <w:r w:rsidR="0002458E">
            <w:t>hier also euer Plakat planen</w:t>
          </w:r>
          <w:r w:rsidR="00BC3033">
            <w:t xml:space="preserve">. </w:t>
          </w:r>
        </w:p>
        <w:p w14:paraId="12DFDF1D" w14:textId="59A4B029" w:rsidR="00530F27" w:rsidRDefault="00036719" w:rsidP="003A0D6A">
          <w:pPr>
            <w:pStyle w:val="Labor-Text"/>
            <w:spacing w:before="240"/>
            <w:ind w:left="709" w:hanging="709"/>
          </w:pPr>
          <w:r w:rsidRPr="003F698E">
            <w:rPr>
              <w:noProof/>
            </w:rPr>
            <w:drawing>
              <wp:anchor distT="0" distB="0" distL="114300" distR="114300" simplePos="0" relativeHeight="251634176" behindDoc="0" locked="0" layoutInCell="1" allowOverlap="1" wp14:anchorId="4D6FB610" wp14:editId="51A873FB">
                <wp:simplePos x="0" y="0"/>
                <wp:positionH relativeFrom="column">
                  <wp:posOffset>5959363</wp:posOffset>
                </wp:positionH>
                <wp:positionV relativeFrom="paragraph">
                  <wp:posOffset>83185</wp:posOffset>
                </wp:positionV>
                <wp:extent cx="485775" cy="495300"/>
                <wp:effectExtent l="0" t="0" r="9525" b="0"/>
                <wp:wrapNone/>
                <wp:docPr id="31" name="Grafik 11" descr="Modellieren_weis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dellieren_weiss.png"/>
                        <pic:cNvPicPr/>
                      </pic:nvPicPr>
                      <pic:blipFill>
                        <a:blip r:embed="rId3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3A0D6A">
            <w:t>2.2</w:t>
          </w:r>
          <w:r w:rsidR="003A0D6A">
            <w:tab/>
            <w:t>Nutzt die</w:t>
          </w:r>
          <w:r w:rsidR="00530F27">
            <w:t xml:space="preserve"> Puzzleteile</w:t>
          </w:r>
          <w:r w:rsidR="00961C21">
            <w:t xml:space="preserve">, </w:t>
          </w:r>
          <w:r w:rsidR="00530F27">
            <w:t>um verschiedene, schöne Unterteilungen zu finden, die de</w:t>
          </w:r>
          <w:r w:rsidR="002A42FA">
            <w:t>r</w:t>
          </w:r>
          <w:r w:rsidR="00530F27">
            <w:t xml:space="preserve"> </w:t>
          </w:r>
          <w:r w:rsidR="002A42FA" w:rsidRPr="008453FD">
            <w:rPr>
              <w:b/>
            </w:rPr>
            <w:t xml:space="preserve">Konstruktionsvorschrift </w:t>
          </w:r>
          <w:r w:rsidR="003A0D6A">
            <w:rPr>
              <w:b/>
            </w:rPr>
            <w:t>auf Seite</w:t>
          </w:r>
          <w:r w:rsidR="002A42FA" w:rsidRPr="008453FD">
            <w:rPr>
              <w:b/>
            </w:rPr>
            <w:t xml:space="preserve"> </w:t>
          </w:r>
          <w:r w:rsidR="003A0D6A">
            <w:rPr>
              <w:b/>
            </w:rPr>
            <w:fldChar w:fldCharType="begin"/>
          </w:r>
          <w:r w:rsidR="003A0D6A">
            <w:rPr>
              <w:b/>
            </w:rPr>
            <w:instrText xml:space="preserve"> PAGEREF Konstruktionsvorschrift \h </w:instrText>
          </w:r>
          <w:r w:rsidR="003A0D6A">
            <w:rPr>
              <w:b/>
            </w:rPr>
          </w:r>
          <w:r w:rsidR="003A0D6A">
            <w:rPr>
              <w:b/>
            </w:rPr>
            <w:fldChar w:fldCharType="separate"/>
          </w:r>
          <w:r w:rsidR="0097519D">
            <w:rPr>
              <w:b/>
              <w:noProof/>
            </w:rPr>
            <w:t>8</w:t>
          </w:r>
          <w:r w:rsidR="003A0D6A">
            <w:rPr>
              <w:b/>
            </w:rPr>
            <w:fldChar w:fldCharType="end"/>
          </w:r>
          <w:r w:rsidR="00530F27">
            <w:t xml:space="preserve"> genügen.</w:t>
          </w:r>
        </w:p>
        <w:p w14:paraId="317F1229" w14:textId="77777777" w:rsidR="00386D02" w:rsidRDefault="00036719" w:rsidP="003A0D6A">
          <w:pPr>
            <w:pStyle w:val="Labor-Text"/>
            <w:spacing w:before="120"/>
            <w:ind w:firstLine="708"/>
          </w:pPr>
          <w:r w:rsidRPr="003F698E">
            <w:rPr>
              <w:noProof/>
            </w:rPr>
            <w:drawing>
              <wp:anchor distT="0" distB="0" distL="114300" distR="114300" simplePos="0" relativeHeight="251635200" behindDoc="0" locked="0" layoutInCell="1" allowOverlap="1" wp14:anchorId="46764644" wp14:editId="42726FA0">
                <wp:simplePos x="0" y="0"/>
                <wp:positionH relativeFrom="column">
                  <wp:posOffset>5951855</wp:posOffset>
                </wp:positionH>
                <wp:positionV relativeFrom="paragraph">
                  <wp:posOffset>157256</wp:posOffset>
                </wp:positionV>
                <wp:extent cx="495300" cy="495300"/>
                <wp:effectExtent l="0" t="0" r="0" b="0"/>
                <wp:wrapTight wrapText="bothSides">
                  <wp:wrapPolygon edited="0">
                    <wp:start x="0" y="0"/>
                    <wp:lineTo x="0" y="20769"/>
                    <wp:lineTo x="20769" y="20769"/>
                    <wp:lineTo x="20769" y="0"/>
                    <wp:lineTo x="0" y="0"/>
                  </wp:wrapPolygon>
                </wp:wrapTight>
                <wp:docPr id="32" name="Bild 1" descr="C:\Users\Sebastian\Desktop\Vorlagen\Fragezeichen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Sebastian\Desktop\Vorlagen\Fragezeiche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386D02">
            <w:t xml:space="preserve">Benutzt die Vorlage zum Auslegen zweier Sechsecke als Hilfe. </w:t>
          </w:r>
        </w:p>
        <w:p w14:paraId="72E87254" w14:textId="77777777" w:rsidR="00C670CB" w:rsidRDefault="00CB7372" w:rsidP="003A0D6A">
          <w:pPr>
            <w:pStyle w:val="Labor-Text"/>
            <w:spacing w:before="240"/>
          </w:pPr>
          <w:r>
            <w:t>Denkt auch daran, dass ihr jederzeit euer Gruppenergebnis</w:t>
          </w:r>
          <w:r w:rsidR="000C704F">
            <w:t xml:space="preserve"> </w:t>
          </w:r>
          <w:r>
            <w:t>nutzen könnt</w:t>
          </w:r>
          <w:r w:rsidR="00530F27">
            <w:t>, wenn ihr euch z.B. bei der Addition von Brüchen nicht mehr sicher seid</w:t>
          </w:r>
          <w:r w:rsidR="004A0CC0">
            <w:t>.</w:t>
          </w:r>
        </w:p>
        <w:p w14:paraId="5A76ECA3" w14:textId="77777777" w:rsidR="003A0D6A" w:rsidRDefault="003A0D6A" w:rsidP="003A0D6A">
          <w:pPr>
            <w:pStyle w:val="Labor-Text"/>
            <w:spacing w:before="240"/>
            <w:ind w:left="703" w:hanging="703"/>
          </w:pPr>
          <w:r>
            <w:t>2</w:t>
          </w:r>
          <w:r w:rsidR="00BD687A">
            <w:t>.</w:t>
          </w:r>
          <w:r>
            <w:t>3</w:t>
          </w:r>
          <w:r w:rsidR="00C670CB">
            <w:tab/>
          </w:r>
          <w:r w:rsidR="001B0BCA">
            <w:t xml:space="preserve">Einigt euch auf eine Unterteilung </w:t>
          </w:r>
          <w:r w:rsidR="004A0CC0">
            <w:t xml:space="preserve">und Färbung eures Kunstwerks, </w:t>
          </w:r>
          <w:r w:rsidR="00BC3033">
            <w:t>die den Vorgaben entspricht und euch besonders gut gefällt</w:t>
          </w:r>
          <w:r w:rsidR="00CF1420">
            <w:t>.</w:t>
          </w:r>
          <w:r w:rsidR="00BC3033">
            <w:t xml:space="preserve"> </w:t>
          </w:r>
        </w:p>
        <w:p w14:paraId="1F610741" w14:textId="77777777" w:rsidR="003F698E" w:rsidRDefault="00CF1420" w:rsidP="003A0D6A">
          <w:pPr>
            <w:pStyle w:val="Labor-Text"/>
            <w:spacing w:before="120"/>
            <w:ind w:left="703"/>
          </w:pPr>
          <w:r>
            <w:t>F</w:t>
          </w:r>
          <w:r w:rsidR="001B0BCA">
            <w:t xml:space="preserve">ertigt </w:t>
          </w:r>
          <w:r w:rsidR="004A0CC0">
            <w:t>da</w:t>
          </w:r>
          <w:r w:rsidR="001B0BCA">
            <w:t xml:space="preserve">von hier eine saubere </w:t>
          </w:r>
          <w:r w:rsidR="00BC3033">
            <w:t>Skizze</w:t>
          </w:r>
          <w:r w:rsidR="001B0BCA">
            <w:t xml:space="preserve"> an.</w:t>
          </w:r>
        </w:p>
        <w:p w14:paraId="685FFA83" w14:textId="77777777" w:rsidR="00BC3033" w:rsidRDefault="00BC3033" w:rsidP="00961C21">
          <w:pPr>
            <w:pStyle w:val="Labor-Text"/>
          </w:pPr>
        </w:p>
        <w:tbl>
          <w:tblPr>
            <w:tblStyle w:val="Tabellenraster"/>
            <w:tblW w:w="0" w:type="auto"/>
            <w:tblInd w:w="108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90"/>
            <w:gridCol w:w="4590"/>
          </w:tblGrid>
          <w:tr w:rsidR="001B0BCA" w14:paraId="72B18BCA" w14:textId="77777777" w:rsidTr="001B0BCA">
            <w:tc>
              <w:tcPr>
                <w:tcW w:w="4590" w:type="dxa"/>
              </w:tcPr>
              <w:p w14:paraId="451A72BE" w14:textId="77777777" w:rsidR="001B0BCA" w:rsidRDefault="001B0BCA" w:rsidP="001B0BCA">
                <w:pPr>
                  <w:pStyle w:val="Labor-Text"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B312D8F" wp14:editId="68AD9805">
                      <wp:extent cx="1624118" cy="1800000"/>
                      <wp:effectExtent l="0" t="0" r="0" b="0"/>
                      <wp:docPr id="43" name="Grafik 43" descr="C:\Users\Stefan\AppData\Local\Temp\geogebra.ep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Stefan\AppData\Local\Temp\geogebra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24118" cy="18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90" w:type="dxa"/>
              </w:tcPr>
              <w:p w14:paraId="22B0C63B" w14:textId="77777777" w:rsidR="001B0BCA" w:rsidRDefault="001B0BCA" w:rsidP="001B0BCA">
                <w:pPr>
                  <w:pStyle w:val="Labor-Text"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6ADE62F" wp14:editId="38648845">
                      <wp:extent cx="1624118" cy="1800000"/>
                      <wp:effectExtent l="0" t="0" r="0" b="0"/>
                      <wp:docPr id="44" name="Grafik 44" descr="C:\Users\Stefan\AppData\Local\Temp\geogebra.ep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Stefan\AppData\Local\Temp\geogebra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24118" cy="18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204CB3BB" w14:textId="77777777" w:rsidR="001B0BCA" w:rsidRDefault="001B0BCA" w:rsidP="00BC3033">
          <w:pPr>
            <w:pStyle w:val="Labor-Text"/>
          </w:pPr>
        </w:p>
        <w:p w14:paraId="3997BD6A" w14:textId="77777777" w:rsidR="00C670CB" w:rsidRDefault="00C670CB" w:rsidP="00BC3033">
          <w:pPr>
            <w:pStyle w:val="Labor-Text"/>
          </w:pPr>
        </w:p>
        <w:p w14:paraId="0D4A52FE" w14:textId="77777777" w:rsidR="003A0D6A" w:rsidRDefault="003A0D6A" w:rsidP="00C670CB">
          <w:pPr>
            <w:pStyle w:val="Labor-Text"/>
            <w:ind w:left="705" w:hanging="705"/>
          </w:pPr>
          <w:r>
            <w:t>2</w:t>
          </w:r>
          <w:r w:rsidR="00BD687A">
            <w:t>.</w:t>
          </w:r>
          <w:r>
            <w:t>4</w:t>
          </w:r>
          <w:r w:rsidR="00BC3033">
            <w:tab/>
          </w:r>
          <w:r w:rsidR="00CF1420">
            <w:t>Gebt</w:t>
          </w:r>
          <w:r w:rsidR="00961C21">
            <w:t xml:space="preserve"> hier einen </w:t>
          </w:r>
          <w:r w:rsidR="00BC3033">
            <w:t>Konstruktionsplan</w:t>
          </w:r>
          <w:r w:rsidR="00961C21">
            <w:t xml:space="preserve"> </w:t>
          </w:r>
          <w:r w:rsidR="00CF1420">
            <w:t>für euer Kunstwerk an</w:t>
          </w:r>
          <w:r w:rsidR="00961C21">
            <w:t>.</w:t>
          </w:r>
          <w:r w:rsidR="00BC3033">
            <w:t xml:space="preserve"> </w:t>
          </w:r>
        </w:p>
        <w:p w14:paraId="775E98B0" w14:textId="77777777" w:rsidR="003A0D6A" w:rsidRDefault="00961C21" w:rsidP="003A0D6A">
          <w:pPr>
            <w:pStyle w:val="Labor-Text"/>
            <w:spacing w:before="120"/>
            <w:ind w:left="703"/>
          </w:pPr>
          <w:r>
            <w:t>Begründet in diesem Konstruktionsplan</w:t>
          </w:r>
          <w:r w:rsidR="00BC3033">
            <w:t xml:space="preserve">, warum euer Bilderpaar der Konstruktionsvorschrift entspricht. </w:t>
          </w:r>
        </w:p>
        <w:p w14:paraId="03147D8B" w14:textId="77777777" w:rsidR="001B0BCA" w:rsidRDefault="00961C21" w:rsidP="003A0D6A">
          <w:pPr>
            <w:pStyle w:val="Labor-Text"/>
            <w:spacing w:before="120"/>
            <w:ind w:left="703"/>
          </w:pPr>
          <w:r>
            <w:t xml:space="preserve">Denkt daran, dass ihr </w:t>
          </w:r>
          <w:r w:rsidR="00CF1420">
            <w:t xml:space="preserve">zu </w:t>
          </w:r>
          <w:r>
            <w:t>eure</w:t>
          </w:r>
          <w:r w:rsidR="00CF1420">
            <w:t>r</w:t>
          </w:r>
          <w:r>
            <w:t xml:space="preserve"> Begründung auch </w:t>
          </w:r>
          <w:r w:rsidR="00CF1420">
            <w:t>eine</w:t>
          </w:r>
          <w:r>
            <w:t xml:space="preserve"> Skizze </w:t>
          </w:r>
          <w:r w:rsidR="00CF1420">
            <w:t>zeichnen</w:t>
          </w:r>
          <w:r>
            <w:t xml:space="preserve"> könnt.</w:t>
          </w:r>
        </w:p>
        <w:p w14:paraId="4420FCA9" w14:textId="77777777" w:rsidR="00BC3033" w:rsidRDefault="00BC3033" w:rsidP="00BC3033">
          <w:pPr>
            <w:pStyle w:val="Labor-Text"/>
            <w:ind w:left="705" w:hanging="705"/>
          </w:pPr>
        </w:p>
        <w:tbl>
          <w:tblPr>
            <w:tblStyle w:val="Tabellenraster"/>
            <w:tblW w:w="0" w:type="auto"/>
            <w:tblLook w:val="04A0" w:firstRow="1" w:lastRow="0" w:firstColumn="1" w:lastColumn="0" w:noHBand="0" w:noVBand="1"/>
          </w:tblPr>
          <w:tblGrid>
            <w:gridCol w:w="9212"/>
          </w:tblGrid>
          <w:tr w:rsidR="003A0D6A" w14:paraId="7F493352" w14:textId="77777777" w:rsidTr="003A0D6A">
            <w:trPr>
              <w:trHeight w:val="3742"/>
            </w:trPr>
            <w:tc>
              <w:tcPr>
                <w:tcW w:w="9212" w:type="dxa"/>
              </w:tcPr>
              <w:p w14:paraId="4089BDF5" w14:textId="77777777" w:rsidR="003A0D6A" w:rsidRDefault="003A0D6A" w:rsidP="003A0D6A">
                <w:pPr>
                  <w:pStyle w:val="Labor-Text"/>
                </w:pPr>
              </w:p>
            </w:tc>
          </w:tr>
        </w:tbl>
        <w:p w14:paraId="3642D065" w14:textId="77777777" w:rsidR="00BE40F9" w:rsidRDefault="00BE40F9">
          <w:r>
            <w:rPr>
              <w:b/>
            </w:rPr>
            <w:br w:type="page"/>
          </w:r>
        </w:p>
        <w:tbl>
          <w:tblPr>
            <w:tblStyle w:val="Tabellenraster"/>
            <w:tblW w:w="0" w:type="auto"/>
            <w:tblBorders>
              <w:top w:val="single" w:sz="18" w:space="0" w:color="0047FF"/>
              <w:left w:val="single" w:sz="18" w:space="0" w:color="0047FF"/>
              <w:bottom w:val="single" w:sz="18" w:space="0" w:color="0047FF"/>
              <w:right w:val="single" w:sz="18" w:space="0" w:color="0047FF"/>
              <w:insideH w:val="none" w:sz="0" w:space="0" w:color="auto"/>
              <w:insideV w:val="none" w:sz="0" w:space="0" w:color="auto"/>
            </w:tblBorders>
            <w:shd w:val="clear" w:color="auto" w:fill="FFFFFF" w:themeFill="background1"/>
            <w:tblCellMar>
              <w:top w:w="113" w:type="dxa"/>
              <w:bottom w:w="113" w:type="dxa"/>
            </w:tblCellMar>
            <w:tblLook w:val="04A0" w:firstRow="1" w:lastRow="0" w:firstColumn="1" w:lastColumn="0" w:noHBand="0" w:noVBand="1"/>
          </w:tblPr>
          <w:tblGrid>
            <w:gridCol w:w="9288"/>
          </w:tblGrid>
          <w:tr w:rsidR="004A0CC0" w14:paraId="0BFCB552" w14:textId="77777777" w:rsidTr="00C670CB">
            <w:trPr>
              <w:trHeight w:val="263"/>
            </w:trPr>
            <w:tc>
              <w:tcPr>
                <w:tcW w:w="9288" w:type="dxa"/>
                <w:tcBorders>
                  <w:top w:val="single" w:sz="18" w:space="0" w:color="0047FF"/>
                  <w:bottom w:val="single" w:sz="18" w:space="0" w:color="0047FF"/>
                </w:tcBorders>
                <w:shd w:val="clear" w:color="auto" w:fill="DBE5F1" w:themeFill="accent1" w:themeFillTint="33"/>
              </w:tcPr>
              <w:p w14:paraId="3C41730E" w14:textId="77777777" w:rsidR="004A0CC0" w:rsidRPr="003A0D6A" w:rsidRDefault="004A0CC0" w:rsidP="00D20C5B">
                <w:pPr>
                  <w:pStyle w:val="Labor-Materialbox-berschrift"/>
                </w:pPr>
                <w:r w:rsidRPr="003A0D6A">
                  <w:lastRenderedPageBreak/>
                  <w:t>Lernkontrolle</w:t>
                </w:r>
              </w:p>
              <w:p w14:paraId="35E7BB0D" w14:textId="77777777" w:rsidR="004A0CC0" w:rsidRPr="003A0D6A" w:rsidRDefault="004A0CC0" w:rsidP="00D20C5B">
                <w:pPr>
                  <w:pStyle w:val="Labor-Text"/>
                  <w:rPr>
                    <w:noProof/>
                  </w:rPr>
                </w:pPr>
                <w:r w:rsidRPr="003A0D6A">
                  <w:rPr>
                    <w:noProof/>
                  </w:rPr>
                  <w:t>Holt jetzt einen Laborbetreuer und erklärt ihm, warum euer Kunstwerk der Konstruktionsvorschrift auf Seite 6 entspricht.</w:t>
                </w:r>
              </w:p>
              <w:p w14:paraId="15FFA8D5" w14:textId="77777777" w:rsidR="004A0CC0" w:rsidRPr="003A0D6A" w:rsidRDefault="004A0CC0" w:rsidP="003A0D6A">
                <w:pPr>
                  <w:pStyle w:val="Labor-Text"/>
                  <w:spacing w:before="120"/>
                </w:pPr>
                <w:r w:rsidRPr="003A0D6A">
                  <w:rPr>
                    <w:noProof/>
                  </w:rPr>
                  <w:t>Erst wenn das jeder von euch erklären kann, dürft ihr weiterarbeite</w:t>
                </w:r>
                <w:r w:rsidR="00386D02" w:rsidRPr="003A0D6A">
                  <w:rPr>
                    <w:noProof/>
                  </w:rPr>
                  <w:t>n</w:t>
                </w:r>
                <w:r w:rsidRPr="003A0D6A">
                  <w:rPr>
                    <w:noProof/>
                  </w:rPr>
                  <w:t>.</w:t>
                </w:r>
              </w:p>
            </w:tc>
          </w:tr>
        </w:tbl>
        <w:p w14:paraId="78C4B844" w14:textId="77777777" w:rsidR="00C670CB" w:rsidRDefault="00C670CB" w:rsidP="00C670CB">
          <w:pPr>
            <w:pStyle w:val="Labor-Text"/>
            <w:ind w:left="705" w:hanging="705"/>
          </w:pPr>
        </w:p>
        <w:p w14:paraId="2DDE12B9" w14:textId="77777777" w:rsidR="00C670CB" w:rsidRDefault="00C670CB" w:rsidP="00C670CB">
          <w:pPr>
            <w:pStyle w:val="Labor-Text"/>
            <w:ind w:left="705" w:hanging="705"/>
          </w:pPr>
        </w:p>
        <w:tbl>
          <w:tblPr>
            <w:tblStyle w:val="Tabellenraster"/>
            <w:tblW w:w="0" w:type="auto"/>
            <w:tblBorders>
              <w:top w:val="single" w:sz="18" w:space="0" w:color="0047FF"/>
              <w:left w:val="single" w:sz="18" w:space="0" w:color="0047FF"/>
              <w:bottom w:val="single" w:sz="18" w:space="0" w:color="0047FF"/>
              <w:right w:val="single" w:sz="18" w:space="0" w:color="0047FF"/>
              <w:insideH w:val="none" w:sz="0" w:space="0" w:color="auto"/>
              <w:insideV w:val="none" w:sz="0" w:space="0" w:color="auto"/>
            </w:tblBorders>
            <w:shd w:val="clear" w:color="auto" w:fill="FFFFFF" w:themeFill="background1"/>
            <w:tblCellMar>
              <w:top w:w="113" w:type="dxa"/>
              <w:bottom w:w="113" w:type="dxa"/>
            </w:tblCellMar>
            <w:tblLook w:val="04A0" w:firstRow="1" w:lastRow="0" w:firstColumn="1" w:lastColumn="0" w:noHBand="0" w:noVBand="1"/>
          </w:tblPr>
          <w:tblGrid>
            <w:gridCol w:w="4512"/>
            <w:gridCol w:w="4776"/>
          </w:tblGrid>
          <w:tr w:rsidR="0002458E" w14:paraId="2415C1DA" w14:textId="77777777" w:rsidTr="00150D78">
            <w:tc>
              <w:tcPr>
                <w:tcW w:w="4512" w:type="dxa"/>
                <w:shd w:val="clear" w:color="auto" w:fill="FFFFFF" w:themeFill="background1"/>
              </w:tcPr>
              <w:p w14:paraId="3B810D29" w14:textId="77777777" w:rsidR="0002458E" w:rsidRPr="002F1020" w:rsidRDefault="0002458E" w:rsidP="00150D78">
                <w:pPr>
                  <w:pStyle w:val="Labor-Materialbox-berschrift"/>
                </w:pPr>
                <w:r w:rsidRPr="00AD08D4">
                  <w:t>Material</w:t>
                </w:r>
              </w:p>
              <w:p w14:paraId="60E2C272" w14:textId="77777777" w:rsidR="0002458E" w:rsidRPr="00793397" w:rsidRDefault="0002458E" w:rsidP="00D75200">
                <w:pPr>
                  <w:pStyle w:val="Labor-Aufzhlung"/>
                </w:pPr>
                <w:r>
                  <w:t>P</w:t>
                </w:r>
                <w:r w:rsidR="00D75200">
                  <w:t>lakat</w:t>
                </w:r>
                <w:r>
                  <w:t xml:space="preserve"> mit Bilderrahmen und Platz zum Erklären der Konstruktion (DIN A3)</w:t>
                </w:r>
              </w:p>
            </w:tc>
            <w:tc>
              <w:tcPr>
                <w:tcW w:w="4776" w:type="dxa"/>
                <w:shd w:val="clear" w:color="auto" w:fill="FFFFFF" w:themeFill="background1"/>
              </w:tcPr>
              <w:p w14:paraId="764A8679" w14:textId="77777777" w:rsidR="0002458E" w:rsidRPr="009534FB" w:rsidRDefault="0002458E" w:rsidP="00150D78">
                <w:pPr>
                  <w:pStyle w:val="Labor-Aufzhlung"/>
                  <w:numPr>
                    <w:ilvl w:val="0"/>
                    <w:numId w:val="0"/>
                  </w:numPr>
                  <w:ind w:left="360"/>
                  <w:jc w:val="center"/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36224" behindDoc="0" locked="0" layoutInCell="1" allowOverlap="1" wp14:anchorId="03CC87D3" wp14:editId="58836B70">
                      <wp:simplePos x="0" y="0"/>
                      <wp:positionH relativeFrom="column">
                        <wp:posOffset>3094990</wp:posOffset>
                      </wp:positionH>
                      <wp:positionV relativeFrom="paragraph">
                        <wp:posOffset>-69215</wp:posOffset>
                      </wp:positionV>
                      <wp:extent cx="485775" cy="495300"/>
                      <wp:effectExtent l="0" t="0" r="0" b="0"/>
                      <wp:wrapNone/>
                      <wp:docPr id="50" name="Grafik 11" descr="Modellieren_weiss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Modellieren_weiss.png"/>
                              <pic:cNvPicPr/>
                            </pic:nvPicPr>
                            <pic:blipFill>
                              <a:blip r:embed="rId3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5775" cy="495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w:r>
                <w:r w:rsidR="00D75200">
                  <w:rPr>
                    <w:noProof/>
                  </w:rPr>
                  <w:drawing>
                    <wp:inline distT="0" distB="0" distL="0" distR="0" wp14:anchorId="44BD93F5" wp14:editId="37E209E7">
                      <wp:extent cx="1263643" cy="1800000"/>
                      <wp:effectExtent l="0" t="0" r="0" b="0"/>
                      <wp:docPr id="52" name="Grafik 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63643" cy="18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71BA7F44" w14:textId="77777777" w:rsidR="00AD4484" w:rsidRDefault="00AD4484" w:rsidP="00CB7372">
          <w:pPr>
            <w:pStyle w:val="Labor-Text"/>
          </w:pPr>
        </w:p>
        <w:p w14:paraId="1AB140F4" w14:textId="77777777" w:rsidR="0002458E" w:rsidRDefault="0002458E" w:rsidP="00CB7372">
          <w:pPr>
            <w:pStyle w:val="Labor-Text"/>
          </w:pPr>
        </w:p>
        <w:p w14:paraId="1D157DD3" w14:textId="77777777" w:rsidR="00AD4484" w:rsidRDefault="003A0D6A" w:rsidP="0002458E">
          <w:pPr>
            <w:pStyle w:val="Labor-Text"/>
            <w:ind w:left="705" w:hanging="705"/>
          </w:pPr>
          <w:r>
            <w:t>2</w:t>
          </w:r>
          <w:r w:rsidR="00BD687A">
            <w:t>.</w:t>
          </w:r>
          <w:r>
            <w:t>5</w:t>
          </w:r>
          <w:r w:rsidR="0002458E">
            <w:tab/>
          </w:r>
          <w:r w:rsidR="00AD4484">
            <w:t xml:space="preserve">Wenn ihr sicher seid, dass eure Bilder den Vorgaben für das Kunstwerk entsprechen, dürft ihr </w:t>
          </w:r>
          <w:r w:rsidR="0002458E">
            <w:t>euer Plakat gestalten.</w:t>
          </w:r>
        </w:p>
        <w:p w14:paraId="5C88CF6F" w14:textId="77777777" w:rsidR="00CB7372" w:rsidRDefault="000C704F" w:rsidP="0099222F">
          <w:pPr>
            <w:pStyle w:val="Labor-Text"/>
            <w:spacing w:before="120"/>
            <w:ind w:left="703"/>
          </w:pPr>
          <w:r>
            <w:t xml:space="preserve">Benutzt hierzu die beiden großen Rahmen auf dem </w:t>
          </w:r>
          <w:r w:rsidR="006E28CF">
            <w:t>v</w:t>
          </w:r>
          <w:r>
            <w:t>orgedruckten P</w:t>
          </w:r>
          <w:r w:rsidR="0002458E">
            <w:t>lakat</w:t>
          </w:r>
          <w:r w:rsidR="00AD4484">
            <w:t xml:space="preserve"> und malt die Unterteilung</w:t>
          </w:r>
          <w:r w:rsidR="00AD4F43">
            <w:t>,</w:t>
          </w:r>
          <w:r w:rsidR="00AD4484">
            <w:t xml:space="preserve"> die ihr euch ausge</w:t>
          </w:r>
          <w:r w:rsidR="0002458E">
            <w:t>sucht habt,</w:t>
          </w:r>
          <w:r w:rsidR="00AD4484">
            <w:t xml:space="preserve"> mit den entspr</w:t>
          </w:r>
          <w:r w:rsidR="004A0CC0">
            <w:t>echenden Farben aus.</w:t>
          </w:r>
        </w:p>
        <w:p w14:paraId="078AAF9E" w14:textId="77777777" w:rsidR="00BF3497" w:rsidRDefault="00BF3497" w:rsidP="0099222F">
          <w:pPr>
            <w:pStyle w:val="Labor-Text"/>
            <w:spacing w:before="120"/>
            <w:ind w:left="703"/>
          </w:pPr>
          <w:r>
            <w:t>Denkt auch daran, euren Konstruktionsplan auf das P</w:t>
          </w:r>
          <w:r w:rsidR="0002458E">
            <w:t>lakat</w:t>
          </w:r>
          <w:r>
            <w:t xml:space="preserve"> zu übertragen, so dass jeder nachvollziehen kann, wie ihr eure Kunstwerke gestaltet habt. </w:t>
          </w:r>
        </w:p>
        <w:p w14:paraId="6E7FEF27" w14:textId="77777777" w:rsidR="00EF6415" w:rsidRDefault="00EF6415" w:rsidP="00EF6415">
          <w:pPr>
            <w:pStyle w:val="Labor-Text"/>
          </w:pPr>
        </w:p>
        <w:p w14:paraId="3D069232" w14:textId="77777777" w:rsidR="0099222F" w:rsidRDefault="0099222F" w:rsidP="00EF6415">
          <w:pPr>
            <w:pStyle w:val="Labor-Text"/>
          </w:pPr>
        </w:p>
        <w:p w14:paraId="402358B6" w14:textId="77777777" w:rsidR="0099222F" w:rsidRDefault="0099222F" w:rsidP="00EF6415">
          <w:pPr>
            <w:pStyle w:val="Labor-Text"/>
          </w:pPr>
        </w:p>
        <w:p w14:paraId="270F2213" w14:textId="77777777" w:rsidR="00EF6415" w:rsidRDefault="00EF6415" w:rsidP="00EF6415">
          <w:pPr>
            <w:pStyle w:val="Labor-Text"/>
          </w:pPr>
          <w:r>
            <w:t xml:space="preserve">Falls ihr jetzt noch Zeit habt, könnt ihr auf der nächsten </w:t>
          </w:r>
          <w:r w:rsidR="0099222F">
            <w:t>Seite</w:t>
          </w:r>
          <w:r>
            <w:t xml:space="preserve"> noch die Zusatz-Aufgaben lösen. </w:t>
          </w:r>
        </w:p>
        <w:p w14:paraId="0A9AF238" w14:textId="77777777" w:rsidR="00C90004" w:rsidRDefault="00C90004">
          <w:pPr>
            <w:spacing w:after="200" w:line="276" w:lineRule="auto"/>
            <w:sectPr w:rsidR="00C90004" w:rsidSect="00D81836">
              <w:headerReference w:type="default" r:id="rId38"/>
              <w:pgSz w:w="11906" w:h="16838"/>
              <w:pgMar w:top="1417" w:right="1417" w:bottom="1134" w:left="1417" w:header="708" w:footer="794" w:gutter="0"/>
              <w:cols w:space="708"/>
              <w:docGrid w:linePitch="360"/>
            </w:sectPr>
          </w:pPr>
          <w:r>
            <w:br w:type="page"/>
          </w:r>
        </w:p>
        <w:p w14:paraId="754B1479" w14:textId="77777777" w:rsidR="00E353FB" w:rsidRDefault="00E353FB" w:rsidP="00E353FB">
          <w:pPr>
            <w:pStyle w:val="Labor-Text"/>
            <w:ind w:left="705" w:hanging="705"/>
          </w:pPr>
          <w:r>
            <w:rPr>
              <w:noProof/>
            </w:rPr>
            <w:lastRenderedPageBreak/>
            <w:drawing>
              <wp:anchor distT="0" distB="0" distL="114300" distR="114300" simplePos="0" relativeHeight="251648512" behindDoc="0" locked="0" layoutInCell="1" allowOverlap="1" wp14:anchorId="75A2ABF8" wp14:editId="7CAC4D1D">
                <wp:simplePos x="0" y="0"/>
                <wp:positionH relativeFrom="column">
                  <wp:posOffset>5958205</wp:posOffset>
                </wp:positionH>
                <wp:positionV relativeFrom="paragraph">
                  <wp:posOffset>9114</wp:posOffset>
                </wp:positionV>
                <wp:extent cx="480060" cy="499110"/>
                <wp:effectExtent l="0" t="0" r="0" b="0"/>
                <wp:wrapNone/>
                <wp:docPr id="33" name="Grafik 33" descr="Beschreibung: PC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4" descr="Beschreibung: PC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60" cy="499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99222F">
            <w:t>3</w:t>
          </w:r>
          <w:r>
            <w:t>.1</w:t>
          </w:r>
          <w:r>
            <w:tab/>
            <w:t xml:space="preserve">Löst die Aufgabe  </w:t>
          </w:r>
          <m:oMath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den>
            </m:f>
          </m:oMath>
          <w:r>
            <w:t xml:space="preserve">. Nutzt </w:t>
          </w:r>
          <w:r w:rsidR="00587FDF">
            <w:rPr>
              <w:b/>
            </w:rPr>
            <w:t xml:space="preserve">Simulation 5 </w:t>
          </w:r>
          <w:r>
            <w:t xml:space="preserve">als Hilfe. </w:t>
          </w:r>
        </w:p>
        <w:p w14:paraId="5C5D66C2" w14:textId="77777777" w:rsidR="00E353FB" w:rsidRDefault="00E353FB" w:rsidP="0099222F">
          <w:pPr>
            <w:pStyle w:val="Labor-Text"/>
            <w:ind w:left="709" w:hanging="4"/>
          </w:pPr>
          <w:r>
            <w:t xml:space="preserve">Notiert hier das Ergebnis und erklärt wie ihr vorgegangen </w:t>
          </w:r>
          <w:r w:rsidR="00C670CB">
            <w:t>seid (evtl. hilft eine Skizze).</w:t>
          </w:r>
        </w:p>
        <w:p w14:paraId="063C039C" w14:textId="77777777" w:rsidR="005D20BE" w:rsidRDefault="005D20BE" w:rsidP="00E353FB">
          <w:pPr>
            <w:pStyle w:val="Labor-Text"/>
            <w:ind w:left="705" w:hanging="705"/>
          </w:pPr>
        </w:p>
        <w:tbl>
          <w:tblPr>
            <w:tblStyle w:val="Tabellenraster"/>
            <w:tblW w:w="0" w:type="auto"/>
            <w:tblLook w:val="04A0" w:firstRow="1" w:lastRow="0" w:firstColumn="1" w:lastColumn="0" w:noHBand="0" w:noVBand="1"/>
          </w:tblPr>
          <w:tblGrid>
            <w:gridCol w:w="9212"/>
          </w:tblGrid>
          <w:tr w:rsidR="00E41DC6" w14:paraId="44442DEA" w14:textId="77777777" w:rsidTr="00E41DC6">
            <w:trPr>
              <w:trHeight w:val="2835"/>
            </w:trPr>
            <w:tc>
              <w:tcPr>
                <w:tcW w:w="9212" w:type="dxa"/>
              </w:tcPr>
              <w:p w14:paraId="47633710" w14:textId="77777777" w:rsidR="00E41DC6" w:rsidRDefault="00E41DC6" w:rsidP="00E41DC6">
                <w:pPr>
                  <w:pStyle w:val="Labor-Text"/>
                </w:pPr>
              </w:p>
            </w:tc>
          </w:tr>
        </w:tbl>
        <w:p w14:paraId="06A24054" w14:textId="77777777" w:rsidR="00E41DC6" w:rsidRDefault="00E41DC6" w:rsidP="00E41DC6">
          <w:pPr>
            <w:pStyle w:val="Labor-Text"/>
          </w:pPr>
        </w:p>
        <w:p w14:paraId="198A9396" w14:textId="77777777" w:rsidR="00E353FB" w:rsidRDefault="00E353FB" w:rsidP="00CB7372">
          <w:pPr>
            <w:pStyle w:val="Labor-Text"/>
          </w:pPr>
        </w:p>
        <w:p w14:paraId="744C9664" w14:textId="77777777" w:rsidR="00615381" w:rsidRDefault="001D31E7" w:rsidP="00EA7BBC">
          <w:pPr>
            <w:pStyle w:val="Labor-Text"/>
            <w:ind w:left="705" w:hanging="705"/>
          </w:pPr>
          <w:r>
            <w:rPr>
              <w:noProof/>
            </w:rPr>
            <w:drawing>
              <wp:anchor distT="0" distB="0" distL="114300" distR="114300" simplePos="0" relativeHeight="251650560" behindDoc="0" locked="0" layoutInCell="1" allowOverlap="1" wp14:anchorId="791753D5" wp14:editId="0EF80DCA">
                <wp:simplePos x="0" y="0"/>
                <wp:positionH relativeFrom="column">
                  <wp:posOffset>5958205</wp:posOffset>
                </wp:positionH>
                <wp:positionV relativeFrom="paragraph">
                  <wp:posOffset>29845</wp:posOffset>
                </wp:positionV>
                <wp:extent cx="480060" cy="499110"/>
                <wp:effectExtent l="0" t="0" r="0" b="0"/>
                <wp:wrapNone/>
                <wp:docPr id="348" name="Grafik 348" descr="Beschreibung: PC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4" descr="Beschreibung: PC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60" cy="499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E41DC6">
            <w:t>3</w:t>
          </w:r>
          <w:r w:rsidR="00E353FB">
            <w:t>.2</w:t>
          </w:r>
          <w:r w:rsidR="00E353FB">
            <w:tab/>
            <w:t xml:space="preserve">Löst mit Hilfe von </w:t>
          </w:r>
          <w:r w:rsidR="00587FDF">
            <w:rPr>
              <w:b/>
            </w:rPr>
            <w:t>Simulation 5</w:t>
          </w:r>
          <w:r w:rsidR="00E353FB">
            <w:t xml:space="preserve"> </w:t>
          </w:r>
          <w:r w:rsidR="00615381">
            <w:t>folgende Aufgaben:</w:t>
          </w:r>
          <w:r w:rsidRPr="001D31E7">
            <w:rPr>
              <w:noProof/>
            </w:rPr>
            <w:t xml:space="preserve"> </w:t>
          </w:r>
        </w:p>
        <w:p w14:paraId="39325D4F" w14:textId="77777777" w:rsidR="00C90004" w:rsidRDefault="00615381" w:rsidP="00EA7BBC">
          <w:pPr>
            <w:pStyle w:val="Labor-Text"/>
            <w:ind w:left="705" w:hanging="705"/>
          </w:pPr>
          <w:r>
            <w:tab/>
          </w:r>
          <w:r>
            <w:tab/>
          </w:r>
          <w:r w:rsidR="00C670CB">
            <w:tab/>
          </w:r>
          <w:r>
            <w:tab/>
            <w:t>a)</w:t>
          </w:r>
          <w:r w:rsidR="00C670CB">
            <w:t xml:space="preserve"> </w:t>
          </w:r>
          <w:r>
            <w:t xml:space="preserve"> </w:t>
          </w:r>
          <m:oMath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5</m:t>
                </m:r>
              </m:num>
              <m:den>
                <m:r>
                  <w:rPr>
                    <w:rFonts w:ascii="Cambria Math" w:hAnsi="Cambria Math"/>
                  </w:rPr>
                  <m:t>6</m:t>
                </m:r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4</m:t>
                </m:r>
              </m:num>
              <m:den>
                <m:r>
                  <w:rPr>
                    <w:rFonts w:ascii="Cambria Math" w:hAnsi="Cambria Math"/>
                  </w:rPr>
                  <m:t>6</m:t>
                </m:r>
              </m:den>
            </m:f>
          </m:oMath>
          <w:r>
            <w:tab/>
          </w:r>
          <w:r w:rsidR="00E41DC6">
            <w:tab/>
          </w:r>
          <w:r>
            <w:t xml:space="preserve">b) </w:t>
          </w:r>
          <w:r w:rsidR="00C670CB">
            <w:t xml:space="preserve"> </w:t>
          </w:r>
          <m:oMath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oMath>
          <w:r>
            <w:tab/>
          </w:r>
          <w:r w:rsidR="00E41DC6">
            <w:tab/>
          </w:r>
          <w:r>
            <w:t xml:space="preserve">c) </w:t>
          </w:r>
          <w:r w:rsidR="00C670CB">
            <w:t xml:space="preserve"> </w:t>
          </w:r>
          <m:oMath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4</m:t>
                </m:r>
              </m:num>
              <m:den>
                <m:r>
                  <w:rPr>
                    <w:rFonts w:ascii="Cambria Math" w:hAnsi="Cambria Math"/>
                  </w:rPr>
                  <m:t>7</m:t>
                </m:r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5</m:t>
                </m:r>
              </m:den>
            </m:f>
          </m:oMath>
        </w:p>
        <w:p w14:paraId="5C327797" w14:textId="77777777" w:rsidR="00EA7BBC" w:rsidRDefault="00E41DC6" w:rsidP="00E41DC6">
          <w:pPr>
            <w:pStyle w:val="Labor-Text"/>
            <w:ind w:left="709" w:hanging="4"/>
          </w:pPr>
          <w:r>
            <w:t>Notiert hier eure Lösungen und b</w:t>
          </w:r>
          <w:r w:rsidR="00EA7BBC">
            <w:t>eschreibt im Anschluss Gemeinsamkeiten und Unterschiede zwischen dem Vorgehen bei der Addition und der Subtraktion zweier Brüche</w:t>
          </w:r>
          <w:r w:rsidR="00615381">
            <w:t>:</w:t>
          </w:r>
        </w:p>
        <w:p w14:paraId="1722B82C" w14:textId="77777777" w:rsidR="00E41DC6" w:rsidRDefault="00E41DC6" w:rsidP="00E41DC6">
          <w:pPr>
            <w:pStyle w:val="Labor-Text"/>
            <w:ind w:left="705" w:hanging="705"/>
          </w:pPr>
        </w:p>
        <w:tbl>
          <w:tblPr>
            <w:tblStyle w:val="Tabellenraster"/>
            <w:tblW w:w="0" w:type="auto"/>
            <w:tblLook w:val="04A0" w:firstRow="1" w:lastRow="0" w:firstColumn="1" w:lastColumn="0" w:noHBand="0" w:noVBand="1"/>
          </w:tblPr>
          <w:tblGrid>
            <w:gridCol w:w="9212"/>
          </w:tblGrid>
          <w:tr w:rsidR="00E41DC6" w14:paraId="611B4606" w14:textId="77777777" w:rsidTr="00B76D7D">
            <w:trPr>
              <w:trHeight w:val="2835"/>
            </w:trPr>
            <w:tc>
              <w:tcPr>
                <w:tcW w:w="9212" w:type="dxa"/>
              </w:tcPr>
              <w:p w14:paraId="2A001B12" w14:textId="77777777" w:rsidR="00E41DC6" w:rsidRDefault="00E41DC6" w:rsidP="00B76D7D">
                <w:pPr>
                  <w:pStyle w:val="Labor-Text"/>
                </w:pPr>
              </w:p>
            </w:tc>
          </w:tr>
        </w:tbl>
        <w:p w14:paraId="6E5A2EC4" w14:textId="77777777" w:rsidR="006A6CA9" w:rsidRDefault="006A6CA9" w:rsidP="002A2F6B">
          <w:pPr>
            <w:spacing w:after="200" w:line="276" w:lineRule="auto"/>
            <w:rPr>
              <w:rFonts w:ascii="Arial" w:hAnsi="Arial"/>
              <w:sz w:val="24"/>
            </w:rPr>
            <w:sectPr w:rsidR="006A6CA9" w:rsidSect="00D81836">
              <w:headerReference w:type="default" r:id="rId39"/>
              <w:pgSz w:w="11906" w:h="16838"/>
              <w:pgMar w:top="1417" w:right="1417" w:bottom="1134" w:left="1417" w:header="708" w:footer="794" w:gutter="0"/>
              <w:cols w:space="708"/>
              <w:docGrid w:linePitch="360"/>
            </w:sectPr>
          </w:pPr>
        </w:p>
        <w:p w14:paraId="14C10633" w14:textId="77777777" w:rsidR="0082059B" w:rsidRPr="00AA1D6B" w:rsidRDefault="0082059B" w:rsidP="002A2F6B">
          <w:pPr>
            <w:spacing w:after="200" w:line="276" w:lineRule="auto"/>
            <w:rPr>
              <w:rFonts w:ascii="Arial" w:hAnsi="Arial"/>
              <w:sz w:val="24"/>
            </w:rPr>
            <w:sectPr w:rsidR="0082059B" w:rsidRPr="00AA1D6B" w:rsidSect="00D81836">
              <w:headerReference w:type="default" r:id="rId40"/>
              <w:footerReference w:type="default" r:id="rId41"/>
              <w:pgSz w:w="11906" w:h="16838"/>
              <w:pgMar w:top="1417" w:right="1417" w:bottom="1134" w:left="1417" w:header="708" w:footer="794" w:gutter="0"/>
              <w:cols w:space="708"/>
              <w:docGrid w:linePitch="360"/>
            </w:sectPr>
          </w:pPr>
        </w:p>
        <w:p w14:paraId="4C1782B5" w14:textId="77777777" w:rsidR="007E1571" w:rsidRPr="00BF4C36" w:rsidRDefault="00000000" w:rsidP="007E1571">
          <w:pPr>
            <w:pStyle w:val="Labor-Text"/>
            <w:rPr>
              <w:rFonts w:ascii="Times New Roman" w:hAnsi="Times New Roman"/>
              <w:sz w:val="20"/>
            </w:rPr>
          </w:pPr>
        </w:p>
      </w:sdtContent>
    </w:sdt>
    <w:p w14:paraId="3CFE2BBA" w14:textId="77777777" w:rsidR="006A6CA9" w:rsidRDefault="006A6CA9">
      <w:pPr>
        <w:spacing w:after="200" w:line="276" w:lineRule="auto"/>
        <w:rPr>
          <w:rFonts w:ascii="Arial" w:hAnsi="Arial"/>
          <w:sz w:val="24"/>
        </w:rPr>
        <w:sectPr w:rsidR="006A6CA9" w:rsidSect="00D81836">
          <w:headerReference w:type="default" r:id="rId42"/>
          <w:headerReference w:type="first" r:id="rId43"/>
          <w:footerReference w:type="first" r:id="rId44"/>
          <w:pgSz w:w="11907" w:h="16840" w:code="9"/>
          <w:pgMar w:top="2835" w:right="1418" w:bottom="1134" w:left="1134" w:header="709" w:footer="1077" w:gutter="0"/>
          <w:cols w:space="708"/>
          <w:titlePg/>
          <w:docGrid w:linePitch="360"/>
        </w:sectPr>
      </w:pPr>
    </w:p>
    <w:p w14:paraId="2108D8B3" w14:textId="53AF677E" w:rsidR="00425623" w:rsidRPr="00425623" w:rsidRDefault="00425623" w:rsidP="001631D7">
      <w:pPr>
        <w:spacing w:before="6720" w:after="200" w:line="276" w:lineRule="auto"/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lastRenderedPageBreak/>
        <w:t>Mathematik-Labor „Mathe-ist-mehr“</w:t>
      </w:r>
      <w:r w:rsidRPr="00425623">
        <w:rPr>
          <w:rFonts w:ascii="Arial" w:hAnsi="Arial"/>
          <w:sz w:val="24"/>
        </w:rPr>
        <w:br/>
      </w:r>
      <w:r w:rsidR="001631D7">
        <w:rPr>
          <w:rFonts w:ascii="Arial" w:hAnsi="Arial"/>
          <w:sz w:val="24"/>
        </w:rPr>
        <w:t>RPTU Kaiserslautern-Landau</w:t>
      </w:r>
      <w:r w:rsidR="001631D7">
        <w:rPr>
          <w:rFonts w:ascii="Arial" w:hAnsi="Arial"/>
          <w:sz w:val="24"/>
        </w:rPr>
        <w:br/>
      </w:r>
      <w:r w:rsidR="006F1181" w:rsidRPr="00425623">
        <w:rPr>
          <w:rFonts w:ascii="Arial" w:hAnsi="Arial"/>
          <w:sz w:val="24"/>
        </w:rPr>
        <w:t>Institut für Mathematik</w:t>
      </w:r>
      <w:r w:rsidR="006F1181" w:rsidRPr="00425623">
        <w:rPr>
          <w:rFonts w:ascii="Arial" w:hAnsi="Arial"/>
          <w:sz w:val="24"/>
        </w:rPr>
        <w:br/>
      </w:r>
      <w:r w:rsidR="001631D7">
        <w:rPr>
          <w:rFonts w:ascii="Arial" w:hAnsi="Arial"/>
          <w:sz w:val="24"/>
        </w:rPr>
        <w:t>Didaktik der Mathematik (Sekundarstufen)</w:t>
      </w:r>
      <w:r w:rsidRPr="00425623">
        <w:rPr>
          <w:rFonts w:ascii="Arial" w:hAnsi="Arial"/>
          <w:sz w:val="24"/>
        </w:rPr>
        <w:br/>
        <w:t>Fortstraße 7</w:t>
      </w:r>
    </w:p>
    <w:p w14:paraId="6B6E1847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76829 Landau</w:t>
      </w:r>
    </w:p>
    <w:p w14:paraId="79A6400B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</w:p>
    <w:p w14:paraId="79F3E7B2" w14:textId="19D9DE28" w:rsidR="00425623" w:rsidRPr="00425623" w:rsidRDefault="001631D7" w:rsidP="00425623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https://</w:t>
      </w:r>
      <w:r w:rsidR="00425623" w:rsidRPr="00425623">
        <w:rPr>
          <w:rFonts w:ascii="Arial" w:hAnsi="Arial"/>
          <w:sz w:val="24"/>
        </w:rPr>
        <w:t>mathe-labor.de</w:t>
      </w:r>
    </w:p>
    <w:p w14:paraId="1D0C81B1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</w:p>
    <w:p w14:paraId="03D817AE" w14:textId="77777777" w:rsidR="00425623" w:rsidRPr="00425623" w:rsidRDefault="004A0CC0" w:rsidP="00425623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Zusammengestellt von:</w:t>
      </w: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5"/>
      </w:tblGrid>
      <w:tr w:rsidR="00425623" w:rsidRPr="00425623" w14:paraId="701550CE" w14:textId="77777777" w:rsidTr="002F3E1C">
        <w:tc>
          <w:tcPr>
            <w:tcW w:w="9495" w:type="dxa"/>
          </w:tcPr>
          <w:p w14:paraId="1411206A" w14:textId="77777777" w:rsidR="00425623" w:rsidRPr="00425623" w:rsidRDefault="00000000" w:rsidP="00CB7372">
            <w:pPr>
              <w:jc w:val="center"/>
              <w:rPr>
                <w:rFonts w:ascii="Arial" w:hAnsi="Arial"/>
                <w:sz w:val="24"/>
                <w:szCs w:val="24"/>
              </w:rPr>
            </w:pPr>
            <w:sdt>
              <w:sdtPr>
                <w:rPr>
                  <w:rFonts w:ascii="Arial" w:hAnsi="Arial"/>
                  <w:sz w:val="24"/>
                </w:rPr>
                <w:alias w:val="Name des Autors"/>
                <w:tag w:val="Name des Autors"/>
                <w:id w:val="144708"/>
                <w:placeholder>
                  <w:docPart w:val="AA60F743A3F24AA79501D7A19E272AF8"/>
                </w:placeholder>
              </w:sdtPr>
              <w:sdtContent>
                <w:sdt>
                  <w:sdtPr>
                    <w:rPr>
                      <w:rFonts w:ascii="Arial" w:hAnsi="Arial"/>
                      <w:sz w:val="24"/>
                    </w:rPr>
                    <w:alias w:val="Name des Autors"/>
                    <w:tag w:val="Name des Autors"/>
                    <w:id w:val="5163578"/>
                    <w:placeholder>
                      <w:docPart w:val="D44E577B61194389A3294F82897C0713"/>
                    </w:placeholder>
                  </w:sdtPr>
                  <w:sdtContent>
                    <w:r w:rsidR="00961452">
                      <w:rPr>
                        <w:rFonts w:ascii="Arial" w:hAnsi="Arial"/>
                        <w:sz w:val="24"/>
                      </w:rPr>
                      <w:t>Katharina Hockel, Natallia Just</w:t>
                    </w:r>
                  </w:sdtContent>
                </w:sdt>
              </w:sdtContent>
            </w:sdt>
          </w:p>
        </w:tc>
      </w:tr>
    </w:tbl>
    <w:p w14:paraId="7CC9E7EB" w14:textId="77777777" w:rsidR="00F118F0" w:rsidRDefault="00F118F0" w:rsidP="00425623">
      <w:pPr>
        <w:jc w:val="center"/>
        <w:rPr>
          <w:rFonts w:ascii="Arial" w:hAnsi="Arial"/>
          <w:sz w:val="24"/>
        </w:rPr>
      </w:pPr>
    </w:p>
    <w:p w14:paraId="68D31097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Betreut von:</w:t>
      </w:r>
    </w:p>
    <w:sdt>
      <w:sdtPr>
        <w:rPr>
          <w:rFonts w:ascii="Arial" w:hAnsi="Arial"/>
          <w:sz w:val="24"/>
        </w:rPr>
        <w:alias w:val="Name des Betreuers"/>
        <w:tag w:val="Name des Betreuers"/>
        <w:id w:val="144710"/>
        <w:placeholder>
          <w:docPart w:val="C1AE47111CB0446EA4DD986F0492665C"/>
        </w:placeholder>
      </w:sdtPr>
      <w:sdtEndPr>
        <w:rPr>
          <w:szCs w:val="24"/>
        </w:rPr>
      </w:sdtEndPr>
      <w:sdtContent>
        <w:p w14:paraId="04305231" w14:textId="77777777" w:rsidR="00425623" w:rsidRDefault="00000000" w:rsidP="00AA1D6B">
          <w:pPr>
            <w:jc w:val="center"/>
            <w:rPr>
              <w:rFonts w:ascii="Arial" w:hAnsi="Arial"/>
              <w:sz w:val="24"/>
              <w:szCs w:val="24"/>
            </w:rPr>
          </w:pPr>
          <w:sdt>
            <w:sdtPr>
              <w:rPr>
                <w:rFonts w:ascii="Arial" w:hAnsi="Arial"/>
                <w:sz w:val="24"/>
              </w:rPr>
              <w:alias w:val="Name des Autors"/>
              <w:tag w:val="Name des Autors"/>
              <w:id w:val="5163580"/>
              <w:placeholder>
                <w:docPart w:val="07B8ACBC1174495DA510EDC87151ECC1"/>
              </w:placeholder>
            </w:sdtPr>
            <w:sdtContent>
              <w:r w:rsidR="00961452">
                <w:rPr>
                  <w:rFonts w:ascii="Arial" w:hAnsi="Arial"/>
                  <w:sz w:val="24"/>
                </w:rPr>
                <w:t>Stefan Schumacher</w:t>
              </w:r>
            </w:sdtContent>
          </w:sdt>
        </w:p>
      </w:sdtContent>
    </w:sdt>
    <w:p w14:paraId="4CCDD367" w14:textId="77777777" w:rsidR="00927CC8" w:rsidRDefault="00927CC8" w:rsidP="00EC25ED">
      <w:pPr>
        <w:jc w:val="center"/>
        <w:rPr>
          <w:rFonts w:ascii="Arial" w:hAnsi="Arial"/>
          <w:sz w:val="24"/>
        </w:rPr>
      </w:pPr>
    </w:p>
    <w:p w14:paraId="0F33F9B4" w14:textId="77777777" w:rsidR="00C51399" w:rsidRDefault="00C51399" w:rsidP="00EC25ED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Variante A</w:t>
      </w:r>
    </w:p>
    <w:p w14:paraId="57FF155A" w14:textId="77777777" w:rsidR="00C51399" w:rsidRDefault="00C51399" w:rsidP="00EC25ED">
      <w:pPr>
        <w:jc w:val="center"/>
        <w:rPr>
          <w:rFonts w:ascii="Arial" w:hAnsi="Arial"/>
          <w:sz w:val="24"/>
        </w:rPr>
      </w:pPr>
    </w:p>
    <w:p w14:paraId="6FE308EA" w14:textId="77777777" w:rsidR="00EC25ED" w:rsidRDefault="00EC25ED" w:rsidP="00EC25ED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Veröffentlicht am:</w:t>
      </w:r>
    </w:p>
    <w:sdt>
      <w:sdtPr>
        <w:rPr>
          <w:rFonts w:ascii="Arial" w:hAnsi="Arial"/>
          <w:color w:val="auto"/>
          <w:sz w:val="24"/>
        </w:rPr>
        <w:alias w:val="Veröffentlichungsdatum"/>
        <w:tag w:val=""/>
        <w:id w:val="276916693"/>
        <w:placeholder>
          <w:docPart w:val="6859CB0045C54719882A2823340884D7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5-10-02T00:00:00Z">
          <w:dateFormat w:val="dd.MM.yyyy"/>
          <w:lid w:val="de-DE"/>
          <w:storeMappedDataAs w:val="dateTime"/>
          <w:calendar w:val="gregorian"/>
        </w:date>
      </w:sdtPr>
      <w:sdtContent>
        <w:p w14:paraId="73D9F66F" w14:textId="77777777" w:rsidR="00EC25ED" w:rsidRPr="00E41DC6" w:rsidRDefault="00EC25ED" w:rsidP="00EC25ED">
          <w:pPr>
            <w:jc w:val="center"/>
            <w:rPr>
              <w:rFonts w:ascii="Arial" w:hAnsi="Arial"/>
              <w:color w:val="auto"/>
              <w:sz w:val="24"/>
            </w:rPr>
          </w:pPr>
          <w:r>
            <w:rPr>
              <w:rFonts w:ascii="Arial" w:hAnsi="Arial"/>
              <w:color w:val="auto"/>
              <w:sz w:val="24"/>
            </w:rPr>
            <w:t>02</w:t>
          </w:r>
          <w:r w:rsidRPr="00E41DC6">
            <w:rPr>
              <w:rFonts w:ascii="Arial" w:hAnsi="Arial"/>
              <w:color w:val="auto"/>
              <w:sz w:val="24"/>
            </w:rPr>
            <w:t>.</w:t>
          </w:r>
          <w:r>
            <w:rPr>
              <w:rFonts w:ascii="Arial" w:hAnsi="Arial"/>
              <w:color w:val="auto"/>
              <w:sz w:val="24"/>
            </w:rPr>
            <w:t>10</w:t>
          </w:r>
          <w:r w:rsidRPr="00E41DC6">
            <w:rPr>
              <w:rFonts w:ascii="Arial" w:hAnsi="Arial"/>
              <w:color w:val="auto"/>
              <w:sz w:val="24"/>
            </w:rPr>
            <w:t>.2015</w:t>
          </w:r>
        </w:p>
      </w:sdtContent>
    </w:sdt>
    <w:sectPr w:rsidR="00EC25ED" w:rsidRPr="00E41DC6" w:rsidSect="00D81836">
      <w:pgSz w:w="11907" w:h="16840" w:code="9"/>
      <w:pgMar w:top="2835" w:right="1418" w:bottom="1134" w:left="1134" w:header="709" w:footer="10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5D53A" w14:textId="77777777" w:rsidR="00362B4B" w:rsidRDefault="00362B4B" w:rsidP="009121BE">
      <w:r>
        <w:separator/>
      </w:r>
    </w:p>
  </w:endnote>
  <w:endnote w:type="continuationSeparator" w:id="0">
    <w:p w14:paraId="1923D92E" w14:textId="77777777" w:rsidR="00362B4B" w:rsidRDefault="00362B4B" w:rsidP="00912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909774820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4DCD6780" w14:textId="77777777" w:rsidR="00D20C5B" w:rsidRPr="007F62AE" w:rsidRDefault="00401E77">
        <w:pPr>
          <w:pStyle w:val="Fuzeile"/>
          <w:jc w:val="center"/>
          <w:rPr>
            <w:rFonts w:ascii="Arial" w:hAnsi="Arial" w:cs="Arial"/>
            <w:sz w:val="28"/>
            <w:szCs w:val="28"/>
          </w:rPr>
        </w:pPr>
        <w:r w:rsidRPr="007F62AE">
          <w:rPr>
            <w:rFonts w:ascii="Arial" w:hAnsi="Arial" w:cs="Arial"/>
            <w:sz w:val="28"/>
            <w:szCs w:val="28"/>
          </w:rPr>
          <w:fldChar w:fldCharType="begin"/>
        </w:r>
        <w:r w:rsidR="00D20C5B" w:rsidRPr="007F62AE">
          <w:rPr>
            <w:rFonts w:ascii="Arial" w:hAnsi="Arial" w:cs="Arial"/>
            <w:sz w:val="28"/>
            <w:szCs w:val="28"/>
          </w:rPr>
          <w:instrText>PAGE   \* MERGEFORMAT</w:instrText>
        </w:r>
        <w:r w:rsidRPr="007F62AE">
          <w:rPr>
            <w:rFonts w:ascii="Arial" w:hAnsi="Arial" w:cs="Arial"/>
            <w:sz w:val="28"/>
            <w:szCs w:val="28"/>
          </w:rPr>
          <w:fldChar w:fldCharType="separate"/>
        </w:r>
        <w:r w:rsidR="00BA3398">
          <w:rPr>
            <w:rFonts w:ascii="Arial" w:hAnsi="Arial" w:cs="Arial"/>
            <w:noProof/>
            <w:sz w:val="28"/>
            <w:szCs w:val="28"/>
          </w:rPr>
          <w:t>10</w:t>
        </w:r>
        <w:r w:rsidRPr="007F62AE"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14:paraId="5C087909" w14:textId="77777777" w:rsidR="00D20C5B" w:rsidRDefault="00D20C5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69804" w14:textId="77777777" w:rsidR="00D20C5B" w:rsidRDefault="00D20C5B">
    <w:pPr>
      <w:pStyle w:val="Fuzeile"/>
    </w:pPr>
    <w:r w:rsidRPr="00170257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3FB9162E" wp14:editId="3A94B98E">
          <wp:simplePos x="0" y="0"/>
          <wp:positionH relativeFrom="column">
            <wp:posOffset>4491355</wp:posOffset>
          </wp:positionH>
          <wp:positionV relativeFrom="paragraph">
            <wp:posOffset>-809998</wp:posOffset>
          </wp:positionV>
          <wp:extent cx="1680254" cy="545188"/>
          <wp:effectExtent l="0" t="0" r="0" b="0"/>
          <wp:wrapNone/>
          <wp:docPr id="70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_sz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0254" cy="545188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C4E2B" w14:textId="77777777" w:rsidR="00D20C5B" w:rsidRDefault="00D20C5B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EA6FA" w14:textId="77777777" w:rsidR="006A6CA9" w:rsidRPr="007F62AE" w:rsidRDefault="006A6CA9">
    <w:pPr>
      <w:pStyle w:val="Fuzeile"/>
      <w:jc w:val="center"/>
      <w:rPr>
        <w:rFonts w:ascii="Arial" w:hAnsi="Arial" w:cs="Arial"/>
        <w:sz w:val="28"/>
        <w:szCs w:val="28"/>
      </w:rPr>
    </w:pPr>
  </w:p>
  <w:p w14:paraId="3918B0A5" w14:textId="77777777" w:rsidR="006A6CA9" w:rsidRDefault="006A6CA9">
    <w:pPr>
      <w:pStyle w:val="Fuzeil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C3B29" w14:textId="77777777" w:rsidR="00D20C5B" w:rsidRPr="00AE73B5" w:rsidRDefault="00D20C5B">
    <w:pPr>
      <w:pStyle w:val="Fuzeile"/>
      <w:jc w:val="center"/>
      <w:rPr>
        <w:rFonts w:ascii="Arial" w:hAnsi="Arial" w:cs="Arial"/>
        <w:sz w:val="28"/>
        <w:szCs w:val="28"/>
      </w:rPr>
    </w:pPr>
  </w:p>
  <w:p w14:paraId="55B6644B" w14:textId="77777777" w:rsidR="00D20C5B" w:rsidRPr="00DF01FC" w:rsidRDefault="00D20C5B" w:rsidP="002F3E1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17ADF" w14:textId="77777777" w:rsidR="00362B4B" w:rsidRDefault="00362B4B" w:rsidP="009121BE">
      <w:r>
        <w:separator/>
      </w:r>
    </w:p>
  </w:footnote>
  <w:footnote w:type="continuationSeparator" w:id="0">
    <w:p w14:paraId="2E93BD9A" w14:textId="77777777" w:rsidR="00362B4B" w:rsidRDefault="00362B4B" w:rsidP="00912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D20C5B" w:rsidRPr="00063FC1" w14:paraId="7D5BB098" w14:textId="77777777" w:rsidTr="00585BA2">
      <w:trPr>
        <w:trHeight w:val="20"/>
      </w:trPr>
      <w:tc>
        <w:tcPr>
          <w:tcW w:w="1700" w:type="dxa"/>
          <w:vMerge w:val="restart"/>
        </w:tcPr>
        <w:p w14:paraId="1B3EE9B6" w14:textId="77777777" w:rsidR="00D20C5B" w:rsidRDefault="00D20C5B" w:rsidP="002F3E1C">
          <w:pPr>
            <w:pStyle w:val="Kopfzeile"/>
          </w:pPr>
          <w:r w:rsidRPr="0083234C">
            <w:rPr>
              <w:noProof/>
              <w:lang w:eastAsia="de-DE"/>
            </w:rPr>
            <w:drawing>
              <wp:inline distT="0" distB="0" distL="0" distR="0" wp14:anchorId="2ADCC6BA" wp14:editId="72C088B0">
                <wp:extent cx="914634" cy="914634"/>
                <wp:effectExtent l="19050" t="0" r="0" b="0"/>
                <wp:docPr id="68" name="Grafik 2" descr="mathe_ist_mehr_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5798A52F" w14:textId="77777777" w:rsidR="00D20C5B" w:rsidRDefault="00D20C5B" w:rsidP="002F3E1C">
          <w:pPr>
            <w:pStyle w:val="Kopfzeile"/>
          </w:pPr>
        </w:p>
      </w:tc>
      <w:tc>
        <w:tcPr>
          <w:tcW w:w="7337" w:type="dxa"/>
        </w:tcPr>
        <w:p w14:paraId="1605F383" w14:textId="77777777" w:rsidR="00D20C5B" w:rsidRPr="00063FC1" w:rsidRDefault="00D20C5B" w:rsidP="002F3E1C">
          <w:pPr>
            <w:widowControl w:val="0"/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>Mathematik-Labor</w:t>
          </w:r>
        </w:p>
      </w:tc>
    </w:tr>
    <w:tr w:rsidR="00D20C5B" w14:paraId="0EB012AF" w14:textId="77777777" w:rsidTr="00585BA2">
      <w:trPr>
        <w:trHeight w:val="360"/>
      </w:trPr>
      <w:tc>
        <w:tcPr>
          <w:tcW w:w="1700" w:type="dxa"/>
          <w:vMerge/>
        </w:tcPr>
        <w:p w14:paraId="4192A66A" w14:textId="77777777" w:rsidR="00D20C5B" w:rsidRDefault="00D20C5B" w:rsidP="002F3E1C">
          <w:pPr>
            <w:pStyle w:val="Kopfzeile"/>
          </w:pPr>
        </w:p>
      </w:tc>
      <w:tc>
        <w:tcPr>
          <w:tcW w:w="251" w:type="dxa"/>
          <w:vMerge/>
        </w:tcPr>
        <w:p w14:paraId="3206F944" w14:textId="77777777" w:rsidR="00D20C5B" w:rsidRDefault="00D20C5B" w:rsidP="002F3E1C">
          <w:pPr>
            <w:pStyle w:val="Kopfzeile"/>
          </w:pPr>
        </w:p>
      </w:tc>
      <w:tc>
        <w:tcPr>
          <w:tcW w:w="7337" w:type="dxa"/>
        </w:tcPr>
        <w:p w14:paraId="5095677D" w14:textId="77777777" w:rsidR="00D20C5B" w:rsidRPr="00945639" w:rsidRDefault="006A6CA9" w:rsidP="00242EC9">
          <w:pPr>
            <w:pStyle w:val="Labor-Kapitelberschrift"/>
            <w:rPr>
              <w:rFonts w:cs="Arial"/>
              <w:b w:val="0"/>
              <w:color w:val="0047FF"/>
              <w:sz w:val="40"/>
              <w:szCs w:val="40"/>
            </w:rPr>
          </w:pPr>
          <w:r>
            <w:rPr>
              <w:rFonts w:ascii="Times New Roman" w:hAnsi="Times New Roman"/>
              <w:b w:val="0"/>
              <w:noProof/>
              <w:color w:val="0047FF"/>
              <w:sz w:val="40"/>
              <w:szCs w:val="40"/>
            </w:rPr>
            <mc:AlternateContent>
              <mc:Choice Requires="wps">
                <w:drawing>
                  <wp:anchor distT="36576" distB="36576" distL="36575" distR="36575" simplePos="0" relativeHeight="251657728" behindDoc="0" locked="0" layoutInCell="1" allowOverlap="1" wp14:anchorId="5F48ADD7" wp14:editId="0241EC26">
                    <wp:simplePos x="0" y="0"/>
                    <wp:positionH relativeFrom="column">
                      <wp:posOffset>4967604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16" name="Line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53D684E" id="Line 7" o:spid="_x0000_s1026" style="position:absolute;z-index:25165772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1.15pt,3.8pt" to="391.15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EAOY3NwAAAAKAQAADwAAAGRycy9kb3ducmV2&#10;LnhtbEyPwU7DMBBE70j8g7VIXBC1aaG0IU6FkLiBEIEP2MZLEhGvQ+wmga9nEQe47WieZmfy3ew7&#10;NdIQ28AWLhYGFHEVXMu1hdeX+/MNqJiQHXaBycInRdgVx0c5Zi5M/ExjmWolIRwztNCk1Gdax6oh&#10;j3ERemLx3sLgMYkcau0GnCTcd3ppzFp7bFk+NNjTXUPVe3nwFuKZp9Kb0c9f9cf08Jiequ1qtPb0&#10;ZL69AZVoTn8w/NSX6lBIp304sIuqs3C9Wa4ElWMNSvxfvRfw8spsQRe5/j+h+AY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AQA5jc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r w:rsidR="00D20C5B" w:rsidRPr="00945639">
            <w:rPr>
              <w:rFonts w:cs="Arial"/>
              <w:color w:val="0047FF"/>
              <w:sz w:val="40"/>
              <w:szCs w:val="40"/>
            </w:rPr>
            <w:t>Station „</w:t>
          </w:r>
          <w:sdt>
            <w:sdtPr>
              <w:rPr>
                <w:rFonts w:cs="Arial"/>
                <w:color w:val="0047FF"/>
                <w:sz w:val="40"/>
                <w:szCs w:val="40"/>
              </w:rPr>
              <w:alias w:val="Name der Station"/>
              <w:tag w:val="Name der Station"/>
              <w:id w:val="-29488861"/>
              <w:placeholder>
                <w:docPart w:val="D44E577B61194389A3294F82897C0713"/>
              </w:placeholder>
              <w:showingPlcHdr/>
            </w:sdtPr>
            <w:sdtContent>
              <w:r w:rsidR="00D20C5B" w:rsidRPr="00242EC9">
                <w:rPr>
                  <w:rStyle w:val="Platzhaltertext"/>
                  <w:rFonts w:eastAsiaTheme="minorEastAsia"/>
                  <w:color w:val="0047FF"/>
                  <w:sz w:val="40"/>
                  <w:szCs w:val="40"/>
                </w:rPr>
                <w:t>Klicken Sie hier, um Text einzugeben.</w:t>
              </w:r>
            </w:sdtContent>
          </w:sdt>
          <w:r w:rsidR="00D20C5B" w:rsidRPr="00945639">
            <w:rPr>
              <w:rFonts w:cs="Arial"/>
              <w:color w:val="0047FF"/>
              <w:sz w:val="40"/>
              <w:szCs w:val="40"/>
            </w:rPr>
            <w:t>“</w:t>
          </w:r>
        </w:p>
      </w:tc>
    </w:tr>
    <w:tr w:rsidR="00D20C5B" w14:paraId="74AD37B8" w14:textId="77777777" w:rsidTr="00585BA2">
      <w:trPr>
        <w:trHeight w:val="429"/>
      </w:trPr>
      <w:tc>
        <w:tcPr>
          <w:tcW w:w="1700" w:type="dxa"/>
          <w:vMerge/>
        </w:tcPr>
        <w:p w14:paraId="13C9891C" w14:textId="77777777" w:rsidR="00D20C5B" w:rsidRDefault="00D20C5B" w:rsidP="002F3E1C">
          <w:pPr>
            <w:pStyle w:val="Kopfzeile"/>
          </w:pPr>
        </w:p>
      </w:tc>
      <w:tc>
        <w:tcPr>
          <w:tcW w:w="251" w:type="dxa"/>
          <w:vMerge/>
        </w:tcPr>
        <w:p w14:paraId="359DC03A" w14:textId="77777777" w:rsidR="00D20C5B" w:rsidRDefault="00D20C5B" w:rsidP="002F3E1C">
          <w:pPr>
            <w:pStyle w:val="Kopfzeile"/>
          </w:pPr>
        </w:p>
      </w:tc>
      <w:tc>
        <w:tcPr>
          <w:tcW w:w="7337" w:type="dxa"/>
        </w:tcPr>
        <w:p w14:paraId="7FE44EBA" w14:textId="77777777" w:rsidR="00D20C5B" w:rsidRPr="00D82F4B" w:rsidRDefault="00D20C5B" w:rsidP="002F3E1C">
          <w:pPr>
            <w:widowControl w:val="0"/>
            <w:rPr>
              <w:noProof/>
            </w:rPr>
          </w:pPr>
        </w:p>
      </w:tc>
    </w:tr>
  </w:tbl>
  <w:p w14:paraId="343F7B51" w14:textId="77777777" w:rsidR="00D20C5B" w:rsidRDefault="00D20C5B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A256F" w14:textId="77777777" w:rsidR="00D20C5B" w:rsidRDefault="00D20C5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13F2B" w14:textId="77777777" w:rsidR="00D20C5B" w:rsidRDefault="00D20C5B">
    <w:pPr>
      <w:pStyle w:val="Kopfzeile"/>
    </w:pPr>
    <w:r w:rsidRPr="00170257">
      <w:rPr>
        <w:noProof/>
        <w:lang w:eastAsia="de-DE"/>
      </w:rPr>
      <w:drawing>
        <wp:anchor distT="0" distB="0" distL="114300" distR="114300" simplePos="0" relativeHeight="251656192" behindDoc="0" locked="0" layoutInCell="1" allowOverlap="1" wp14:anchorId="360D1585" wp14:editId="2EFF4D23">
          <wp:simplePos x="0" y="0"/>
          <wp:positionH relativeFrom="column">
            <wp:posOffset>1319530</wp:posOffset>
          </wp:positionH>
          <wp:positionV relativeFrom="paragraph">
            <wp:posOffset>1855470</wp:posOffset>
          </wp:positionV>
          <wp:extent cx="3048000" cy="3048000"/>
          <wp:effectExtent l="0" t="0" r="0" b="0"/>
          <wp:wrapNone/>
          <wp:docPr id="69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0" cy="304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A6CA9"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56704" behindDoc="0" locked="0" layoutInCell="1" allowOverlap="1" wp14:anchorId="133EFC94" wp14:editId="726C6A77">
              <wp:simplePos x="0" y="0"/>
              <wp:positionH relativeFrom="column">
                <wp:posOffset>4359274</wp:posOffset>
              </wp:positionH>
              <wp:positionV relativeFrom="paragraph">
                <wp:posOffset>5132705</wp:posOffset>
              </wp:positionV>
              <wp:extent cx="0" cy="4508500"/>
              <wp:effectExtent l="19050" t="0" r="38100" b="25400"/>
              <wp:wrapNone/>
              <wp:docPr id="60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450850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3BA062" id="Line 6" o:spid="_x0000_s1026" style="position:absolute;flip:y;z-index:25165670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404.15pt" to="343.25pt,7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" strokecolor="#ffd320" strokeweight="4pt">
              <v:shadow color="#ccc"/>
            </v:line>
          </w:pict>
        </mc:Fallback>
      </mc:AlternateContent>
    </w:r>
    <w:r w:rsidR="006A6CA9"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55680" behindDoc="0" locked="0" layoutInCell="1" allowOverlap="1" wp14:anchorId="443D59FB" wp14:editId="00B1CAAE">
              <wp:simplePos x="0" y="0"/>
              <wp:positionH relativeFrom="column">
                <wp:posOffset>4359274</wp:posOffset>
              </wp:positionH>
              <wp:positionV relativeFrom="paragraph">
                <wp:posOffset>446405</wp:posOffset>
              </wp:positionV>
              <wp:extent cx="0" cy="1162685"/>
              <wp:effectExtent l="19050" t="0" r="38100" b="18415"/>
              <wp:wrapNone/>
              <wp:docPr id="59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62685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CFA671" id="Line 3" o:spid="_x0000_s1026" style="position:absolute;z-index:25165568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35.15pt" to="343.25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" strokecolor="#ffd320" strokeweight="4pt">
              <v:shadow color="#ccc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B43C3" w14:textId="77777777" w:rsidR="00D20C5B" w:rsidRDefault="00D20C5B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D20C5B" w:rsidRPr="007A1ED0" w14:paraId="2123F74C" w14:textId="77777777" w:rsidTr="00BD24A1">
      <w:trPr>
        <w:trHeight w:val="20"/>
      </w:trPr>
      <w:tc>
        <w:tcPr>
          <w:tcW w:w="1700" w:type="dxa"/>
          <w:vMerge w:val="restart"/>
          <w:vAlign w:val="center"/>
        </w:tcPr>
        <w:p w14:paraId="721890AD" w14:textId="77777777" w:rsidR="00D20C5B" w:rsidRPr="007A1ED0" w:rsidRDefault="0018319F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769F4F87" wp14:editId="58BAF12B">
                <wp:extent cx="914634" cy="914634"/>
                <wp:effectExtent l="0" t="0" r="0" b="0"/>
                <wp:docPr id="120" name="Grafik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337338B5" w14:textId="77777777" w:rsidR="00D20C5B" w:rsidRPr="006A11D4" w:rsidRDefault="00D20C5B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</w:tcPr>
        <w:p w14:paraId="665334F8" w14:textId="77777777" w:rsidR="00D20C5B" w:rsidRPr="009073F3" w:rsidRDefault="006A6CA9" w:rsidP="009073F3">
          <w:pPr>
            <w:pStyle w:val="Labor-Titelseite"/>
            <w:rPr>
              <w:b/>
              <w:color w:val="auto"/>
              <w:sz w:val="40"/>
            </w:rPr>
          </w:pPr>
          <w:r>
            <w:rPr>
              <w:b/>
              <w:noProof/>
              <w:color w:val="auto"/>
              <w:sz w:val="48"/>
            </w:rPr>
            <mc:AlternateContent>
              <mc:Choice Requires="wps">
                <w:drawing>
                  <wp:anchor distT="36576" distB="36576" distL="36575" distR="36575" simplePos="0" relativeHeight="251658752" behindDoc="0" locked="0" layoutInCell="1" allowOverlap="1" wp14:anchorId="16C2D3AB" wp14:editId="4B3F00D1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15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0C70A41" id="Line 9" o:spid="_x0000_s1026" style="position:absolute;z-index:25165875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2nMzc9wAAAAKAQAADwAAAGRycy9kb3ducmV2&#10;LnhtbEyPzU7EMAyE70i8Q2QkLohN+Nuf0nSFkLiBEIUHyDbetqJ2SpNtC0+PEQe4eTSj8Tf5dqZO&#10;jTjENrCFi4UBhVwF33Jt4e314XwNKibH3nWB0cInRtgWx0e5y3yY+AXHMtVKSjhmzkKTUp9pHasG&#10;ycVF6JHF24eBXBI51NoPbpJy6vSlMUtNrmX50Lge7xus3ssDWYhnhCWZkeav+mN6fErP1eZqtPb0&#10;ZL67BZVwTn9h+MEXdCiEaRcO7KPqLKzWRtCTHEtQ4v/qnQSvb8wGdJHr/xOKbwA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DaczNz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r w:rsidR="00D20C5B" w:rsidRPr="009073F3">
            <w:rPr>
              <w:b/>
              <w:color w:val="auto"/>
              <w:sz w:val="48"/>
            </w:rPr>
            <w:t>Mathematik-Labor</w:t>
          </w:r>
        </w:p>
      </w:tc>
    </w:tr>
    <w:tr w:rsidR="00D20C5B" w:rsidRPr="007A1ED0" w14:paraId="4D280834" w14:textId="77777777" w:rsidTr="00F822E3">
      <w:trPr>
        <w:trHeight w:val="429"/>
      </w:trPr>
      <w:tc>
        <w:tcPr>
          <w:tcW w:w="1700" w:type="dxa"/>
          <w:vMerge/>
        </w:tcPr>
        <w:p w14:paraId="7BD2D2FB" w14:textId="77777777" w:rsidR="00D20C5B" w:rsidRPr="007A1ED0" w:rsidRDefault="00D20C5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61F4E61C" w14:textId="77777777" w:rsidR="00D20C5B" w:rsidRPr="007A1ED0" w:rsidRDefault="00D20C5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</w:tcPr>
        <w:p w14:paraId="0B2CB4FD" w14:textId="77777777" w:rsidR="00D20C5B" w:rsidRPr="009073F3" w:rsidRDefault="00D20C5B" w:rsidP="00BB6651">
          <w:pPr>
            <w:pStyle w:val="Labor-Titelseite"/>
            <w:rPr>
              <w:b/>
              <w:noProof/>
              <w:sz w:val="40"/>
              <w:szCs w:val="40"/>
            </w:rPr>
          </w:pPr>
          <w:r w:rsidRPr="009073F3">
            <w:rPr>
              <w:b/>
              <w:sz w:val="40"/>
              <w:szCs w:val="40"/>
            </w:rPr>
            <w:t>Station „</w:t>
          </w:r>
          <w:sdt>
            <w:sdtPr>
              <w:rPr>
                <w:b/>
                <w:sz w:val="40"/>
                <w:szCs w:val="40"/>
              </w:rPr>
              <w:alias w:val="Name der Station"/>
              <w:tag w:val="Name der Station"/>
              <w:id w:val="-906529083"/>
            </w:sdtPr>
            <w:sdtContent>
              <w:r>
                <w:rPr>
                  <w:b/>
                  <w:sz w:val="40"/>
                  <w:szCs w:val="40"/>
                </w:rPr>
                <w:t>Mathematik und Kunst</w:t>
              </w:r>
            </w:sdtContent>
          </w:sdt>
          <w:r w:rsidRPr="009073F3">
            <w:rPr>
              <w:b/>
              <w:sz w:val="40"/>
              <w:szCs w:val="40"/>
            </w:rPr>
            <w:t>“</w:t>
          </w:r>
        </w:p>
      </w:tc>
    </w:tr>
  </w:tbl>
  <w:p w14:paraId="13CF98DF" w14:textId="77777777" w:rsidR="00D20C5B" w:rsidRDefault="00D20C5B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D20C5B" w:rsidRPr="007A1ED0" w14:paraId="12AAE8F9" w14:textId="77777777" w:rsidTr="00BD24A1">
      <w:trPr>
        <w:trHeight w:val="20"/>
      </w:trPr>
      <w:tc>
        <w:tcPr>
          <w:tcW w:w="1700" w:type="dxa"/>
          <w:vMerge w:val="restart"/>
          <w:vAlign w:val="center"/>
        </w:tcPr>
        <w:p w14:paraId="0DC41CFD" w14:textId="77777777" w:rsidR="00D20C5B" w:rsidRPr="007A1ED0" w:rsidRDefault="0018319F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4B0F2685" wp14:editId="1F4598EE">
                <wp:extent cx="914634" cy="914634"/>
                <wp:effectExtent l="0" t="0" r="0" b="0"/>
                <wp:docPr id="113" name="Grafik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3798D41A" w14:textId="77777777" w:rsidR="00D20C5B" w:rsidRPr="006A11D4" w:rsidRDefault="00D20C5B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</w:tcPr>
        <w:p w14:paraId="7D0DBA24" w14:textId="77777777" w:rsidR="00D20C5B" w:rsidRPr="006A11D4" w:rsidRDefault="006A6CA9" w:rsidP="00BB6651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59776" behindDoc="0" locked="0" layoutInCell="1" allowOverlap="1" wp14:anchorId="4C08A96B" wp14:editId="0358483D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14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A7EB3EA" id="Line 9" o:spid="_x0000_s1026" style="position:absolute;z-index:251659776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2nMzc9wAAAAKAQAADwAAAGRycy9kb3ducmV2&#10;LnhtbEyPzU7EMAyE70i8Q2QkLohN+Nuf0nSFkLiBEIUHyDbetqJ2SpNtC0+PEQe4eTSj8Tf5dqZO&#10;jTjENrCFi4UBhVwF33Jt4e314XwNKibH3nWB0cInRtgWx0e5y3yY+AXHMtVKSjhmzkKTUp9pHasG&#10;ycVF6JHF24eBXBI51NoPbpJy6vSlMUtNrmX50Lge7xus3ssDWYhnhCWZkeav+mN6fErP1eZqtPb0&#10;ZL67BZVwTn9h+MEXdCiEaRcO7KPqLKzWRtCTHEtQ4v/qnQSvb8wGdJHr/xOKbwA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DaczNz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r w:rsidR="00D20C5B" w:rsidRPr="006A11D4">
            <w:rPr>
              <w:b/>
              <w:sz w:val="40"/>
            </w:rPr>
            <w:t>Station „</w: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1820236"/>
            </w:sdtPr>
            <w:sdtContent>
              <w:r w:rsidR="00D20C5B">
                <w:rPr>
                  <w:b/>
                  <w:sz w:val="40"/>
                </w:rPr>
                <w:t>Mathematik und Kunst</w:t>
              </w:r>
            </w:sdtContent>
          </w:sdt>
          <w:r w:rsidR="00D20C5B" w:rsidRPr="006A11D4">
            <w:rPr>
              <w:b/>
              <w:sz w:val="40"/>
            </w:rPr>
            <w:t>“</w:t>
          </w:r>
        </w:p>
      </w:tc>
    </w:tr>
    <w:tr w:rsidR="00D20C5B" w:rsidRPr="007A1ED0" w14:paraId="02657901" w14:textId="77777777" w:rsidTr="00F822E3">
      <w:trPr>
        <w:trHeight w:val="429"/>
      </w:trPr>
      <w:tc>
        <w:tcPr>
          <w:tcW w:w="1700" w:type="dxa"/>
          <w:vMerge/>
        </w:tcPr>
        <w:p w14:paraId="41B84F88" w14:textId="77777777" w:rsidR="00D20C5B" w:rsidRPr="007A1ED0" w:rsidRDefault="00D20C5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56CFDB4A" w14:textId="77777777" w:rsidR="00D20C5B" w:rsidRPr="007A1ED0" w:rsidRDefault="00D20C5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</w:tcPr>
        <w:p w14:paraId="7F1C7946" w14:textId="265D1C74" w:rsidR="00D20C5B" w:rsidRPr="007E1571" w:rsidRDefault="00D20C5B" w:rsidP="00F367CA">
          <w:pPr>
            <w:pStyle w:val="Labor-Kapitelberschrift"/>
            <w:rPr>
              <w:noProof/>
              <w:sz w:val="36"/>
              <w:szCs w:val="36"/>
            </w:rPr>
          </w:pPr>
          <w:r w:rsidRPr="007E1571">
            <w:rPr>
              <w:sz w:val="32"/>
              <w:szCs w:val="36"/>
            </w:rPr>
            <w:t xml:space="preserve">Aufgabe </w:t>
          </w:r>
          <w:r w:rsidR="00DB1683">
            <w:rPr>
              <w:sz w:val="32"/>
              <w:szCs w:val="36"/>
            </w:rPr>
            <w:t>1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r w:rsidR="00401E77" w:rsidRPr="007E1571">
            <w:rPr>
              <w:sz w:val="32"/>
              <w:szCs w:val="36"/>
            </w:rPr>
            <w:fldChar w:fldCharType="begin"/>
          </w:r>
          <w:r w:rsidRPr="007E1571">
            <w:rPr>
              <w:sz w:val="32"/>
              <w:szCs w:val="36"/>
            </w:rPr>
            <w:instrText xml:space="preserve"> TITLE   \* MERGEFORMAT </w:instrText>
          </w:r>
          <w:r w:rsidR="00401E77" w:rsidRPr="007E1571">
            <w:rPr>
              <w:sz w:val="32"/>
              <w:szCs w:val="36"/>
            </w:rPr>
            <w:fldChar w:fldCharType="end"/>
          </w:r>
          <w:r w:rsidR="00F367CA">
            <w:rPr>
              <w:sz w:val="32"/>
              <w:szCs w:val="36"/>
            </w:rPr>
            <w:t>Brüche addieren</w:t>
          </w:r>
        </w:p>
      </w:tc>
    </w:tr>
  </w:tbl>
  <w:p w14:paraId="09DFD789" w14:textId="77777777" w:rsidR="00D20C5B" w:rsidRDefault="00D20C5B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4E13D1" w:rsidRPr="007A1ED0" w14:paraId="3039B77E" w14:textId="77777777" w:rsidTr="00BD24A1">
      <w:trPr>
        <w:trHeight w:val="20"/>
      </w:trPr>
      <w:tc>
        <w:tcPr>
          <w:tcW w:w="1700" w:type="dxa"/>
          <w:vMerge w:val="restart"/>
          <w:vAlign w:val="center"/>
        </w:tcPr>
        <w:p w14:paraId="4F93C0FE" w14:textId="77777777" w:rsidR="004E13D1" w:rsidRPr="007A1ED0" w:rsidRDefault="0018319F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6CD801E2" wp14:editId="35CD1E02">
                <wp:extent cx="914634" cy="914634"/>
                <wp:effectExtent l="0" t="0" r="0" b="0"/>
                <wp:docPr id="117" name="Grafik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725FB1C1" w14:textId="77777777" w:rsidR="004E13D1" w:rsidRPr="006A11D4" w:rsidRDefault="004E13D1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</w:tcPr>
        <w:p w14:paraId="5C331F04" w14:textId="77777777" w:rsidR="004E13D1" w:rsidRPr="006A11D4" w:rsidRDefault="006A6CA9" w:rsidP="00BB6651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61824" behindDoc="0" locked="0" layoutInCell="1" allowOverlap="1" wp14:anchorId="19050394" wp14:editId="7066F7DD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13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34CFF25" id="Line 9" o:spid="_x0000_s1026" style="position:absolute;z-index:25166182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2nMzc9wAAAAKAQAADwAAAGRycy9kb3ducmV2&#10;LnhtbEyPzU7EMAyE70i8Q2QkLohN+Nuf0nSFkLiBEIUHyDbetqJ2SpNtC0+PEQe4eTSj8Tf5dqZO&#10;jTjENrCFi4UBhVwF33Jt4e314XwNKibH3nWB0cInRtgWx0e5y3yY+AXHMtVKSjhmzkKTUp9pHasG&#10;ycVF6JHF24eBXBI51NoPbpJy6vSlMUtNrmX50Lge7xus3ssDWYhnhCWZkeav+mN6fErP1eZqtPb0&#10;ZL67BZVwTn9h+MEXdCiEaRcO7KPqLKzWRtCTHEtQ4v/qnQSvb8wGdJHr/xOKbwA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DaczNz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r w:rsidR="004E13D1" w:rsidRPr="006A11D4">
            <w:rPr>
              <w:b/>
              <w:sz w:val="40"/>
            </w:rPr>
            <w:t>Station „</w: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-661931189"/>
            </w:sdtPr>
            <w:sdtContent>
              <w:r w:rsidR="004E13D1">
                <w:rPr>
                  <w:b/>
                  <w:sz w:val="40"/>
                </w:rPr>
                <w:t>Mathematik und Kunst</w:t>
              </w:r>
            </w:sdtContent>
          </w:sdt>
          <w:r w:rsidR="004E13D1" w:rsidRPr="006A11D4">
            <w:rPr>
              <w:b/>
              <w:sz w:val="40"/>
            </w:rPr>
            <w:t>“</w:t>
          </w:r>
        </w:p>
      </w:tc>
    </w:tr>
    <w:tr w:rsidR="004E13D1" w:rsidRPr="007A1ED0" w14:paraId="18B7C4D6" w14:textId="77777777" w:rsidTr="00F822E3">
      <w:trPr>
        <w:trHeight w:val="429"/>
      </w:trPr>
      <w:tc>
        <w:tcPr>
          <w:tcW w:w="1700" w:type="dxa"/>
          <w:vMerge/>
        </w:tcPr>
        <w:p w14:paraId="31412ADA" w14:textId="77777777" w:rsidR="004E13D1" w:rsidRPr="007A1ED0" w:rsidRDefault="004E13D1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2C15AB03" w14:textId="77777777" w:rsidR="004E13D1" w:rsidRPr="007A1ED0" w:rsidRDefault="004E13D1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</w:tcPr>
        <w:p w14:paraId="564E664F" w14:textId="2EC5E740" w:rsidR="004E13D1" w:rsidRPr="007E1571" w:rsidRDefault="004E13D1" w:rsidP="004E13D1">
          <w:pPr>
            <w:pStyle w:val="Labor-Kapitelberschrift"/>
            <w:rPr>
              <w:noProof/>
              <w:sz w:val="36"/>
              <w:szCs w:val="36"/>
            </w:rPr>
          </w:pPr>
          <w:r w:rsidRPr="007E1571">
            <w:rPr>
              <w:sz w:val="32"/>
              <w:szCs w:val="36"/>
            </w:rPr>
            <w:t xml:space="preserve">Aufgabe </w:t>
          </w:r>
          <w:r w:rsidR="00B263B9">
            <w:rPr>
              <w:sz w:val="32"/>
              <w:szCs w:val="36"/>
            </w:rPr>
            <w:t>2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r w:rsidRPr="007E1571">
            <w:rPr>
              <w:sz w:val="32"/>
              <w:szCs w:val="36"/>
            </w:rPr>
            <w:fldChar w:fldCharType="begin"/>
          </w:r>
          <w:r w:rsidRPr="007E1571">
            <w:rPr>
              <w:sz w:val="32"/>
              <w:szCs w:val="36"/>
            </w:rPr>
            <w:instrText xml:space="preserve"> TITLE   \* MERGEFORMAT </w:instrText>
          </w:r>
          <w:r w:rsidRPr="007E1571">
            <w:rPr>
              <w:sz w:val="32"/>
              <w:szCs w:val="36"/>
            </w:rPr>
            <w:fldChar w:fldCharType="end"/>
          </w:r>
          <w:r w:rsidR="00B263B9">
            <w:rPr>
              <w:sz w:val="32"/>
              <w:szCs w:val="36"/>
            </w:rPr>
            <w:t>Kunstwerk gestalten</w:t>
          </w:r>
        </w:p>
      </w:tc>
    </w:tr>
  </w:tbl>
  <w:p w14:paraId="5D06FAF1" w14:textId="77777777" w:rsidR="004E13D1" w:rsidRDefault="004E13D1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B263B9" w:rsidRPr="007A1ED0" w14:paraId="6543A80B" w14:textId="77777777" w:rsidTr="00BD24A1">
      <w:trPr>
        <w:trHeight w:val="20"/>
      </w:trPr>
      <w:tc>
        <w:tcPr>
          <w:tcW w:w="1700" w:type="dxa"/>
          <w:vMerge w:val="restart"/>
          <w:vAlign w:val="center"/>
        </w:tcPr>
        <w:p w14:paraId="286BB312" w14:textId="77777777" w:rsidR="00B263B9" w:rsidRPr="007A1ED0" w:rsidRDefault="00B263B9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6AAC7A7D" wp14:editId="75E3ED77">
                <wp:extent cx="914634" cy="914634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46C18A76" w14:textId="77777777" w:rsidR="00B263B9" w:rsidRPr="006A11D4" w:rsidRDefault="00B263B9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</w:tcPr>
        <w:p w14:paraId="09E9B14E" w14:textId="77777777" w:rsidR="00B263B9" w:rsidRPr="006A11D4" w:rsidRDefault="00B263B9" w:rsidP="00BB6651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63872" behindDoc="0" locked="0" layoutInCell="1" allowOverlap="1" wp14:anchorId="4419E930" wp14:editId="3113B320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1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1E02FCB" id="Line 9" o:spid="_x0000_s1026" style="position:absolute;z-index:25166387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2nMzc9wAAAAKAQAADwAAAGRycy9kb3ducmV2&#10;LnhtbEyPzU7EMAyE70i8Q2QkLohN+Nuf0nSFkLiBEIUHyDbetqJ2SpNtC0+PEQe4eTSj8Tf5dqZO&#10;jTjENrCFi4UBhVwF33Jt4e314XwNKibH3nWB0cInRtgWx0e5y3yY+AXHMtVKSjhmzkKTUp9pHasG&#10;ycVF6JHF24eBXBI51NoPbpJy6vSlMUtNrmX50Lge7xus3ssDWYhnhCWZkeav+mN6fErP1eZqtPb0&#10;ZL67BZVwTn9h+MEXdCiEaRcO7KPqLKzWRtCTHEtQ4v/qnQSvb8wGdJHr/xOKbwA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DaczNz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r w:rsidRPr="006A11D4">
            <w:rPr>
              <w:b/>
              <w:sz w:val="40"/>
            </w:rPr>
            <w:t>Station „</w: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460699402"/>
            </w:sdtPr>
            <w:sdtContent>
              <w:r>
                <w:rPr>
                  <w:b/>
                  <w:sz w:val="40"/>
                </w:rPr>
                <w:t>Mathematik und Kunst</w:t>
              </w:r>
            </w:sdtContent>
          </w:sdt>
          <w:r w:rsidRPr="006A11D4">
            <w:rPr>
              <w:b/>
              <w:sz w:val="40"/>
            </w:rPr>
            <w:t>“</w:t>
          </w:r>
        </w:p>
      </w:tc>
    </w:tr>
    <w:tr w:rsidR="00B263B9" w:rsidRPr="007A1ED0" w14:paraId="0338EA58" w14:textId="77777777" w:rsidTr="00F822E3">
      <w:trPr>
        <w:trHeight w:val="429"/>
      </w:trPr>
      <w:tc>
        <w:tcPr>
          <w:tcW w:w="1700" w:type="dxa"/>
          <w:vMerge/>
        </w:tcPr>
        <w:p w14:paraId="6F929C5D" w14:textId="77777777" w:rsidR="00B263B9" w:rsidRPr="007A1ED0" w:rsidRDefault="00B263B9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66858AFA" w14:textId="77777777" w:rsidR="00B263B9" w:rsidRPr="007A1ED0" w:rsidRDefault="00B263B9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</w:tcPr>
        <w:p w14:paraId="2C3187F1" w14:textId="73276454" w:rsidR="00B263B9" w:rsidRPr="007E1571" w:rsidRDefault="00B263B9" w:rsidP="004E13D1">
          <w:pPr>
            <w:pStyle w:val="Labor-Kapitelberschrift"/>
            <w:rPr>
              <w:noProof/>
              <w:sz w:val="36"/>
              <w:szCs w:val="36"/>
            </w:rPr>
          </w:pPr>
          <w:r w:rsidRPr="007E1571">
            <w:rPr>
              <w:sz w:val="32"/>
              <w:szCs w:val="36"/>
            </w:rPr>
            <w:t xml:space="preserve">Aufgabe </w:t>
          </w:r>
          <w:r>
            <w:rPr>
              <w:sz w:val="32"/>
              <w:szCs w:val="36"/>
            </w:rPr>
            <w:t>3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r w:rsidRPr="007E1571">
            <w:rPr>
              <w:sz w:val="32"/>
              <w:szCs w:val="36"/>
            </w:rPr>
            <w:fldChar w:fldCharType="begin"/>
          </w:r>
          <w:r w:rsidRPr="007E1571">
            <w:rPr>
              <w:sz w:val="32"/>
              <w:szCs w:val="36"/>
            </w:rPr>
            <w:instrText xml:space="preserve"> TITLE   \* MERGEFORMAT </w:instrText>
          </w:r>
          <w:r w:rsidRPr="007E1571">
            <w:rPr>
              <w:sz w:val="32"/>
              <w:szCs w:val="36"/>
            </w:rPr>
            <w:fldChar w:fldCharType="end"/>
          </w:r>
          <w:r>
            <w:rPr>
              <w:sz w:val="32"/>
              <w:szCs w:val="36"/>
            </w:rPr>
            <w:t>Brüche subtrahiere</w:t>
          </w:r>
        </w:p>
      </w:tc>
    </w:tr>
  </w:tbl>
  <w:p w14:paraId="3982D184" w14:textId="77777777" w:rsidR="00B263B9" w:rsidRDefault="00B263B9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F6291" w14:textId="77777777" w:rsidR="009754BB" w:rsidRDefault="009754BB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90A31" w14:textId="77777777" w:rsidR="00D20C5B" w:rsidRDefault="00D20C5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B2E41"/>
    <w:multiLevelType w:val="hybridMultilevel"/>
    <w:tmpl w:val="733AF73C"/>
    <w:lvl w:ilvl="0" w:tplc="0407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0B7D61F2"/>
    <w:multiLevelType w:val="hybridMultilevel"/>
    <w:tmpl w:val="85082C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E7E6C"/>
    <w:multiLevelType w:val="hybridMultilevel"/>
    <w:tmpl w:val="DE12E5A8"/>
    <w:lvl w:ilvl="0" w:tplc="D180BA0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5698D"/>
    <w:multiLevelType w:val="hybridMultilevel"/>
    <w:tmpl w:val="A22879E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DA6474"/>
    <w:multiLevelType w:val="hybridMultilevel"/>
    <w:tmpl w:val="B24488D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D7A74"/>
    <w:multiLevelType w:val="hybridMultilevel"/>
    <w:tmpl w:val="0C101A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C63CDB"/>
    <w:multiLevelType w:val="multilevel"/>
    <w:tmpl w:val="C30AF384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68B127E"/>
    <w:multiLevelType w:val="hybridMultilevel"/>
    <w:tmpl w:val="D43452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03084C"/>
    <w:multiLevelType w:val="hybridMultilevel"/>
    <w:tmpl w:val="115411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113F01"/>
    <w:multiLevelType w:val="hybridMultilevel"/>
    <w:tmpl w:val="153A9C7E"/>
    <w:lvl w:ilvl="0" w:tplc="96B2C2FE">
      <w:start w:val="1"/>
      <w:numFmt w:val="bullet"/>
      <w:pStyle w:val="Labor-Aufzhlung"/>
      <w:lvlText w:val="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5158E2"/>
    <w:multiLevelType w:val="hybridMultilevel"/>
    <w:tmpl w:val="A0AA189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754536"/>
    <w:multiLevelType w:val="hybridMultilevel"/>
    <w:tmpl w:val="F4F4DB24"/>
    <w:lvl w:ilvl="0" w:tplc="5CA0E1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F4662"/>
    <w:multiLevelType w:val="hybridMultilevel"/>
    <w:tmpl w:val="17EAE6DA"/>
    <w:lvl w:ilvl="0" w:tplc="A6A0C0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065857"/>
    <w:multiLevelType w:val="hybridMultilevel"/>
    <w:tmpl w:val="963632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7E14D6"/>
    <w:multiLevelType w:val="hybridMultilevel"/>
    <w:tmpl w:val="32484C56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642735506">
    <w:abstractNumId w:val="11"/>
  </w:num>
  <w:num w:numId="2" w16cid:durableId="904415178">
    <w:abstractNumId w:val="1"/>
  </w:num>
  <w:num w:numId="3" w16cid:durableId="1702970286">
    <w:abstractNumId w:val="12"/>
  </w:num>
  <w:num w:numId="4" w16cid:durableId="674113908">
    <w:abstractNumId w:val="9"/>
  </w:num>
  <w:num w:numId="5" w16cid:durableId="1610353416">
    <w:abstractNumId w:val="2"/>
  </w:num>
  <w:num w:numId="6" w16cid:durableId="1104812813">
    <w:abstractNumId w:val="3"/>
  </w:num>
  <w:num w:numId="7" w16cid:durableId="836072462">
    <w:abstractNumId w:val="7"/>
  </w:num>
  <w:num w:numId="8" w16cid:durableId="2064594364">
    <w:abstractNumId w:val="10"/>
  </w:num>
  <w:num w:numId="9" w16cid:durableId="1292904931">
    <w:abstractNumId w:val="4"/>
  </w:num>
  <w:num w:numId="10" w16cid:durableId="1284774081">
    <w:abstractNumId w:val="6"/>
  </w:num>
  <w:num w:numId="11" w16cid:durableId="134688048">
    <w:abstractNumId w:val="14"/>
  </w:num>
  <w:num w:numId="12" w16cid:durableId="556743918">
    <w:abstractNumId w:val="5"/>
  </w:num>
  <w:num w:numId="13" w16cid:durableId="1597247054">
    <w:abstractNumId w:val="8"/>
  </w:num>
  <w:num w:numId="14" w16cid:durableId="1045720496">
    <w:abstractNumId w:val="13"/>
  </w:num>
  <w:num w:numId="15" w16cid:durableId="1670600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6651"/>
    <w:rsid w:val="00000E1E"/>
    <w:rsid w:val="000029EE"/>
    <w:rsid w:val="0001350F"/>
    <w:rsid w:val="000172BB"/>
    <w:rsid w:val="00021D12"/>
    <w:rsid w:val="0002458E"/>
    <w:rsid w:val="000251FA"/>
    <w:rsid w:val="00027FF6"/>
    <w:rsid w:val="00030C92"/>
    <w:rsid w:val="00036719"/>
    <w:rsid w:val="00042291"/>
    <w:rsid w:val="00042534"/>
    <w:rsid w:val="00045F30"/>
    <w:rsid w:val="00046EFD"/>
    <w:rsid w:val="00052D79"/>
    <w:rsid w:val="000546C8"/>
    <w:rsid w:val="000549DD"/>
    <w:rsid w:val="00054F92"/>
    <w:rsid w:val="00055BD5"/>
    <w:rsid w:val="00057655"/>
    <w:rsid w:val="00064297"/>
    <w:rsid w:val="000670B6"/>
    <w:rsid w:val="000708BF"/>
    <w:rsid w:val="00073E3D"/>
    <w:rsid w:val="00073FD9"/>
    <w:rsid w:val="00074833"/>
    <w:rsid w:val="00080AF1"/>
    <w:rsid w:val="00083848"/>
    <w:rsid w:val="00085F6A"/>
    <w:rsid w:val="00086741"/>
    <w:rsid w:val="000922C5"/>
    <w:rsid w:val="00094677"/>
    <w:rsid w:val="000A351B"/>
    <w:rsid w:val="000A59B9"/>
    <w:rsid w:val="000C1EA1"/>
    <w:rsid w:val="000C3F91"/>
    <w:rsid w:val="000C704F"/>
    <w:rsid w:val="000C7182"/>
    <w:rsid w:val="000D051B"/>
    <w:rsid w:val="000D3F5C"/>
    <w:rsid w:val="000D4423"/>
    <w:rsid w:val="000E220A"/>
    <w:rsid w:val="000E2327"/>
    <w:rsid w:val="000E2BCD"/>
    <w:rsid w:val="000E30DB"/>
    <w:rsid w:val="000E3A44"/>
    <w:rsid w:val="000F0A5C"/>
    <w:rsid w:val="000F6EE1"/>
    <w:rsid w:val="000F7A4D"/>
    <w:rsid w:val="00100CBF"/>
    <w:rsid w:val="0010132B"/>
    <w:rsid w:val="00104B2C"/>
    <w:rsid w:val="00105B62"/>
    <w:rsid w:val="001123B7"/>
    <w:rsid w:val="00115C62"/>
    <w:rsid w:val="00122BB1"/>
    <w:rsid w:val="00131E0C"/>
    <w:rsid w:val="00132A98"/>
    <w:rsid w:val="00144BFB"/>
    <w:rsid w:val="00150D78"/>
    <w:rsid w:val="001631D7"/>
    <w:rsid w:val="00164BC5"/>
    <w:rsid w:val="00164F83"/>
    <w:rsid w:val="00170257"/>
    <w:rsid w:val="0017415B"/>
    <w:rsid w:val="00175D24"/>
    <w:rsid w:val="001777CB"/>
    <w:rsid w:val="0018168E"/>
    <w:rsid w:val="001826CE"/>
    <w:rsid w:val="00182E57"/>
    <w:rsid w:val="0018319F"/>
    <w:rsid w:val="001836B5"/>
    <w:rsid w:val="00184B7F"/>
    <w:rsid w:val="00184D97"/>
    <w:rsid w:val="00185EB8"/>
    <w:rsid w:val="00193355"/>
    <w:rsid w:val="001A0F16"/>
    <w:rsid w:val="001A5B93"/>
    <w:rsid w:val="001A5E17"/>
    <w:rsid w:val="001B0BCA"/>
    <w:rsid w:val="001B0CD9"/>
    <w:rsid w:val="001B4EC0"/>
    <w:rsid w:val="001C2ABB"/>
    <w:rsid w:val="001C5DAF"/>
    <w:rsid w:val="001D0485"/>
    <w:rsid w:val="001D31E7"/>
    <w:rsid w:val="001E1E4A"/>
    <w:rsid w:val="001E5711"/>
    <w:rsid w:val="001E61C6"/>
    <w:rsid w:val="001F7B0A"/>
    <w:rsid w:val="00201115"/>
    <w:rsid w:val="00210550"/>
    <w:rsid w:val="00210FC7"/>
    <w:rsid w:val="0022433D"/>
    <w:rsid w:val="00226801"/>
    <w:rsid w:val="002276CD"/>
    <w:rsid w:val="00232636"/>
    <w:rsid w:val="00234FDD"/>
    <w:rsid w:val="00235DF0"/>
    <w:rsid w:val="00242EC9"/>
    <w:rsid w:val="00247459"/>
    <w:rsid w:val="00253046"/>
    <w:rsid w:val="0025410D"/>
    <w:rsid w:val="002575E2"/>
    <w:rsid w:val="00261CE4"/>
    <w:rsid w:val="00265691"/>
    <w:rsid w:val="00270DF4"/>
    <w:rsid w:val="00271252"/>
    <w:rsid w:val="00271A51"/>
    <w:rsid w:val="00272385"/>
    <w:rsid w:val="00272708"/>
    <w:rsid w:val="00274509"/>
    <w:rsid w:val="00280A87"/>
    <w:rsid w:val="00282715"/>
    <w:rsid w:val="0028405A"/>
    <w:rsid w:val="002911E0"/>
    <w:rsid w:val="0029429F"/>
    <w:rsid w:val="00295744"/>
    <w:rsid w:val="00297102"/>
    <w:rsid w:val="00297CB2"/>
    <w:rsid w:val="00297FF0"/>
    <w:rsid w:val="002A2F6B"/>
    <w:rsid w:val="002A42FA"/>
    <w:rsid w:val="002A4E23"/>
    <w:rsid w:val="002A5CA3"/>
    <w:rsid w:val="002A60B9"/>
    <w:rsid w:val="002B04F1"/>
    <w:rsid w:val="002B1CB8"/>
    <w:rsid w:val="002B38D0"/>
    <w:rsid w:val="002B450E"/>
    <w:rsid w:val="002B5ADD"/>
    <w:rsid w:val="002B7AA1"/>
    <w:rsid w:val="002C28D6"/>
    <w:rsid w:val="002C2A08"/>
    <w:rsid w:val="002C6AB5"/>
    <w:rsid w:val="002D2A96"/>
    <w:rsid w:val="002D53D6"/>
    <w:rsid w:val="002D79A2"/>
    <w:rsid w:val="002E5187"/>
    <w:rsid w:val="002F1020"/>
    <w:rsid w:val="002F28B0"/>
    <w:rsid w:val="002F3E1C"/>
    <w:rsid w:val="002F4B85"/>
    <w:rsid w:val="002F5FC6"/>
    <w:rsid w:val="002F71B2"/>
    <w:rsid w:val="002F755D"/>
    <w:rsid w:val="00303094"/>
    <w:rsid w:val="003120DD"/>
    <w:rsid w:val="0032017C"/>
    <w:rsid w:val="00321D17"/>
    <w:rsid w:val="003243B6"/>
    <w:rsid w:val="003253E8"/>
    <w:rsid w:val="003265DB"/>
    <w:rsid w:val="003276B0"/>
    <w:rsid w:val="00332BD2"/>
    <w:rsid w:val="00336DF6"/>
    <w:rsid w:val="0033702E"/>
    <w:rsid w:val="0034073E"/>
    <w:rsid w:val="0035641A"/>
    <w:rsid w:val="00362B4B"/>
    <w:rsid w:val="00367CA4"/>
    <w:rsid w:val="003704F1"/>
    <w:rsid w:val="0037103B"/>
    <w:rsid w:val="00373CFB"/>
    <w:rsid w:val="00375D92"/>
    <w:rsid w:val="0037787A"/>
    <w:rsid w:val="003805E4"/>
    <w:rsid w:val="00381100"/>
    <w:rsid w:val="00386D02"/>
    <w:rsid w:val="00393645"/>
    <w:rsid w:val="00394021"/>
    <w:rsid w:val="00397A7D"/>
    <w:rsid w:val="003A054F"/>
    <w:rsid w:val="003A0D6A"/>
    <w:rsid w:val="003A4D33"/>
    <w:rsid w:val="003B0522"/>
    <w:rsid w:val="003B1D2F"/>
    <w:rsid w:val="003B29EE"/>
    <w:rsid w:val="003C3AAF"/>
    <w:rsid w:val="003D38AF"/>
    <w:rsid w:val="003D6C5B"/>
    <w:rsid w:val="003D7885"/>
    <w:rsid w:val="003E0432"/>
    <w:rsid w:val="003E3CF0"/>
    <w:rsid w:val="003E6387"/>
    <w:rsid w:val="003F1A63"/>
    <w:rsid w:val="003F4ED0"/>
    <w:rsid w:val="003F5BC8"/>
    <w:rsid w:val="003F66BF"/>
    <w:rsid w:val="003F698E"/>
    <w:rsid w:val="00401E77"/>
    <w:rsid w:val="00404C87"/>
    <w:rsid w:val="00406854"/>
    <w:rsid w:val="004073FC"/>
    <w:rsid w:val="0041213D"/>
    <w:rsid w:val="00415BE9"/>
    <w:rsid w:val="0042037A"/>
    <w:rsid w:val="00425623"/>
    <w:rsid w:val="00425BBF"/>
    <w:rsid w:val="00435A48"/>
    <w:rsid w:val="0044099A"/>
    <w:rsid w:val="00445A6D"/>
    <w:rsid w:val="00446682"/>
    <w:rsid w:val="00446DDC"/>
    <w:rsid w:val="00465114"/>
    <w:rsid w:val="00465194"/>
    <w:rsid w:val="00473C34"/>
    <w:rsid w:val="004816BD"/>
    <w:rsid w:val="00485D40"/>
    <w:rsid w:val="004878C6"/>
    <w:rsid w:val="00491F3B"/>
    <w:rsid w:val="004928E5"/>
    <w:rsid w:val="004A0CC0"/>
    <w:rsid w:val="004A1199"/>
    <w:rsid w:val="004A1EFF"/>
    <w:rsid w:val="004B006F"/>
    <w:rsid w:val="004B38FA"/>
    <w:rsid w:val="004C3539"/>
    <w:rsid w:val="004D40BB"/>
    <w:rsid w:val="004E066F"/>
    <w:rsid w:val="004E13D1"/>
    <w:rsid w:val="004E390D"/>
    <w:rsid w:val="004F5317"/>
    <w:rsid w:val="004F7A9A"/>
    <w:rsid w:val="004F7C3E"/>
    <w:rsid w:val="00502FFF"/>
    <w:rsid w:val="00505F61"/>
    <w:rsid w:val="005105DA"/>
    <w:rsid w:val="00511651"/>
    <w:rsid w:val="00511A22"/>
    <w:rsid w:val="00512025"/>
    <w:rsid w:val="005134AB"/>
    <w:rsid w:val="00524C2B"/>
    <w:rsid w:val="00524E87"/>
    <w:rsid w:val="00527FA2"/>
    <w:rsid w:val="00530F27"/>
    <w:rsid w:val="0053283D"/>
    <w:rsid w:val="0053670A"/>
    <w:rsid w:val="0054079D"/>
    <w:rsid w:val="0054484A"/>
    <w:rsid w:val="00544CBB"/>
    <w:rsid w:val="00552356"/>
    <w:rsid w:val="0055380B"/>
    <w:rsid w:val="00553CA5"/>
    <w:rsid w:val="005560D0"/>
    <w:rsid w:val="00556BEB"/>
    <w:rsid w:val="00557A65"/>
    <w:rsid w:val="00560227"/>
    <w:rsid w:val="00564017"/>
    <w:rsid w:val="0056681B"/>
    <w:rsid w:val="0057090B"/>
    <w:rsid w:val="00570D11"/>
    <w:rsid w:val="00574887"/>
    <w:rsid w:val="0058095D"/>
    <w:rsid w:val="00581948"/>
    <w:rsid w:val="00584D54"/>
    <w:rsid w:val="00585BA2"/>
    <w:rsid w:val="00586FF1"/>
    <w:rsid w:val="00587FDF"/>
    <w:rsid w:val="005A50B8"/>
    <w:rsid w:val="005A53FF"/>
    <w:rsid w:val="005A6BD1"/>
    <w:rsid w:val="005B19DF"/>
    <w:rsid w:val="005C5429"/>
    <w:rsid w:val="005C697C"/>
    <w:rsid w:val="005D20BE"/>
    <w:rsid w:val="005D29B1"/>
    <w:rsid w:val="005D5FB3"/>
    <w:rsid w:val="005D6F84"/>
    <w:rsid w:val="005D7543"/>
    <w:rsid w:val="005E2C0F"/>
    <w:rsid w:val="005E3BA2"/>
    <w:rsid w:val="005E439D"/>
    <w:rsid w:val="005E5550"/>
    <w:rsid w:val="005E6079"/>
    <w:rsid w:val="005E667A"/>
    <w:rsid w:val="005F299D"/>
    <w:rsid w:val="005F38BB"/>
    <w:rsid w:val="005F6235"/>
    <w:rsid w:val="005F757C"/>
    <w:rsid w:val="006015B0"/>
    <w:rsid w:val="00602F79"/>
    <w:rsid w:val="00606A23"/>
    <w:rsid w:val="00615381"/>
    <w:rsid w:val="0062362B"/>
    <w:rsid w:val="00624383"/>
    <w:rsid w:val="00632158"/>
    <w:rsid w:val="0063643C"/>
    <w:rsid w:val="00640982"/>
    <w:rsid w:val="00642FBB"/>
    <w:rsid w:val="006447A8"/>
    <w:rsid w:val="00645AED"/>
    <w:rsid w:val="00647247"/>
    <w:rsid w:val="00647853"/>
    <w:rsid w:val="00650B1E"/>
    <w:rsid w:val="006522EC"/>
    <w:rsid w:val="00652F73"/>
    <w:rsid w:val="006540FD"/>
    <w:rsid w:val="00654AE8"/>
    <w:rsid w:val="00656043"/>
    <w:rsid w:val="006572A8"/>
    <w:rsid w:val="00657DF8"/>
    <w:rsid w:val="006646BA"/>
    <w:rsid w:val="006746B7"/>
    <w:rsid w:val="0067624A"/>
    <w:rsid w:val="006835B6"/>
    <w:rsid w:val="006870AC"/>
    <w:rsid w:val="006910D4"/>
    <w:rsid w:val="00696529"/>
    <w:rsid w:val="00696ABD"/>
    <w:rsid w:val="00696E1A"/>
    <w:rsid w:val="006A11D4"/>
    <w:rsid w:val="006A1CF8"/>
    <w:rsid w:val="006A2EC5"/>
    <w:rsid w:val="006A386B"/>
    <w:rsid w:val="006A55E1"/>
    <w:rsid w:val="006A6CA9"/>
    <w:rsid w:val="006A7038"/>
    <w:rsid w:val="006B0773"/>
    <w:rsid w:val="006B7E0F"/>
    <w:rsid w:val="006C03DC"/>
    <w:rsid w:val="006C1BEE"/>
    <w:rsid w:val="006C2525"/>
    <w:rsid w:val="006C26F9"/>
    <w:rsid w:val="006C4371"/>
    <w:rsid w:val="006C64EA"/>
    <w:rsid w:val="006C78B4"/>
    <w:rsid w:val="006D3194"/>
    <w:rsid w:val="006D61EB"/>
    <w:rsid w:val="006E28CF"/>
    <w:rsid w:val="006E3676"/>
    <w:rsid w:val="006F0F62"/>
    <w:rsid w:val="006F1181"/>
    <w:rsid w:val="006F365E"/>
    <w:rsid w:val="006F63F0"/>
    <w:rsid w:val="006F6508"/>
    <w:rsid w:val="007007AE"/>
    <w:rsid w:val="00702F3A"/>
    <w:rsid w:val="00710294"/>
    <w:rsid w:val="007102B6"/>
    <w:rsid w:val="007111AA"/>
    <w:rsid w:val="00713B17"/>
    <w:rsid w:val="007152BB"/>
    <w:rsid w:val="007152F2"/>
    <w:rsid w:val="0072069A"/>
    <w:rsid w:val="00722086"/>
    <w:rsid w:val="0072253B"/>
    <w:rsid w:val="007226FD"/>
    <w:rsid w:val="00730B19"/>
    <w:rsid w:val="00735D70"/>
    <w:rsid w:val="007425C0"/>
    <w:rsid w:val="00746DA5"/>
    <w:rsid w:val="0075157A"/>
    <w:rsid w:val="0075327B"/>
    <w:rsid w:val="00753498"/>
    <w:rsid w:val="0075770D"/>
    <w:rsid w:val="0075789D"/>
    <w:rsid w:val="0076277D"/>
    <w:rsid w:val="00764954"/>
    <w:rsid w:val="00765EBD"/>
    <w:rsid w:val="00767B88"/>
    <w:rsid w:val="007710C9"/>
    <w:rsid w:val="00773FCF"/>
    <w:rsid w:val="00781BC7"/>
    <w:rsid w:val="00783C7D"/>
    <w:rsid w:val="00784CF5"/>
    <w:rsid w:val="0079248C"/>
    <w:rsid w:val="00793397"/>
    <w:rsid w:val="00794415"/>
    <w:rsid w:val="007A11BC"/>
    <w:rsid w:val="007A1ED0"/>
    <w:rsid w:val="007A4F70"/>
    <w:rsid w:val="007A51FC"/>
    <w:rsid w:val="007A5CF0"/>
    <w:rsid w:val="007B2EA3"/>
    <w:rsid w:val="007C1FB5"/>
    <w:rsid w:val="007C71BE"/>
    <w:rsid w:val="007D4AFD"/>
    <w:rsid w:val="007D6509"/>
    <w:rsid w:val="007D6FF9"/>
    <w:rsid w:val="007E1571"/>
    <w:rsid w:val="007E2E72"/>
    <w:rsid w:val="007E4EE1"/>
    <w:rsid w:val="007E70CE"/>
    <w:rsid w:val="007F3460"/>
    <w:rsid w:val="007F4D53"/>
    <w:rsid w:val="007F62AE"/>
    <w:rsid w:val="007F73D6"/>
    <w:rsid w:val="008042FD"/>
    <w:rsid w:val="00807CF0"/>
    <w:rsid w:val="00807E4B"/>
    <w:rsid w:val="00810BFD"/>
    <w:rsid w:val="008124B0"/>
    <w:rsid w:val="00813444"/>
    <w:rsid w:val="00814359"/>
    <w:rsid w:val="00815BF2"/>
    <w:rsid w:val="008164FC"/>
    <w:rsid w:val="0082059B"/>
    <w:rsid w:val="00823755"/>
    <w:rsid w:val="00823A5D"/>
    <w:rsid w:val="0082746E"/>
    <w:rsid w:val="0083294D"/>
    <w:rsid w:val="008401EC"/>
    <w:rsid w:val="008453FD"/>
    <w:rsid w:val="0084540F"/>
    <w:rsid w:val="008513EC"/>
    <w:rsid w:val="00854CC0"/>
    <w:rsid w:val="00857703"/>
    <w:rsid w:val="00861E78"/>
    <w:rsid w:val="00863BB7"/>
    <w:rsid w:val="008667BD"/>
    <w:rsid w:val="0087159B"/>
    <w:rsid w:val="00871BBF"/>
    <w:rsid w:val="0087269E"/>
    <w:rsid w:val="00881B46"/>
    <w:rsid w:val="00884106"/>
    <w:rsid w:val="00884E4D"/>
    <w:rsid w:val="0089614F"/>
    <w:rsid w:val="008A1A27"/>
    <w:rsid w:val="008A2500"/>
    <w:rsid w:val="008A523F"/>
    <w:rsid w:val="008A7EC5"/>
    <w:rsid w:val="008B088A"/>
    <w:rsid w:val="008B4698"/>
    <w:rsid w:val="008C0693"/>
    <w:rsid w:val="008C1A1F"/>
    <w:rsid w:val="008C293F"/>
    <w:rsid w:val="008D1D6A"/>
    <w:rsid w:val="008D1DD1"/>
    <w:rsid w:val="008D2FCC"/>
    <w:rsid w:val="008D31D7"/>
    <w:rsid w:val="008D336D"/>
    <w:rsid w:val="008D7053"/>
    <w:rsid w:val="008E159B"/>
    <w:rsid w:val="008E396C"/>
    <w:rsid w:val="008E618A"/>
    <w:rsid w:val="008F7EB4"/>
    <w:rsid w:val="00901A77"/>
    <w:rsid w:val="009073F3"/>
    <w:rsid w:val="009121BE"/>
    <w:rsid w:val="00913B71"/>
    <w:rsid w:val="0092681B"/>
    <w:rsid w:val="00927CC8"/>
    <w:rsid w:val="00927EEA"/>
    <w:rsid w:val="00930C7E"/>
    <w:rsid w:val="00931CA3"/>
    <w:rsid w:val="00933451"/>
    <w:rsid w:val="009366DE"/>
    <w:rsid w:val="00944EFF"/>
    <w:rsid w:val="00945037"/>
    <w:rsid w:val="00945639"/>
    <w:rsid w:val="00947272"/>
    <w:rsid w:val="009479F8"/>
    <w:rsid w:val="009534FB"/>
    <w:rsid w:val="00961452"/>
    <w:rsid w:val="00961C21"/>
    <w:rsid w:val="009720C8"/>
    <w:rsid w:val="009723FA"/>
    <w:rsid w:val="00973B7E"/>
    <w:rsid w:val="0097519D"/>
    <w:rsid w:val="009754BB"/>
    <w:rsid w:val="00975CDE"/>
    <w:rsid w:val="009808F3"/>
    <w:rsid w:val="00980A43"/>
    <w:rsid w:val="00986872"/>
    <w:rsid w:val="0099222F"/>
    <w:rsid w:val="00992DDF"/>
    <w:rsid w:val="00994F8C"/>
    <w:rsid w:val="009970CF"/>
    <w:rsid w:val="009A4743"/>
    <w:rsid w:val="009A4BD9"/>
    <w:rsid w:val="009A7CC3"/>
    <w:rsid w:val="009A7D54"/>
    <w:rsid w:val="009B0F4A"/>
    <w:rsid w:val="009B122B"/>
    <w:rsid w:val="009B1793"/>
    <w:rsid w:val="009B2E21"/>
    <w:rsid w:val="009B60E4"/>
    <w:rsid w:val="009B6738"/>
    <w:rsid w:val="009B773B"/>
    <w:rsid w:val="009B7B88"/>
    <w:rsid w:val="009C16F4"/>
    <w:rsid w:val="009C48D8"/>
    <w:rsid w:val="009C5E82"/>
    <w:rsid w:val="009C689D"/>
    <w:rsid w:val="009D0346"/>
    <w:rsid w:val="009D4B0E"/>
    <w:rsid w:val="009D7A5F"/>
    <w:rsid w:val="009E066F"/>
    <w:rsid w:val="009E3286"/>
    <w:rsid w:val="009E3C8D"/>
    <w:rsid w:val="009E6B55"/>
    <w:rsid w:val="009F02F5"/>
    <w:rsid w:val="009F2E1E"/>
    <w:rsid w:val="009F67BA"/>
    <w:rsid w:val="009F6EFB"/>
    <w:rsid w:val="00A01D99"/>
    <w:rsid w:val="00A15641"/>
    <w:rsid w:val="00A228CC"/>
    <w:rsid w:val="00A25E4B"/>
    <w:rsid w:val="00A32E6E"/>
    <w:rsid w:val="00A34225"/>
    <w:rsid w:val="00A41504"/>
    <w:rsid w:val="00A52A87"/>
    <w:rsid w:val="00A61E40"/>
    <w:rsid w:val="00A63682"/>
    <w:rsid w:val="00A645D8"/>
    <w:rsid w:val="00A760FF"/>
    <w:rsid w:val="00A77DF7"/>
    <w:rsid w:val="00A80AE9"/>
    <w:rsid w:val="00A81830"/>
    <w:rsid w:val="00A82BD5"/>
    <w:rsid w:val="00A86C72"/>
    <w:rsid w:val="00AA1D6B"/>
    <w:rsid w:val="00AA38E7"/>
    <w:rsid w:val="00AA4CE0"/>
    <w:rsid w:val="00AB02F5"/>
    <w:rsid w:val="00AB1A5C"/>
    <w:rsid w:val="00AB3932"/>
    <w:rsid w:val="00AB59E7"/>
    <w:rsid w:val="00AB5DF0"/>
    <w:rsid w:val="00AC0179"/>
    <w:rsid w:val="00AC5190"/>
    <w:rsid w:val="00AC65B6"/>
    <w:rsid w:val="00AC6CB6"/>
    <w:rsid w:val="00AC6E9A"/>
    <w:rsid w:val="00AC7CC8"/>
    <w:rsid w:val="00AD08D4"/>
    <w:rsid w:val="00AD2288"/>
    <w:rsid w:val="00AD24B9"/>
    <w:rsid w:val="00AD4484"/>
    <w:rsid w:val="00AD4F43"/>
    <w:rsid w:val="00AD71EE"/>
    <w:rsid w:val="00AD7FF6"/>
    <w:rsid w:val="00AE055A"/>
    <w:rsid w:val="00AE0CDA"/>
    <w:rsid w:val="00AE438A"/>
    <w:rsid w:val="00AE73B5"/>
    <w:rsid w:val="00AF41BB"/>
    <w:rsid w:val="00AF4BF4"/>
    <w:rsid w:val="00AF4ED7"/>
    <w:rsid w:val="00B01BA9"/>
    <w:rsid w:val="00B15EA1"/>
    <w:rsid w:val="00B16406"/>
    <w:rsid w:val="00B166C6"/>
    <w:rsid w:val="00B179D4"/>
    <w:rsid w:val="00B20E79"/>
    <w:rsid w:val="00B25978"/>
    <w:rsid w:val="00B263B9"/>
    <w:rsid w:val="00B3211C"/>
    <w:rsid w:val="00B33FB4"/>
    <w:rsid w:val="00B429CC"/>
    <w:rsid w:val="00B42C93"/>
    <w:rsid w:val="00B47DB7"/>
    <w:rsid w:val="00B5049B"/>
    <w:rsid w:val="00B51C3F"/>
    <w:rsid w:val="00B53966"/>
    <w:rsid w:val="00B542E0"/>
    <w:rsid w:val="00B6128F"/>
    <w:rsid w:val="00B6206F"/>
    <w:rsid w:val="00B62520"/>
    <w:rsid w:val="00B650DA"/>
    <w:rsid w:val="00B704BB"/>
    <w:rsid w:val="00B72865"/>
    <w:rsid w:val="00B761AC"/>
    <w:rsid w:val="00B841C1"/>
    <w:rsid w:val="00B84A56"/>
    <w:rsid w:val="00B85964"/>
    <w:rsid w:val="00B8740D"/>
    <w:rsid w:val="00B91294"/>
    <w:rsid w:val="00B91636"/>
    <w:rsid w:val="00BA3398"/>
    <w:rsid w:val="00BA6D94"/>
    <w:rsid w:val="00BB2377"/>
    <w:rsid w:val="00BB3463"/>
    <w:rsid w:val="00BB3D36"/>
    <w:rsid w:val="00BB6651"/>
    <w:rsid w:val="00BC3033"/>
    <w:rsid w:val="00BD08B1"/>
    <w:rsid w:val="00BD24A1"/>
    <w:rsid w:val="00BD2CBA"/>
    <w:rsid w:val="00BD4C89"/>
    <w:rsid w:val="00BD687A"/>
    <w:rsid w:val="00BD7CE4"/>
    <w:rsid w:val="00BD7F80"/>
    <w:rsid w:val="00BE40F9"/>
    <w:rsid w:val="00BE5B3C"/>
    <w:rsid w:val="00BF024C"/>
    <w:rsid w:val="00BF0BBD"/>
    <w:rsid w:val="00BF3497"/>
    <w:rsid w:val="00BF4C36"/>
    <w:rsid w:val="00C020AC"/>
    <w:rsid w:val="00C02C1D"/>
    <w:rsid w:val="00C0697F"/>
    <w:rsid w:val="00C13E74"/>
    <w:rsid w:val="00C21A9C"/>
    <w:rsid w:val="00C21C88"/>
    <w:rsid w:val="00C21CEB"/>
    <w:rsid w:val="00C31DFA"/>
    <w:rsid w:val="00C3585F"/>
    <w:rsid w:val="00C3658A"/>
    <w:rsid w:val="00C40239"/>
    <w:rsid w:val="00C4199D"/>
    <w:rsid w:val="00C4593F"/>
    <w:rsid w:val="00C51399"/>
    <w:rsid w:val="00C52D71"/>
    <w:rsid w:val="00C63947"/>
    <w:rsid w:val="00C643EA"/>
    <w:rsid w:val="00C670CB"/>
    <w:rsid w:val="00C715DD"/>
    <w:rsid w:val="00C80F06"/>
    <w:rsid w:val="00C8115B"/>
    <w:rsid w:val="00C90004"/>
    <w:rsid w:val="00C91154"/>
    <w:rsid w:val="00C91CB2"/>
    <w:rsid w:val="00C91D17"/>
    <w:rsid w:val="00CA2D94"/>
    <w:rsid w:val="00CA32B8"/>
    <w:rsid w:val="00CA5829"/>
    <w:rsid w:val="00CB4F77"/>
    <w:rsid w:val="00CB7372"/>
    <w:rsid w:val="00CC33AA"/>
    <w:rsid w:val="00CC34BA"/>
    <w:rsid w:val="00CC514F"/>
    <w:rsid w:val="00CC76B6"/>
    <w:rsid w:val="00CD5277"/>
    <w:rsid w:val="00CD7F99"/>
    <w:rsid w:val="00CD7FC9"/>
    <w:rsid w:val="00CE229F"/>
    <w:rsid w:val="00CE36B4"/>
    <w:rsid w:val="00CF1420"/>
    <w:rsid w:val="00CF1519"/>
    <w:rsid w:val="00CF475A"/>
    <w:rsid w:val="00D01D60"/>
    <w:rsid w:val="00D03A2E"/>
    <w:rsid w:val="00D05183"/>
    <w:rsid w:val="00D05B81"/>
    <w:rsid w:val="00D12C5E"/>
    <w:rsid w:val="00D130BE"/>
    <w:rsid w:val="00D15942"/>
    <w:rsid w:val="00D20C5B"/>
    <w:rsid w:val="00D21F91"/>
    <w:rsid w:val="00D2217F"/>
    <w:rsid w:val="00D27192"/>
    <w:rsid w:val="00D45E22"/>
    <w:rsid w:val="00D46ECE"/>
    <w:rsid w:val="00D47528"/>
    <w:rsid w:val="00D533EB"/>
    <w:rsid w:val="00D607CE"/>
    <w:rsid w:val="00D61D7E"/>
    <w:rsid w:val="00D660A0"/>
    <w:rsid w:val="00D75200"/>
    <w:rsid w:val="00D75314"/>
    <w:rsid w:val="00D7795F"/>
    <w:rsid w:val="00D81836"/>
    <w:rsid w:val="00D81C20"/>
    <w:rsid w:val="00D83636"/>
    <w:rsid w:val="00D86BC8"/>
    <w:rsid w:val="00D90FCE"/>
    <w:rsid w:val="00D94DB0"/>
    <w:rsid w:val="00D95924"/>
    <w:rsid w:val="00DA05F7"/>
    <w:rsid w:val="00DA15F8"/>
    <w:rsid w:val="00DA5878"/>
    <w:rsid w:val="00DA5A00"/>
    <w:rsid w:val="00DB07C6"/>
    <w:rsid w:val="00DB1683"/>
    <w:rsid w:val="00DC3483"/>
    <w:rsid w:val="00DD013E"/>
    <w:rsid w:val="00DD2433"/>
    <w:rsid w:val="00DD24AF"/>
    <w:rsid w:val="00DD2956"/>
    <w:rsid w:val="00DD3096"/>
    <w:rsid w:val="00DE5D6C"/>
    <w:rsid w:val="00DF175B"/>
    <w:rsid w:val="00DF1FD1"/>
    <w:rsid w:val="00DF397A"/>
    <w:rsid w:val="00E018F7"/>
    <w:rsid w:val="00E0196B"/>
    <w:rsid w:val="00E01D89"/>
    <w:rsid w:val="00E12B92"/>
    <w:rsid w:val="00E20D80"/>
    <w:rsid w:val="00E214C3"/>
    <w:rsid w:val="00E262EC"/>
    <w:rsid w:val="00E33795"/>
    <w:rsid w:val="00E34399"/>
    <w:rsid w:val="00E353FB"/>
    <w:rsid w:val="00E36FD1"/>
    <w:rsid w:val="00E41DC6"/>
    <w:rsid w:val="00E51405"/>
    <w:rsid w:val="00E526CC"/>
    <w:rsid w:val="00E54D13"/>
    <w:rsid w:val="00E63E1E"/>
    <w:rsid w:val="00E6524E"/>
    <w:rsid w:val="00E67B84"/>
    <w:rsid w:val="00E72093"/>
    <w:rsid w:val="00E83E0C"/>
    <w:rsid w:val="00E86E47"/>
    <w:rsid w:val="00E90DB6"/>
    <w:rsid w:val="00E962EF"/>
    <w:rsid w:val="00E96C57"/>
    <w:rsid w:val="00EA01EB"/>
    <w:rsid w:val="00EA7BBC"/>
    <w:rsid w:val="00EB157E"/>
    <w:rsid w:val="00EB2402"/>
    <w:rsid w:val="00EB327A"/>
    <w:rsid w:val="00EB3973"/>
    <w:rsid w:val="00EB6187"/>
    <w:rsid w:val="00EB6823"/>
    <w:rsid w:val="00EB702C"/>
    <w:rsid w:val="00EC12E1"/>
    <w:rsid w:val="00EC25ED"/>
    <w:rsid w:val="00EC3321"/>
    <w:rsid w:val="00EC3962"/>
    <w:rsid w:val="00EC7C32"/>
    <w:rsid w:val="00ED04C7"/>
    <w:rsid w:val="00ED74E4"/>
    <w:rsid w:val="00ED7B8E"/>
    <w:rsid w:val="00EE02E1"/>
    <w:rsid w:val="00EF100C"/>
    <w:rsid w:val="00EF277D"/>
    <w:rsid w:val="00EF6415"/>
    <w:rsid w:val="00EF6690"/>
    <w:rsid w:val="00F007A6"/>
    <w:rsid w:val="00F01D8B"/>
    <w:rsid w:val="00F02C7E"/>
    <w:rsid w:val="00F037DC"/>
    <w:rsid w:val="00F106B8"/>
    <w:rsid w:val="00F118F0"/>
    <w:rsid w:val="00F15290"/>
    <w:rsid w:val="00F175F5"/>
    <w:rsid w:val="00F23405"/>
    <w:rsid w:val="00F25301"/>
    <w:rsid w:val="00F30089"/>
    <w:rsid w:val="00F350EB"/>
    <w:rsid w:val="00F36561"/>
    <w:rsid w:val="00F367CA"/>
    <w:rsid w:val="00F36CDA"/>
    <w:rsid w:val="00F377A6"/>
    <w:rsid w:val="00F40F79"/>
    <w:rsid w:val="00F44622"/>
    <w:rsid w:val="00F51DDD"/>
    <w:rsid w:val="00F523D8"/>
    <w:rsid w:val="00F53C79"/>
    <w:rsid w:val="00F553D3"/>
    <w:rsid w:val="00F61FDC"/>
    <w:rsid w:val="00F666C2"/>
    <w:rsid w:val="00F70650"/>
    <w:rsid w:val="00F728B6"/>
    <w:rsid w:val="00F731A0"/>
    <w:rsid w:val="00F74C59"/>
    <w:rsid w:val="00F77D31"/>
    <w:rsid w:val="00F822E3"/>
    <w:rsid w:val="00F82D42"/>
    <w:rsid w:val="00F836A7"/>
    <w:rsid w:val="00F91432"/>
    <w:rsid w:val="00F91726"/>
    <w:rsid w:val="00F93957"/>
    <w:rsid w:val="00F96193"/>
    <w:rsid w:val="00F97204"/>
    <w:rsid w:val="00F97FCB"/>
    <w:rsid w:val="00FB1F38"/>
    <w:rsid w:val="00FB2492"/>
    <w:rsid w:val="00FB2EA1"/>
    <w:rsid w:val="00FB5733"/>
    <w:rsid w:val="00FB6411"/>
    <w:rsid w:val="00FB6E7D"/>
    <w:rsid w:val="00FC1CC6"/>
    <w:rsid w:val="00FC23E5"/>
    <w:rsid w:val="00FD1BF4"/>
    <w:rsid w:val="00FE15E4"/>
    <w:rsid w:val="00FE3847"/>
    <w:rsid w:val="00FE7992"/>
    <w:rsid w:val="00FE79A5"/>
    <w:rsid w:val="00FF1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8C6A70"/>
  <w15:docId w15:val="{50D905EB-D26C-48F9-90F9-4726BD1E8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6910D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KopfzeileZchn">
    <w:name w:val="Kopfzeile Zchn"/>
    <w:basedOn w:val="Absatz-Standardschriftart"/>
    <w:link w:val="Kopfzeile"/>
    <w:uiPriority w:val="99"/>
    <w:rsid w:val="009121BE"/>
  </w:style>
  <w:style w:type="paragraph" w:styleId="Fuzeile">
    <w:name w:val="footer"/>
    <w:basedOn w:val="Standard"/>
    <w:link w:val="Fu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FuzeileZchn">
    <w:name w:val="Fußzeile Zchn"/>
    <w:basedOn w:val="Absatz-Standardschriftart"/>
    <w:link w:val="Fuzeile"/>
    <w:uiPriority w:val="99"/>
    <w:rsid w:val="009121BE"/>
  </w:style>
  <w:style w:type="table" w:styleId="Tabellenraster">
    <w:name w:val="Table Grid"/>
    <w:basedOn w:val="NormaleTabelle"/>
    <w:rsid w:val="00912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9121BE"/>
    <w:rPr>
      <w:color w:val="808080"/>
    </w:rPr>
  </w:style>
  <w:style w:type="paragraph" w:customStyle="1" w:styleId="Labor-Titelseite">
    <w:name w:val="Labor-Titelseite"/>
    <w:basedOn w:val="Standard"/>
    <w:qFormat/>
    <w:rsid w:val="009121BE"/>
    <w:pPr>
      <w:jc w:val="center"/>
    </w:pPr>
    <w:rPr>
      <w:rFonts w:ascii="Arial" w:hAnsi="Arial"/>
      <w:color w:val="0047FF"/>
      <w:sz w:val="56"/>
    </w:rPr>
  </w:style>
  <w:style w:type="character" w:customStyle="1" w:styleId="Labor-FormatvorlageTitelseite">
    <w:name w:val="Labor-Formatvorlage Titelseite"/>
    <w:basedOn w:val="Absatz-Standardschriftart"/>
    <w:uiPriority w:val="1"/>
    <w:rsid w:val="009121BE"/>
    <w:rPr>
      <w:rFonts w:ascii="Arial" w:hAnsi="Arial"/>
      <w:color w:val="0047FF"/>
      <w:sz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21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21BE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Kapitelberschrift">
    <w:name w:val="Labor-Kapitelüberschrift"/>
    <w:basedOn w:val="Kopfzeile"/>
    <w:qFormat/>
    <w:rsid w:val="009E066F"/>
    <w:pPr>
      <w:spacing w:before="240"/>
      <w:jc w:val="center"/>
    </w:pPr>
    <w:rPr>
      <w:rFonts w:ascii="Arial" w:eastAsia="Times New Roman" w:hAnsi="Arial" w:cs="Times New Roman"/>
      <w:b/>
      <w:color w:val="000000"/>
      <w:kern w:val="28"/>
      <w:sz w:val="28"/>
      <w:szCs w:val="20"/>
      <w:lang w:eastAsia="de-DE"/>
    </w:rPr>
  </w:style>
  <w:style w:type="paragraph" w:customStyle="1" w:styleId="Labor-Text">
    <w:name w:val="Labor-Text"/>
    <w:basedOn w:val="Standard"/>
    <w:qFormat/>
    <w:rsid w:val="00585BA2"/>
    <w:pPr>
      <w:jc w:val="both"/>
    </w:pPr>
    <w:rPr>
      <w:rFonts w:ascii="Arial" w:hAnsi="Arial"/>
      <w:sz w:val="24"/>
    </w:rPr>
  </w:style>
  <w:style w:type="character" w:styleId="Hyperlink">
    <w:name w:val="Hyperlink"/>
    <w:basedOn w:val="Absatz-Standardschriftart"/>
    <w:rsid w:val="00585BA2"/>
    <w:rPr>
      <w:color w:val="0000FF" w:themeColor="hyperlink"/>
      <w:u w:val="single"/>
    </w:rPr>
  </w:style>
  <w:style w:type="table" w:customStyle="1" w:styleId="Tabellenraster1">
    <w:name w:val="Tabellenraster1"/>
    <w:basedOn w:val="NormaleTabelle"/>
    <w:next w:val="Tabellenraster"/>
    <w:rsid w:val="004256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chattierung2-Akzent11">
    <w:name w:val="Mittlere Schattierung 2 - Akzent 11"/>
    <w:basedOn w:val="NormaleTabelle"/>
    <w:uiPriority w:val="64"/>
    <w:rsid w:val="009D4B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Liste21">
    <w:name w:val="Mittlere Liste 21"/>
    <w:basedOn w:val="NormaleTabelle"/>
    <w:uiPriority w:val="66"/>
    <w:rsid w:val="009D4B0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arbigeSchattierung-Akzent5">
    <w:name w:val="Colorful Shading Accent 5"/>
    <w:basedOn w:val="NormaleTabelle"/>
    <w:uiPriority w:val="71"/>
    <w:rsid w:val="009D4B0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istenabsatz">
    <w:name w:val="List Paragraph"/>
    <w:basedOn w:val="Standard"/>
    <w:uiPriority w:val="34"/>
    <w:qFormat/>
    <w:rsid w:val="00854CC0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83E0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83E0C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Aufzhlung">
    <w:name w:val="Labor-Aufzählung"/>
    <w:basedOn w:val="Labor-Text"/>
    <w:rsid w:val="00C4199D"/>
    <w:pPr>
      <w:numPr>
        <w:numId w:val="4"/>
      </w:numPr>
      <w:jc w:val="left"/>
    </w:pPr>
  </w:style>
  <w:style w:type="paragraph" w:customStyle="1" w:styleId="Labor-Materialbox-berschrift">
    <w:name w:val="Labor-Materialbox-Überschrift"/>
    <w:basedOn w:val="Labor-Text"/>
    <w:rsid w:val="00C4199D"/>
    <w:pPr>
      <w:jc w:val="left"/>
    </w:pPr>
    <w:rPr>
      <w:b/>
      <w:color w:val="0047FF"/>
    </w:rPr>
  </w:style>
  <w:style w:type="paragraph" w:customStyle="1" w:styleId="Labor-Seitenberschrift">
    <w:name w:val="Labor-Seitenüberschrift"/>
    <w:basedOn w:val="Standard"/>
    <w:next w:val="Labor-Kapitelberschrift"/>
    <w:rsid w:val="009E066F"/>
    <w:pPr>
      <w:tabs>
        <w:tab w:val="center" w:pos="3560"/>
        <w:tab w:val="center" w:pos="4536"/>
        <w:tab w:val="left" w:pos="6225"/>
        <w:tab w:val="right" w:pos="9072"/>
      </w:tabs>
      <w:spacing w:before="120"/>
      <w:jc w:val="center"/>
    </w:pPr>
    <w:rPr>
      <w:rFonts w:ascii="Arial" w:hAnsi="Arial" w:cs="Arial"/>
      <w:b/>
      <w:color w:val="0047FF"/>
      <w:sz w:val="40"/>
      <w:szCs w:val="40"/>
    </w:rPr>
  </w:style>
  <w:style w:type="table" w:customStyle="1" w:styleId="Tabellenraster2">
    <w:name w:val="Tabellenraster2"/>
    <w:basedOn w:val="NormaleTabelle"/>
    <w:next w:val="Tabellenraster"/>
    <w:rsid w:val="00F007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lenraster3">
    <w:name w:val="Tabellenraster3"/>
    <w:basedOn w:val="NormaleTabelle"/>
    <w:next w:val="Tabellenraster"/>
    <w:rsid w:val="005D20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tandardWeb">
    <w:name w:val="Normal (Web)"/>
    <w:basedOn w:val="Standard"/>
    <w:uiPriority w:val="99"/>
    <w:unhideWhenUsed/>
    <w:rsid w:val="00E51405"/>
    <w:pPr>
      <w:spacing w:before="100" w:beforeAutospacing="1" w:after="142" w:line="288" w:lineRule="auto"/>
    </w:pPr>
    <w:rPr>
      <w:kern w:val="0"/>
      <w:sz w:val="24"/>
      <w:szCs w:val="24"/>
    </w:rPr>
  </w:style>
  <w:style w:type="paragraph" w:customStyle="1" w:styleId="Arbeitsanweisung">
    <w:name w:val="Arbeitsanweisung"/>
    <w:basedOn w:val="Standard"/>
    <w:qFormat/>
    <w:rsid w:val="004B006F"/>
    <w:pPr>
      <w:ind w:left="680" w:hanging="680"/>
      <w:jc w:val="both"/>
    </w:pPr>
    <w:rPr>
      <w:rFonts w:ascii="Arial" w:hAnsi="Arial"/>
      <w:sz w:val="24"/>
    </w:rPr>
  </w:style>
  <w:style w:type="paragraph" w:customStyle="1" w:styleId="Labor-Texteinfach">
    <w:name w:val="Labor-Text einfach"/>
    <w:basedOn w:val="Arbeitsanweisung"/>
    <w:rsid w:val="004B00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eader" Target="header7.xml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image" Target="media/image22.wmf"/><Relationship Id="rId42" Type="http://schemas.openxmlformats.org/officeDocument/2006/relationships/header" Target="header9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header" Target="header6.xml"/><Relationship Id="rId46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32" Type="http://schemas.openxmlformats.org/officeDocument/2006/relationships/header" Target="header5.xml"/><Relationship Id="rId37" Type="http://schemas.openxmlformats.org/officeDocument/2006/relationships/image" Target="media/image25.emf"/><Relationship Id="rId40" Type="http://schemas.openxmlformats.org/officeDocument/2006/relationships/header" Target="header8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wmf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footer" Target="footer5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4.xml"/><Relationship Id="rId27" Type="http://schemas.openxmlformats.org/officeDocument/2006/relationships/image" Target="media/image16.wmf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header" Target="header10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fan\Desktop\Vorlage_Arbeitshef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DE7C7AD019D4990B9206860BD23CE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BEBB51-4605-48C7-A137-4DAF6DC16CF1}"/>
      </w:docPartPr>
      <w:docPartBody>
        <w:p w:rsidR="00276C93" w:rsidRDefault="006A4D28">
          <w:pPr>
            <w:pStyle w:val="1DE7C7AD019D4990B9206860BD23CEE3"/>
          </w:pPr>
          <w:r w:rsidRPr="00FA6C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FC607FDBBC54A9B9EA111F6D8D7D8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10650A-411E-498F-8472-05EAB8609704}"/>
      </w:docPartPr>
      <w:docPartBody>
        <w:p w:rsidR="00276C93" w:rsidRDefault="006A4D28">
          <w:pPr>
            <w:pStyle w:val="1FC607FDBBC54A9B9EA111F6D8D7D867"/>
          </w:pPr>
          <w:r>
            <w:rPr>
              <w:rStyle w:val="Labor-FormatvorlageTitelseite"/>
            </w:rPr>
            <w:t>Stationsnamen eingeben.</w:t>
          </w:r>
        </w:p>
      </w:docPartBody>
    </w:docPart>
    <w:docPart>
      <w:docPartPr>
        <w:name w:val="CE62C2A5C7B246E1A30CDB1A597137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52D56B-6863-4C5C-A028-911B645BBE10}"/>
      </w:docPartPr>
      <w:docPartBody>
        <w:p w:rsidR="00276C93" w:rsidRDefault="006A4D28">
          <w:pPr>
            <w:pStyle w:val="CE62C2A5C7B246E1A30CDB1A597137DB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F802B409EF747DDB1FE09D09F3743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9F8121-EB1C-4AB2-90D7-CB79EF8CC235}"/>
      </w:docPartPr>
      <w:docPartBody>
        <w:p w:rsidR="00276C93" w:rsidRDefault="006A4D28">
          <w:pPr>
            <w:pStyle w:val="AF802B409EF747DDB1FE09D09F374339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88AFDE0352549538BBF4BAC965E17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7D5BE8-78A4-4E0A-BF99-1003F005D28B}"/>
      </w:docPartPr>
      <w:docPartBody>
        <w:p w:rsidR="00276C93" w:rsidRDefault="006A4D28">
          <w:pPr>
            <w:pStyle w:val="988AFDE0352549538BBF4BAC965E17E7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A60F743A3F24AA79501D7A19E272A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0E279A-C754-4902-A5EF-8447F41D5C14}"/>
      </w:docPartPr>
      <w:docPartBody>
        <w:p w:rsidR="00276C93" w:rsidRDefault="006A4D28">
          <w:pPr>
            <w:pStyle w:val="AA60F743A3F24AA79501D7A19E272AF8"/>
          </w:pPr>
          <w:r w:rsidRPr="005E3B0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44E577B61194389A3294F82897C07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4CB85D-5397-48BE-8629-4B8931E84C41}"/>
      </w:docPartPr>
      <w:docPartBody>
        <w:p w:rsidR="00276C93" w:rsidRDefault="006A4D28">
          <w:pPr>
            <w:pStyle w:val="D44E577B61194389A3294F82897C0713"/>
          </w:pPr>
          <w:r w:rsidRPr="00425623">
            <w:rPr>
              <w:rFonts w:ascii="Arial" w:hAnsi="Arial"/>
              <w:sz w:val="24"/>
            </w:rPr>
            <w:t>Klicken Sie hier, um Text einzugeben.</w:t>
          </w:r>
        </w:p>
      </w:docPartBody>
    </w:docPart>
    <w:docPart>
      <w:docPartPr>
        <w:name w:val="C1AE47111CB0446EA4DD986F049266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348B58-90B2-499E-B70A-B5961C6D8CD9}"/>
      </w:docPartPr>
      <w:docPartBody>
        <w:p w:rsidR="00276C93" w:rsidRDefault="006A4D28">
          <w:pPr>
            <w:pStyle w:val="C1AE47111CB0446EA4DD986F0492665C"/>
          </w:pPr>
          <w:r w:rsidRPr="00B867D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7B8ACBC1174495DA510EDC87151EC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60E887-E044-4A47-A6ED-C7FEF29019D8}"/>
      </w:docPartPr>
      <w:docPartBody>
        <w:p w:rsidR="00276C93" w:rsidRDefault="006A4D28">
          <w:pPr>
            <w:pStyle w:val="07B8ACBC1174495DA510EDC87151ECC1"/>
          </w:pPr>
          <w:r w:rsidRPr="00425623">
            <w:rPr>
              <w:rFonts w:ascii="Arial" w:hAnsi="Arial"/>
              <w:sz w:val="24"/>
            </w:rPr>
            <w:t>Klicken Sie hier, um Text einzugeben.</w:t>
          </w:r>
        </w:p>
      </w:docPartBody>
    </w:docPart>
    <w:docPart>
      <w:docPartPr>
        <w:name w:val="6859CB0045C54719882A2823340884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DEF7D3-4062-4CC2-AC3C-2FCE153A8AA0}"/>
      </w:docPartPr>
      <w:docPartBody>
        <w:p w:rsidR="004F1DDF" w:rsidRDefault="0091491C" w:rsidP="0091491C">
          <w:pPr>
            <w:pStyle w:val="6859CB0045C54719882A2823340884D7"/>
          </w:pPr>
          <w:r w:rsidRPr="00395302">
            <w:rPr>
              <w:rStyle w:val="Platzhalt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6C93"/>
    <w:rsid w:val="00050869"/>
    <w:rsid w:val="0007771E"/>
    <w:rsid w:val="00155F8A"/>
    <w:rsid w:val="00165D5B"/>
    <w:rsid w:val="00193F3A"/>
    <w:rsid w:val="001D227A"/>
    <w:rsid w:val="001F4751"/>
    <w:rsid w:val="00276C93"/>
    <w:rsid w:val="00304525"/>
    <w:rsid w:val="003A16A7"/>
    <w:rsid w:val="003A717F"/>
    <w:rsid w:val="003B108C"/>
    <w:rsid w:val="00495E82"/>
    <w:rsid w:val="004A7C58"/>
    <w:rsid w:val="004F1DDF"/>
    <w:rsid w:val="00577E75"/>
    <w:rsid w:val="005D23C4"/>
    <w:rsid w:val="005F4DB6"/>
    <w:rsid w:val="006062D9"/>
    <w:rsid w:val="00657E74"/>
    <w:rsid w:val="00686780"/>
    <w:rsid w:val="00693108"/>
    <w:rsid w:val="006A4D28"/>
    <w:rsid w:val="006C47DF"/>
    <w:rsid w:val="00727534"/>
    <w:rsid w:val="0073144B"/>
    <w:rsid w:val="00731C3E"/>
    <w:rsid w:val="007C1D26"/>
    <w:rsid w:val="008148F8"/>
    <w:rsid w:val="008C3B01"/>
    <w:rsid w:val="008E6C0C"/>
    <w:rsid w:val="0091491C"/>
    <w:rsid w:val="00987F8D"/>
    <w:rsid w:val="009A453D"/>
    <w:rsid w:val="00A12649"/>
    <w:rsid w:val="00A171B0"/>
    <w:rsid w:val="00A333F5"/>
    <w:rsid w:val="00A37C9C"/>
    <w:rsid w:val="00B33BB4"/>
    <w:rsid w:val="00B87FA8"/>
    <w:rsid w:val="00C148A3"/>
    <w:rsid w:val="00C17943"/>
    <w:rsid w:val="00D91CC7"/>
    <w:rsid w:val="00DA2B5C"/>
    <w:rsid w:val="00DC0CA1"/>
    <w:rsid w:val="00E74573"/>
    <w:rsid w:val="00F57261"/>
    <w:rsid w:val="00F9426F"/>
    <w:rsid w:val="00FC3E7E"/>
    <w:rsid w:val="00FD1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B108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93108"/>
    <w:rPr>
      <w:color w:val="808080"/>
    </w:rPr>
  </w:style>
  <w:style w:type="paragraph" w:customStyle="1" w:styleId="1DE7C7AD019D4990B9206860BD23CEE3">
    <w:name w:val="1DE7C7AD019D4990B9206860BD23CEE3"/>
    <w:rsid w:val="003B108C"/>
  </w:style>
  <w:style w:type="character" w:customStyle="1" w:styleId="Labor-FormatvorlageTitelseite">
    <w:name w:val="Labor-Formatvorlage Titelseite"/>
    <w:basedOn w:val="Absatz-Standardschriftart"/>
    <w:uiPriority w:val="1"/>
    <w:rsid w:val="003B108C"/>
    <w:rPr>
      <w:rFonts w:ascii="Arial" w:hAnsi="Arial"/>
      <w:color w:val="0047FF"/>
      <w:sz w:val="56"/>
    </w:rPr>
  </w:style>
  <w:style w:type="paragraph" w:customStyle="1" w:styleId="1FC607FDBBC54A9B9EA111F6D8D7D867">
    <w:name w:val="1FC607FDBBC54A9B9EA111F6D8D7D867"/>
    <w:rsid w:val="003B108C"/>
  </w:style>
  <w:style w:type="paragraph" w:customStyle="1" w:styleId="CE62C2A5C7B246E1A30CDB1A597137DB">
    <w:name w:val="CE62C2A5C7B246E1A30CDB1A597137DB"/>
    <w:rsid w:val="003B108C"/>
  </w:style>
  <w:style w:type="paragraph" w:customStyle="1" w:styleId="AF802B409EF747DDB1FE09D09F374339">
    <w:name w:val="AF802B409EF747DDB1FE09D09F374339"/>
    <w:rsid w:val="003B108C"/>
  </w:style>
  <w:style w:type="paragraph" w:customStyle="1" w:styleId="988AFDE0352549538BBF4BAC965E17E7">
    <w:name w:val="988AFDE0352549538BBF4BAC965E17E7"/>
    <w:rsid w:val="003B108C"/>
  </w:style>
  <w:style w:type="paragraph" w:customStyle="1" w:styleId="AA60F743A3F24AA79501D7A19E272AF8">
    <w:name w:val="AA60F743A3F24AA79501D7A19E272AF8"/>
    <w:rsid w:val="003B108C"/>
  </w:style>
  <w:style w:type="paragraph" w:customStyle="1" w:styleId="D44E577B61194389A3294F82897C0713">
    <w:name w:val="D44E577B61194389A3294F82897C0713"/>
    <w:rsid w:val="003B108C"/>
  </w:style>
  <w:style w:type="paragraph" w:customStyle="1" w:styleId="C1AE47111CB0446EA4DD986F0492665C">
    <w:name w:val="C1AE47111CB0446EA4DD986F0492665C"/>
    <w:rsid w:val="003B108C"/>
  </w:style>
  <w:style w:type="paragraph" w:customStyle="1" w:styleId="07B8ACBC1174495DA510EDC87151ECC1">
    <w:name w:val="07B8ACBC1174495DA510EDC87151ECC1"/>
    <w:rsid w:val="003B108C"/>
  </w:style>
  <w:style w:type="paragraph" w:customStyle="1" w:styleId="6859CB0045C54719882A2823340884D7">
    <w:name w:val="6859CB0045C54719882A2823340884D7"/>
    <w:rsid w:val="009149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2015-10-02T00:00:00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58D4D9E-F3CB-4AC9-9269-606E38DA9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Vorlage_Arbeitsheft</Template>
  <TotalTime>0</TotalTime>
  <Pages>16</Pages>
  <Words>1259</Words>
  <Characters>7933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Koblenz-Landau</Company>
  <LinksUpToDate>false</LinksUpToDate>
  <CharactersWithSpaces>9174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Katja B</cp:lastModifiedBy>
  <cp:revision>7</cp:revision>
  <cp:lastPrinted>2021-09-10T07:52:00Z</cp:lastPrinted>
  <dcterms:created xsi:type="dcterms:W3CDTF">2021-08-11T11:00:00Z</dcterms:created>
  <dcterms:modified xsi:type="dcterms:W3CDTF">2023-03-15T09:14:00Z</dcterms:modified>
</cp:coreProperties>
</file>