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CE761B" w14:textId="77777777" w:rsidR="009121BE" w:rsidRDefault="009121BE" w:rsidP="009121BE"/>
    <w:p w14:paraId="6C95C9DD" w14:textId="77777777" w:rsidR="009121BE" w:rsidRDefault="009121BE" w:rsidP="009121BE"/>
    <w:p w14:paraId="496E1E3E" w14:textId="77777777" w:rsidR="009121BE" w:rsidRDefault="009121BE" w:rsidP="009121BE"/>
    <w:p w14:paraId="208B0D36" w14:textId="77777777" w:rsidR="009121BE" w:rsidRDefault="009121BE" w:rsidP="009121BE"/>
    <w:p w14:paraId="11869E8C" w14:textId="77777777" w:rsidR="009121BE" w:rsidRDefault="009121BE" w:rsidP="009121BE"/>
    <w:p w14:paraId="747D10BC" w14:textId="77777777" w:rsidR="009121BE" w:rsidRDefault="009121BE" w:rsidP="009121BE"/>
    <w:p w14:paraId="7CF7FF1E" w14:textId="77777777" w:rsidR="009121BE" w:rsidRDefault="009121BE" w:rsidP="009121BE"/>
    <w:p w14:paraId="510327CB" w14:textId="77777777" w:rsidR="009121BE" w:rsidRDefault="009121BE" w:rsidP="009121BE"/>
    <w:p w14:paraId="011A875E" w14:textId="77777777" w:rsidR="009121BE" w:rsidRDefault="009121BE" w:rsidP="009121BE"/>
    <w:p w14:paraId="71C7D4D9" w14:textId="77777777" w:rsidR="009121BE" w:rsidRDefault="009121BE" w:rsidP="009121BE"/>
    <w:p w14:paraId="1A3D6F6A" w14:textId="77777777" w:rsidR="009121BE" w:rsidRDefault="009121BE" w:rsidP="009121BE"/>
    <w:p w14:paraId="41E7E7C9" w14:textId="77777777" w:rsidR="009121BE" w:rsidRDefault="009121BE" w:rsidP="009121BE"/>
    <w:p w14:paraId="78B3DF49" w14:textId="77777777" w:rsidR="009121BE" w:rsidRDefault="009121BE" w:rsidP="009121BE"/>
    <w:p w14:paraId="2789E87C" w14:textId="77777777" w:rsidR="009121BE" w:rsidRDefault="009121BE" w:rsidP="009121BE"/>
    <w:p w14:paraId="70A8A55A" w14:textId="77777777" w:rsidR="009121BE" w:rsidRDefault="009121BE" w:rsidP="009121BE"/>
    <w:p w14:paraId="10DC5267" w14:textId="77777777" w:rsidR="009121BE" w:rsidRDefault="009121BE" w:rsidP="009121BE"/>
    <w:p w14:paraId="6F51F1B0" w14:textId="77777777" w:rsidR="009121BE" w:rsidRDefault="009121BE" w:rsidP="009121BE"/>
    <w:p w14:paraId="35B1D696" w14:textId="77777777" w:rsidR="009121BE" w:rsidRDefault="009121BE" w:rsidP="009121BE"/>
    <w:p w14:paraId="028216D5" w14:textId="77777777" w:rsidR="009121BE" w:rsidRDefault="009121BE" w:rsidP="009121BE"/>
    <w:p w14:paraId="53B290CA" w14:textId="77777777" w:rsidR="009121BE" w:rsidRDefault="009121BE" w:rsidP="009121BE"/>
    <w:p w14:paraId="0469840F" w14:textId="77777777" w:rsidR="009121BE" w:rsidRDefault="009121BE" w:rsidP="009121BE"/>
    <w:p w14:paraId="5EFBE26D" w14:textId="77777777" w:rsidR="009121BE" w:rsidRDefault="009121BE" w:rsidP="009121BE"/>
    <w:p w14:paraId="002A6B89" w14:textId="77777777" w:rsidR="009121BE" w:rsidRDefault="009121BE" w:rsidP="009121BE"/>
    <w:p w14:paraId="766C0483" w14:textId="77777777" w:rsidR="009121BE" w:rsidRDefault="009121BE" w:rsidP="009E066F">
      <w:pPr>
        <w:tabs>
          <w:tab w:val="left" w:pos="3480"/>
        </w:tabs>
      </w:pPr>
    </w:p>
    <w:p w14:paraId="28F61A11" w14:textId="77777777" w:rsidR="009121BE" w:rsidRDefault="009121BE" w:rsidP="009121BE"/>
    <w:p w14:paraId="0452C570" w14:textId="77777777" w:rsidR="009121BE" w:rsidRDefault="009121BE" w:rsidP="009121BE"/>
    <w:p w14:paraId="766D0332" w14:textId="77777777" w:rsidR="009121BE" w:rsidRDefault="009121BE" w:rsidP="009121BE"/>
    <w:p w14:paraId="4F208721" w14:textId="77777777" w:rsidR="009121BE" w:rsidRDefault="009121BE" w:rsidP="009121BE"/>
    <w:p w14:paraId="2DECE178" w14:textId="77777777" w:rsidR="009121BE" w:rsidRDefault="009121BE" w:rsidP="009121BE"/>
    <w:p w14:paraId="73928252" w14:textId="77777777" w:rsidR="009121BE" w:rsidRDefault="009121BE" w:rsidP="009121BE"/>
    <w:p w14:paraId="569E79CD" w14:textId="77777777" w:rsidR="0020057D" w:rsidRDefault="0020057D" w:rsidP="009121BE"/>
    <w:tbl>
      <w:tblPr>
        <w:tblStyle w:val="Tabellenraster"/>
        <w:tblpPr w:leftFromText="142" w:rightFromText="142" w:vertAnchor="text" w:horzAnchor="margin" w:tblpXSpec="right" w:tblpY="-168"/>
        <w:tblOverlap w:val="never"/>
        <w:tblW w:w="1670" w:type="dxa"/>
        <w:tblLook w:val="04A0" w:firstRow="1" w:lastRow="0" w:firstColumn="1" w:lastColumn="0" w:noHBand="0" w:noVBand="1"/>
      </w:tblPr>
      <w:tblGrid>
        <w:gridCol w:w="1670"/>
      </w:tblGrid>
      <w:tr w:rsidR="0020057D" w14:paraId="3AD9540B" w14:textId="77777777" w:rsidTr="0020057D">
        <w:tc>
          <w:tcPr>
            <w:tcW w:w="1670" w:type="dxa"/>
            <w:tcBorders>
              <w:bottom w:val="single" w:sz="4" w:space="0" w:color="auto"/>
            </w:tcBorders>
          </w:tcPr>
          <w:p w14:paraId="18B38A9C" w14:textId="77777777" w:rsidR="0020057D" w:rsidRPr="0020057D" w:rsidRDefault="0020057D" w:rsidP="0020057D">
            <w:pPr>
              <w:jc w:val="center"/>
              <w:rPr>
                <w:rFonts w:ascii="Arial" w:hAnsi="Arial" w:cs="Arial"/>
                <w:sz w:val="128"/>
                <w:szCs w:val="128"/>
              </w:rPr>
            </w:pPr>
          </w:p>
        </w:tc>
      </w:tr>
      <w:tr w:rsidR="0020057D" w14:paraId="6B732915" w14:textId="77777777" w:rsidTr="0020057D">
        <w:trPr>
          <w:trHeight w:val="353"/>
        </w:trPr>
        <w:tc>
          <w:tcPr>
            <w:tcW w:w="1670" w:type="dxa"/>
            <w:tcBorders>
              <w:top w:val="single" w:sz="4" w:space="0" w:color="auto"/>
              <w:left w:val="nil"/>
              <w:bottom w:val="single" w:sz="4" w:space="0" w:color="auto"/>
              <w:right w:val="nil"/>
            </w:tcBorders>
          </w:tcPr>
          <w:p w14:paraId="3E7A0DE0" w14:textId="77777777" w:rsidR="0020057D" w:rsidRPr="0020057D" w:rsidRDefault="0020057D" w:rsidP="0020057D">
            <w:pPr>
              <w:jc w:val="center"/>
              <w:rPr>
                <w:rFonts w:ascii="Arial" w:hAnsi="Arial" w:cs="Arial"/>
                <w:sz w:val="24"/>
                <w:szCs w:val="28"/>
              </w:rPr>
            </w:pPr>
            <w:r>
              <w:rPr>
                <w:rFonts w:ascii="Arial" w:hAnsi="Arial" w:cs="Arial"/>
                <w:sz w:val="24"/>
                <w:szCs w:val="28"/>
              </w:rPr>
              <w:t>Schule</w:t>
            </w:r>
          </w:p>
        </w:tc>
      </w:tr>
      <w:tr w:rsidR="0020057D" w14:paraId="4CE27A06" w14:textId="77777777" w:rsidTr="0020057D">
        <w:trPr>
          <w:trHeight w:val="353"/>
        </w:trPr>
        <w:tc>
          <w:tcPr>
            <w:tcW w:w="1670" w:type="dxa"/>
            <w:tcBorders>
              <w:bottom w:val="single" w:sz="4" w:space="0" w:color="auto"/>
            </w:tcBorders>
          </w:tcPr>
          <w:p w14:paraId="3BFBFB3F" w14:textId="77777777" w:rsidR="0020057D" w:rsidRPr="0020057D" w:rsidRDefault="0020057D" w:rsidP="0020057D">
            <w:pPr>
              <w:jc w:val="center"/>
              <w:rPr>
                <w:rFonts w:ascii="Arial" w:hAnsi="Arial" w:cs="Arial"/>
                <w:sz w:val="128"/>
                <w:szCs w:val="128"/>
              </w:rPr>
            </w:pPr>
          </w:p>
        </w:tc>
      </w:tr>
      <w:tr w:rsidR="0020057D" w14:paraId="1464197B" w14:textId="77777777" w:rsidTr="0020057D">
        <w:trPr>
          <w:trHeight w:val="353"/>
        </w:trPr>
        <w:tc>
          <w:tcPr>
            <w:tcW w:w="1670" w:type="dxa"/>
            <w:tcBorders>
              <w:top w:val="single" w:sz="4" w:space="0" w:color="auto"/>
              <w:left w:val="nil"/>
              <w:bottom w:val="single" w:sz="4" w:space="0" w:color="auto"/>
              <w:right w:val="nil"/>
            </w:tcBorders>
          </w:tcPr>
          <w:p w14:paraId="277025BA" w14:textId="77777777" w:rsidR="0020057D" w:rsidRPr="0020057D" w:rsidRDefault="0020057D" w:rsidP="0020057D">
            <w:pPr>
              <w:jc w:val="center"/>
              <w:rPr>
                <w:rFonts w:ascii="Arial" w:hAnsi="Arial" w:cs="Arial"/>
                <w:sz w:val="24"/>
                <w:szCs w:val="28"/>
              </w:rPr>
            </w:pPr>
            <w:r>
              <w:rPr>
                <w:rFonts w:ascii="Arial" w:hAnsi="Arial" w:cs="Arial"/>
                <w:sz w:val="24"/>
                <w:szCs w:val="28"/>
              </w:rPr>
              <w:t>Klasse</w:t>
            </w:r>
          </w:p>
        </w:tc>
      </w:tr>
      <w:tr w:rsidR="0020057D" w14:paraId="22F6E307" w14:textId="77777777" w:rsidTr="0020057D">
        <w:tc>
          <w:tcPr>
            <w:tcW w:w="1670" w:type="dxa"/>
            <w:tcBorders>
              <w:bottom w:val="single" w:sz="4" w:space="0" w:color="auto"/>
            </w:tcBorders>
          </w:tcPr>
          <w:p w14:paraId="5F322D0B" w14:textId="77777777" w:rsidR="0020057D" w:rsidRPr="0020057D" w:rsidRDefault="0020057D" w:rsidP="0020057D">
            <w:pPr>
              <w:jc w:val="center"/>
              <w:rPr>
                <w:rFonts w:ascii="Arial" w:hAnsi="Arial" w:cs="Arial"/>
                <w:sz w:val="128"/>
                <w:szCs w:val="128"/>
              </w:rPr>
            </w:pPr>
          </w:p>
        </w:tc>
      </w:tr>
      <w:tr w:rsidR="0020057D" w14:paraId="12CD0C08" w14:textId="77777777" w:rsidTr="0020057D">
        <w:tc>
          <w:tcPr>
            <w:tcW w:w="1670" w:type="dxa"/>
            <w:tcBorders>
              <w:left w:val="nil"/>
              <w:bottom w:val="nil"/>
              <w:right w:val="nil"/>
            </w:tcBorders>
          </w:tcPr>
          <w:p w14:paraId="747049D3" w14:textId="77777777" w:rsidR="0020057D" w:rsidRPr="0020057D" w:rsidRDefault="0020057D" w:rsidP="0020057D">
            <w:pPr>
              <w:jc w:val="center"/>
              <w:rPr>
                <w:rFonts w:ascii="Arial" w:hAnsi="Arial" w:cs="Arial"/>
                <w:sz w:val="24"/>
                <w:szCs w:val="24"/>
              </w:rPr>
            </w:pPr>
            <w:r>
              <w:rPr>
                <w:rFonts w:ascii="Arial" w:hAnsi="Arial" w:cs="Arial"/>
                <w:sz w:val="24"/>
                <w:szCs w:val="24"/>
              </w:rPr>
              <w:t>Tischnummer</w:t>
            </w:r>
          </w:p>
        </w:tc>
      </w:tr>
    </w:tbl>
    <w:p w14:paraId="5F53436E" w14:textId="77777777" w:rsidR="009121BE" w:rsidRDefault="009121BE" w:rsidP="009121BE"/>
    <w:tbl>
      <w:tblPr>
        <w:tblStyle w:val="Tabellenraster"/>
        <w:tblW w:w="6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4"/>
      </w:tblGrid>
      <w:tr w:rsidR="0020057D" w14:paraId="6FA1EF34" w14:textId="77777777" w:rsidTr="0020057D">
        <w:tc>
          <w:tcPr>
            <w:tcW w:w="6884" w:type="dxa"/>
          </w:tcPr>
          <w:p w14:paraId="184EB977" w14:textId="77777777" w:rsidR="0020057D" w:rsidRDefault="0020057D" w:rsidP="009D76FB">
            <w:pPr>
              <w:pStyle w:val="Labor-Titelseite"/>
              <w:jc w:val="left"/>
            </w:pPr>
          </w:p>
          <w:p w14:paraId="1F2DD04A" w14:textId="77777777" w:rsidR="0020057D" w:rsidRPr="0083234C" w:rsidRDefault="0020057D" w:rsidP="002F3E1C">
            <w:pPr>
              <w:pStyle w:val="Labor-Titelseite"/>
            </w:pPr>
            <w:r w:rsidRPr="0083234C">
              <w:t>Station</w:t>
            </w:r>
          </w:p>
          <w:p w14:paraId="3B9C7A5B" w14:textId="77777777" w:rsidR="0020057D" w:rsidRDefault="00CE6F0E" w:rsidP="002F3E1C">
            <w:pPr>
              <w:pStyle w:val="Labor-Titelseite"/>
              <w:rPr>
                <w:rFonts w:cs="Arial"/>
                <w:szCs w:val="56"/>
              </w:rPr>
            </w:pPr>
            <w:r>
              <w:rPr>
                <w:rFonts w:cs="Arial"/>
                <w:szCs w:val="56"/>
              </w:rPr>
              <w:t>„USA – ein Land der unbegrenzten Möglichkeiten“</w:t>
            </w:r>
          </w:p>
          <w:p w14:paraId="7D0EB5DE" w14:textId="77777777" w:rsidR="0020057D" w:rsidRDefault="0020057D" w:rsidP="002F3E1C">
            <w:pPr>
              <w:pStyle w:val="Labor-Titelseite"/>
              <w:rPr>
                <w:rFonts w:cs="Arial"/>
                <w:szCs w:val="56"/>
              </w:rPr>
            </w:pPr>
            <w:r>
              <w:rPr>
                <w:rFonts w:cs="Arial"/>
                <w:szCs w:val="56"/>
              </w:rPr>
              <w:t xml:space="preserve">Teil </w:t>
            </w:r>
            <w:sdt>
              <w:sdtPr>
                <w:rPr>
                  <w:rFonts w:cs="Arial"/>
                  <w:szCs w:val="56"/>
                </w:rPr>
                <w:alias w:val="Kategorie"/>
                <w:tag w:val=""/>
                <w:id w:val="-1113974210"/>
                <w:placeholder>
                  <w:docPart w:val="54704A0977DB5D4EAE19A3B3EC84EBC4"/>
                </w:placeholder>
                <w:dataBinding w:prefixMappings="xmlns:ns0='http://purl.org/dc/elements/1.1/' xmlns:ns1='http://schemas.openxmlformats.org/package/2006/metadata/core-properties' " w:xpath="/ns1:coreProperties[1]/ns1:category[1]" w:storeItemID="{6C3C8BC8-F283-45AE-878A-BAB7291924A1}"/>
                <w:text/>
              </w:sdtPr>
              <w:sdtContent>
                <w:r w:rsidR="00CE6F0E">
                  <w:rPr>
                    <w:rFonts w:cs="Arial"/>
                    <w:szCs w:val="56"/>
                  </w:rPr>
                  <w:t>2</w:t>
                </w:r>
              </w:sdtContent>
            </w:sdt>
          </w:p>
          <w:p w14:paraId="38640A6C" w14:textId="77777777" w:rsidR="0020057D" w:rsidRPr="002B7AA1" w:rsidRDefault="0020057D" w:rsidP="002F3E1C">
            <w:pPr>
              <w:pStyle w:val="Labor-Titelseite"/>
              <w:rPr>
                <w:rFonts w:cs="Arial"/>
                <w:sz w:val="44"/>
                <w:szCs w:val="56"/>
              </w:rPr>
            </w:pPr>
          </w:p>
          <w:p w14:paraId="70F0A5FA" w14:textId="77777777" w:rsidR="0020057D" w:rsidRDefault="0020057D" w:rsidP="002F3E1C">
            <w:pPr>
              <w:pStyle w:val="Labor-Titelseite"/>
            </w:pPr>
            <w:r>
              <w:t>Arbeitsheft</w:t>
            </w:r>
          </w:p>
          <w:p w14:paraId="5B1C525E" w14:textId="77777777" w:rsidR="0020057D" w:rsidRPr="002B7AA1" w:rsidRDefault="0020057D" w:rsidP="002F3E1C">
            <w:pPr>
              <w:pStyle w:val="Labor-Titelseite"/>
              <w:rPr>
                <w:sz w:val="44"/>
              </w:rPr>
            </w:pPr>
          </w:p>
          <w:tbl>
            <w:tblPr>
              <w:tblStyle w:val="Tabellenraster1"/>
              <w:tblW w:w="0" w:type="auto"/>
              <w:tblLook w:val="04A0" w:firstRow="1" w:lastRow="0" w:firstColumn="1" w:lastColumn="0" w:noHBand="0" w:noVBand="1"/>
            </w:tblPr>
            <w:tblGrid>
              <w:gridCol w:w="832"/>
              <w:gridCol w:w="832"/>
              <w:gridCol w:w="832"/>
              <w:gridCol w:w="832"/>
              <w:gridCol w:w="832"/>
              <w:gridCol w:w="832"/>
              <w:gridCol w:w="833"/>
              <w:gridCol w:w="833"/>
            </w:tblGrid>
            <w:tr w:rsidR="0020057D" w:rsidRPr="00974DAD" w14:paraId="111AA5D0" w14:textId="77777777" w:rsidTr="00974DAD">
              <w:tc>
                <w:tcPr>
                  <w:tcW w:w="838" w:type="dxa"/>
                  <w:tcBorders>
                    <w:bottom w:val="single" w:sz="4" w:space="0" w:color="auto"/>
                  </w:tcBorders>
                  <w:vAlign w:val="center"/>
                </w:tcPr>
                <w:p w14:paraId="6890C560"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14F0DCED"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77583CE5"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0F25245E"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1EF0D157" w14:textId="77777777" w:rsidR="0020057D" w:rsidRPr="00974DAD" w:rsidRDefault="0020057D" w:rsidP="00974DAD">
                  <w:pPr>
                    <w:pStyle w:val="Labor-Titelseite"/>
                    <w:rPr>
                      <w:sz w:val="68"/>
                      <w:szCs w:val="68"/>
                    </w:rPr>
                  </w:pPr>
                </w:p>
              </w:tc>
              <w:tc>
                <w:tcPr>
                  <w:tcW w:w="838" w:type="dxa"/>
                  <w:tcBorders>
                    <w:bottom w:val="single" w:sz="4" w:space="0" w:color="auto"/>
                  </w:tcBorders>
                  <w:vAlign w:val="center"/>
                </w:tcPr>
                <w:p w14:paraId="179BAA02" w14:textId="77777777" w:rsidR="0020057D" w:rsidRPr="00974DAD" w:rsidRDefault="0020057D" w:rsidP="00974DAD">
                  <w:pPr>
                    <w:pStyle w:val="Labor-Titelseite"/>
                    <w:rPr>
                      <w:sz w:val="68"/>
                      <w:szCs w:val="68"/>
                    </w:rPr>
                  </w:pPr>
                </w:p>
              </w:tc>
              <w:tc>
                <w:tcPr>
                  <w:tcW w:w="839" w:type="dxa"/>
                  <w:tcBorders>
                    <w:bottom w:val="single" w:sz="4" w:space="0" w:color="auto"/>
                  </w:tcBorders>
                  <w:vAlign w:val="center"/>
                </w:tcPr>
                <w:p w14:paraId="49D5D96E" w14:textId="77777777" w:rsidR="0020057D" w:rsidRPr="00974DAD" w:rsidRDefault="0020057D" w:rsidP="00974DAD">
                  <w:pPr>
                    <w:pStyle w:val="Labor-Titelseite"/>
                    <w:rPr>
                      <w:sz w:val="68"/>
                      <w:szCs w:val="68"/>
                    </w:rPr>
                  </w:pPr>
                </w:p>
              </w:tc>
              <w:tc>
                <w:tcPr>
                  <w:tcW w:w="839" w:type="dxa"/>
                  <w:tcBorders>
                    <w:bottom w:val="single" w:sz="4" w:space="0" w:color="auto"/>
                  </w:tcBorders>
                  <w:vAlign w:val="center"/>
                </w:tcPr>
                <w:p w14:paraId="2C032E79" w14:textId="77777777" w:rsidR="0020057D" w:rsidRPr="00974DAD" w:rsidRDefault="0020057D" w:rsidP="00974DAD">
                  <w:pPr>
                    <w:pStyle w:val="Labor-Titelseite"/>
                    <w:rPr>
                      <w:sz w:val="68"/>
                      <w:szCs w:val="68"/>
                    </w:rPr>
                  </w:pPr>
                </w:p>
              </w:tc>
            </w:tr>
            <w:tr w:rsidR="0020057D" w14:paraId="303F938A" w14:textId="77777777" w:rsidTr="00EC7C32">
              <w:tc>
                <w:tcPr>
                  <w:tcW w:w="6706" w:type="dxa"/>
                  <w:gridSpan w:val="8"/>
                  <w:tcBorders>
                    <w:top w:val="single" w:sz="4" w:space="0" w:color="auto"/>
                    <w:left w:val="nil"/>
                    <w:bottom w:val="nil"/>
                    <w:right w:val="nil"/>
                  </w:tcBorders>
                </w:tcPr>
                <w:p w14:paraId="4657C579" w14:textId="77777777" w:rsidR="0020057D" w:rsidRPr="008C48DF" w:rsidRDefault="0020057D" w:rsidP="00974DAD">
                  <w:pPr>
                    <w:pStyle w:val="Arbeitsanweisung"/>
                    <w:tabs>
                      <w:tab w:val="center" w:pos="3219"/>
                    </w:tabs>
                    <w:jc w:val="center"/>
                  </w:pPr>
                  <w:r w:rsidRPr="008C48DF">
                    <w:t>Teilnehmercode</w:t>
                  </w:r>
                </w:p>
              </w:tc>
            </w:tr>
          </w:tbl>
          <w:p w14:paraId="120BF425" w14:textId="77777777" w:rsidR="0020057D" w:rsidRDefault="0020057D" w:rsidP="00B8740D">
            <w:pPr>
              <w:jc w:val="center"/>
            </w:pPr>
          </w:p>
        </w:tc>
      </w:tr>
    </w:tbl>
    <w:p w14:paraId="32628DD6" w14:textId="77777777" w:rsidR="00F97FCB" w:rsidRDefault="00D75314">
      <w:pPr>
        <w:spacing w:after="200" w:line="276" w:lineRule="auto"/>
        <w:sectPr w:rsidR="00F97FCB" w:rsidSect="0020057D">
          <w:headerReference w:type="default" r:id="rId10"/>
          <w:footerReference w:type="default" r:id="rId11"/>
          <w:headerReference w:type="first" r:id="rId12"/>
          <w:footerReference w:type="first" r:id="rId13"/>
          <w:pgSz w:w="11906" w:h="16838"/>
          <w:pgMar w:top="1417" w:right="1417" w:bottom="1134" w:left="1417" w:header="708" w:footer="794" w:gutter="0"/>
          <w:pgNumType w:start="0"/>
          <w:cols w:space="708"/>
          <w:titlePg/>
          <w:docGrid w:linePitch="360"/>
        </w:sectPr>
      </w:pPr>
      <w:r>
        <w:br w:type="page"/>
      </w:r>
    </w:p>
    <w:sdt>
      <w:sdtPr>
        <w:rPr>
          <w:b w:val="0"/>
          <w:sz w:val="24"/>
        </w:rPr>
        <w:alias w:val="einführende Worte"/>
        <w:tag w:val="einführende Worte"/>
        <w:id w:val="18865526"/>
        <w:placeholder>
          <w:docPart w:val="6C72EF00BDC15D49BD9C646F581CB483"/>
        </w:placeholder>
      </w:sdtPr>
      <w:sdtContent>
        <w:sdt>
          <w:sdtPr>
            <w:rPr>
              <w:b w:val="0"/>
              <w:sz w:val="24"/>
            </w:rPr>
            <w:alias w:val="einführende Worte"/>
            <w:tag w:val="einführende Worte"/>
            <w:id w:val="10226732"/>
            <w:placeholder>
              <w:docPart w:val="03ECC75E815F1349BA79358E27B4AFE1"/>
            </w:placeholder>
          </w:sdtPr>
          <w:sdtContent>
            <w:p w14:paraId="26386330" w14:textId="3DF88A2B" w:rsidR="00970870" w:rsidRPr="00EF2C77" w:rsidRDefault="00970870" w:rsidP="00970870">
              <w:pPr>
                <w:pStyle w:val="Labor-Kapitelberschrift"/>
                <w:jc w:val="both"/>
              </w:pPr>
              <w:r>
                <w:t>L</w:t>
              </w:r>
              <w:r w:rsidRPr="00EF2C77">
                <w:t>iebe Schülerinnen und Schüler</w:t>
              </w:r>
              <w:r>
                <w:t>!</w:t>
              </w:r>
            </w:p>
            <w:p w14:paraId="5C41E9D9" w14:textId="77777777" w:rsidR="00DA3E62" w:rsidRDefault="00DA3E62" w:rsidP="00DA3E62">
              <w:pPr>
                <w:pStyle w:val="Arbeitsanweisung"/>
                <w:ind w:left="0" w:firstLine="0"/>
              </w:pPr>
            </w:p>
            <w:p w14:paraId="67B5199F" w14:textId="77777777" w:rsidR="00DA3E62" w:rsidRDefault="00DA3E62" w:rsidP="00A7224E">
              <w:pPr>
                <w:pStyle w:val="Arbeitsanweisung"/>
                <w:ind w:left="0" w:firstLine="0"/>
              </w:pPr>
              <w:r w:rsidRPr="00A7224E">
                <w:t>Im 2. Teil der Station fahren Landver</w:t>
              </w:r>
              <w:r w:rsidR="00A7224E">
                <w:t>messer Liam und Noah auf den 1. </w:t>
              </w:r>
              <w:r w:rsidRPr="00A7224E">
                <w:t>internationalen Kongress der Landvermesser, der in Miami (Florida) tagt. Mit Hilfe von mathematischen Werkzeugen, werden Sie die beiden auf Ihrer Reise begleiten.</w:t>
              </w:r>
            </w:p>
            <w:p w14:paraId="29A4E944" w14:textId="77777777" w:rsidR="00970870" w:rsidRDefault="00970870" w:rsidP="00970870">
              <w:pPr>
                <w:pStyle w:val="Arbeitsanweisung"/>
              </w:pPr>
            </w:p>
            <w:p w14:paraId="36959CE3" w14:textId="77777777" w:rsidR="00970870" w:rsidRDefault="00970870" w:rsidP="00970870">
              <w:pPr>
                <w:pStyle w:val="Arbeitsanweisung"/>
              </w:pPr>
            </w:p>
            <w:p w14:paraId="24B0795F" w14:textId="77777777" w:rsidR="00970870" w:rsidRDefault="00970870" w:rsidP="00970870">
              <w:pPr>
                <w:pStyle w:val="Arbeitsanweisung"/>
              </w:pPr>
            </w:p>
            <w:p w14:paraId="212D013D" w14:textId="77777777" w:rsidR="00970870" w:rsidRDefault="00970870" w:rsidP="00970870">
              <w:pPr>
                <w:pStyle w:val="Arbeitsanweisung"/>
              </w:pPr>
            </w:p>
            <w:p w14:paraId="56953ED3" w14:textId="77777777" w:rsidR="00970870" w:rsidRDefault="00970870" w:rsidP="00970870">
              <w:pPr>
                <w:pStyle w:val="Arbeitsanweisung"/>
              </w:pPr>
            </w:p>
            <w:p w14:paraId="3698114D" w14:textId="77777777" w:rsidR="00970870" w:rsidRDefault="00970870" w:rsidP="00970870">
              <w:pPr>
                <w:pStyle w:val="Arbeitsanweisung"/>
              </w:pPr>
            </w:p>
            <w:p w14:paraId="02DC78FD" w14:textId="77777777" w:rsidR="00970870" w:rsidRDefault="00970870" w:rsidP="00970870">
              <w:pPr>
                <w:pStyle w:val="Arbeitsanweisung"/>
              </w:pPr>
            </w:p>
            <w:p w14:paraId="5F1A365C" w14:textId="77777777" w:rsidR="00970870" w:rsidRDefault="00970870" w:rsidP="00970870">
              <w:pPr>
                <w:pStyle w:val="Arbeitsanweisung"/>
              </w:pPr>
            </w:p>
            <w:p w14:paraId="0BA446F6" w14:textId="77777777" w:rsidR="00970870" w:rsidRDefault="00970870" w:rsidP="00970870">
              <w:pPr>
                <w:pStyle w:val="Arbeitsanweisung"/>
              </w:pPr>
            </w:p>
            <w:p w14:paraId="38430630" w14:textId="77777777" w:rsidR="00A7224E" w:rsidRDefault="00A7224E" w:rsidP="00970870">
              <w:pPr>
                <w:pStyle w:val="Arbeitsanweisung"/>
              </w:pPr>
            </w:p>
            <w:p w14:paraId="7E512977" w14:textId="77777777" w:rsidR="00A7224E" w:rsidRDefault="00A7224E" w:rsidP="00970870">
              <w:pPr>
                <w:pStyle w:val="Arbeitsanweisung"/>
              </w:pPr>
            </w:p>
            <w:p w14:paraId="0AB0A5C2" w14:textId="77777777" w:rsidR="00A7224E" w:rsidRDefault="00A7224E" w:rsidP="00970870">
              <w:pPr>
                <w:pStyle w:val="Arbeitsanweisung"/>
              </w:pPr>
            </w:p>
            <w:p w14:paraId="35D3A9C4" w14:textId="77777777" w:rsidR="00A7224E" w:rsidRDefault="00A7224E" w:rsidP="00970870">
              <w:pPr>
                <w:pStyle w:val="Arbeitsanweisung"/>
              </w:pPr>
            </w:p>
            <w:p w14:paraId="14249714" w14:textId="77777777" w:rsidR="00A7224E" w:rsidRDefault="00A7224E" w:rsidP="00970870">
              <w:pPr>
                <w:pStyle w:val="Arbeitsanweisung"/>
              </w:pPr>
            </w:p>
            <w:p w14:paraId="5AC489B2" w14:textId="77777777" w:rsidR="00A7224E" w:rsidRDefault="00A7224E" w:rsidP="00970870">
              <w:pPr>
                <w:pStyle w:val="Arbeitsanweisung"/>
              </w:pPr>
            </w:p>
            <w:p w14:paraId="40E34AAE" w14:textId="77777777" w:rsidR="00A7224E" w:rsidRDefault="00A7224E" w:rsidP="00970870">
              <w:pPr>
                <w:pStyle w:val="Arbeitsanweisung"/>
              </w:pPr>
            </w:p>
            <w:p w14:paraId="6AB4C6F5" w14:textId="77777777" w:rsidR="00A7224E" w:rsidRDefault="00A7224E" w:rsidP="00970870">
              <w:pPr>
                <w:pStyle w:val="Arbeitsanweisung"/>
              </w:pPr>
            </w:p>
            <w:p w14:paraId="3441855D" w14:textId="77777777" w:rsidR="00970870" w:rsidRDefault="00970870" w:rsidP="00970870">
              <w:pPr>
                <w:pStyle w:val="Arbeitsanweisung"/>
              </w:pPr>
            </w:p>
            <w:p w14:paraId="50A60AE3" w14:textId="77777777" w:rsidR="007E1571" w:rsidRPr="0083234C" w:rsidRDefault="00524F75" w:rsidP="00970870">
              <w:pPr>
                <w:pStyle w:val="Labor-Kapitelberschrift"/>
                <w:jc w:val="both"/>
              </w:pPr>
              <w:r>
                <w:t xml:space="preserve">Wichtig: </w:t>
              </w:r>
              <w:r w:rsidRPr="00EE4AA6">
                <w:rPr>
                  <w:b w:val="0"/>
                </w:rPr>
                <w:t>Bea</w:t>
              </w:r>
              <w:r w:rsidR="00CB1E36">
                <w:rPr>
                  <w:b w:val="0"/>
                </w:rPr>
                <w:t>rbeiten Sie</w:t>
              </w:r>
              <w:r w:rsidR="007E1571" w:rsidRPr="00EE4AA6">
                <w:rPr>
                  <w:b w:val="0"/>
                </w:rPr>
                <w:t xml:space="preserve"> </w:t>
              </w:r>
              <w:r w:rsidRPr="00EE4AA6">
                <w:rPr>
                  <w:b w:val="0"/>
                </w:rPr>
                <w:t>bitte alle</w:t>
              </w:r>
              <w:r w:rsidR="007E1571" w:rsidRPr="00EE4AA6">
                <w:rPr>
                  <w:b w:val="0"/>
                </w:rPr>
                <w:t xml:space="preserve"> </w:t>
              </w:r>
              <w:r w:rsidR="00922E7F" w:rsidRPr="00EE4AA6">
                <w:rPr>
                  <w:b w:val="0"/>
                </w:rPr>
                <w:t>Aufgaben der Reihe nach</w:t>
              </w:r>
              <w:r w:rsidR="007E1571" w:rsidRPr="00EE4AA6">
                <w:rPr>
                  <w:b w:val="0"/>
                </w:rPr>
                <w:t>!</w:t>
              </w:r>
            </w:p>
            <w:p w14:paraId="0CFC98F5" w14:textId="77777777" w:rsidR="00EE4AA6" w:rsidRDefault="00EE4AA6" w:rsidP="00592AD0">
              <w:pPr>
                <w:pStyle w:val="Arbeitsanweisung"/>
                <w:tabs>
                  <w:tab w:val="left" w:pos="2175"/>
                </w:tabs>
                <w:rPr>
                  <w:szCs w:val="24"/>
                </w:rPr>
              </w:pPr>
            </w:p>
            <w:p w14:paraId="5184B775" w14:textId="77777777" w:rsidR="007E1571" w:rsidRPr="0083234C" w:rsidRDefault="007E1571" w:rsidP="00592AD0">
              <w:pPr>
                <w:pStyle w:val="Arbeitsanweisung"/>
                <w:tabs>
                  <w:tab w:val="left" w:pos="2175"/>
                </w:tabs>
                <w:rPr>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961"/>
              </w:tblGrid>
              <w:tr w:rsidR="00107FD1" w14:paraId="578D38DA" w14:textId="77777777" w:rsidTr="00524F75">
                <w:trPr>
                  <w:trHeight w:val="964"/>
                </w:trPr>
                <w:tc>
                  <w:tcPr>
                    <w:tcW w:w="1101" w:type="dxa"/>
                    <w:vAlign w:val="center"/>
                  </w:tcPr>
                  <w:p w14:paraId="6B7EF624" w14:textId="77777777" w:rsidR="00107FD1" w:rsidRDefault="00524F75" w:rsidP="00524F75">
                    <w:pPr>
                      <w:pStyle w:val="Labor-Text"/>
                      <w:jc w:val="center"/>
                    </w:pPr>
                    <w:r w:rsidRPr="00FA6084">
                      <w:rPr>
                        <w:rFonts w:cs="Arial"/>
                        <w:noProof/>
                        <w:szCs w:val="24"/>
                      </w:rPr>
                      <w:drawing>
                        <wp:inline distT="0" distB="0" distL="0" distR="0" wp14:anchorId="745275EE" wp14:editId="1A8317F6">
                          <wp:extent cx="493200" cy="493200"/>
                          <wp:effectExtent l="0" t="0" r="2540" b="2540"/>
                          <wp:docPr id="1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93200" cy="493200"/>
                                  </a:xfrm>
                                  <a:prstGeom prst="rect">
                                    <a:avLst/>
                                  </a:prstGeom>
                                  <a:noFill/>
                                  <a:ln w="9525">
                                    <a:noFill/>
                                    <a:miter lim="800000"/>
                                    <a:headEnd/>
                                    <a:tailEnd/>
                                  </a:ln>
                                </pic:spPr>
                              </pic:pic>
                            </a:graphicData>
                          </a:graphic>
                        </wp:inline>
                      </w:drawing>
                    </w:r>
                  </w:p>
                </w:tc>
                <w:tc>
                  <w:tcPr>
                    <w:tcW w:w="7961" w:type="dxa"/>
                    <w:vAlign w:val="center"/>
                  </w:tcPr>
                  <w:p w14:paraId="00B5BFD7" w14:textId="77777777" w:rsidR="00107FD1" w:rsidRDefault="009D2F57" w:rsidP="00524F75">
                    <w:pPr>
                      <w:pStyle w:val="Labor-Text"/>
                      <w:jc w:val="left"/>
                    </w:pPr>
                    <w:r w:rsidRPr="00FA6084">
                      <w:rPr>
                        <w:rFonts w:cs="Arial"/>
                        <w:noProof/>
                        <w:szCs w:val="24"/>
                      </w:rPr>
                      <w:drawing>
                        <wp:anchor distT="0" distB="0" distL="114300" distR="114300" simplePos="0" relativeHeight="251654144" behindDoc="0" locked="0" layoutInCell="1" allowOverlap="1" wp14:anchorId="323AEC72" wp14:editId="198D8E1C">
                          <wp:simplePos x="0" y="0"/>
                          <wp:positionH relativeFrom="column">
                            <wp:posOffset>5246370</wp:posOffset>
                          </wp:positionH>
                          <wp:positionV relativeFrom="paragraph">
                            <wp:posOffset>-175260</wp:posOffset>
                          </wp:positionV>
                          <wp:extent cx="509905" cy="488950"/>
                          <wp:effectExtent l="0" t="0" r="0" b="0"/>
                          <wp:wrapNone/>
                          <wp:docPr id="2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09905" cy="488950"/>
                                  </a:xfrm>
                                  <a:prstGeom prst="rect">
                                    <a:avLst/>
                                  </a:prstGeom>
                                  <a:noFill/>
                                  <a:ln w="9525">
                                    <a:noFill/>
                                    <a:miter lim="800000"/>
                                    <a:headEnd/>
                                    <a:tailEnd/>
                                  </a:ln>
                                </pic:spPr>
                              </pic:pic>
                            </a:graphicData>
                          </a:graphic>
                        </wp:anchor>
                      </w:drawing>
                    </w:r>
                    <w:r w:rsidR="00524F75">
                      <w:t>Zu</w:t>
                    </w:r>
                    <w:r w:rsidR="00107FD1">
                      <w:t xml:space="preserve"> diese</w:t>
                    </w:r>
                    <w:r w:rsidR="00524F75">
                      <w:t>r</w:t>
                    </w:r>
                    <w:r w:rsidR="00107FD1">
                      <w:t xml:space="preserve"> Aufgabe gibt e</w:t>
                    </w:r>
                    <w:r w:rsidR="00524F75">
                      <w:t>s Hilfen im Hilfeheft.</w:t>
                    </w:r>
                  </w:p>
                </w:tc>
              </w:tr>
              <w:tr w:rsidR="00107FD1" w14:paraId="77681DEB" w14:textId="77777777" w:rsidTr="00524F75">
                <w:trPr>
                  <w:trHeight w:val="964"/>
                </w:trPr>
                <w:tc>
                  <w:tcPr>
                    <w:tcW w:w="1101" w:type="dxa"/>
                    <w:vAlign w:val="center"/>
                  </w:tcPr>
                  <w:p w14:paraId="5FCAE14E" w14:textId="77777777" w:rsidR="00107FD1" w:rsidRDefault="00107FD1" w:rsidP="00524F75">
                    <w:pPr>
                      <w:pStyle w:val="Labor-Text"/>
                      <w:jc w:val="center"/>
                    </w:pPr>
                    <w:r>
                      <w:rPr>
                        <w:noProof/>
                      </w:rPr>
                      <w:drawing>
                        <wp:inline distT="0" distB="0" distL="0" distR="0" wp14:anchorId="66918097" wp14:editId="76FF1870">
                          <wp:extent cx="494030" cy="494030"/>
                          <wp:effectExtent l="0" t="0" r="1270" b="127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pic:spPr>
                              </pic:pic>
                            </a:graphicData>
                          </a:graphic>
                        </wp:inline>
                      </w:drawing>
                    </w:r>
                  </w:p>
                </w:tc>
                <w:tc>
                  <w:tcPr>
                    <w:tcW w:w="7961" w:type="dxa"/>
                    <w:vAlign w:val="center"/>
                  </w:tcPr>
                  <w:p w14:paraId="0532580A" w14:textId="77777777" w:rsidR="00107FD1" w:rsidRDefault="009D2F57" w:rsidP="00524F75">
                    <w:pPr>
                      <w:pStyle w:val="Labor-Text"/>
                      <w:jc w:val="left"/>
                    </w:pPr>
                    <w:r>
                      <w:rPr>
                        <w:noProof/>
                      </w:rPr>
                      <w:drawing>
                        <wp:anchor distT="0" distB="0" distL="114300" distR="114300" simplePos="0" relativeHeight="251657216" behindDoc="0" locked="0" layoutInCell="1" allowOverlap="1" wp14:anchorId="33597CFF" wp14:editId="0B1D034E">
                          <wp:simplePos x="0" y="0"/>
                          <wp:positionH relativeFrom="column">
                            <wp:posOffset>5251450</wp:posOffset>
                          </wp:positionH>
                          <wp:positionV relativeFrom="paragraph">
                            <wp:posOffset>-184785</wp:posOffset>
                          </wp:positionV>
                          <wp:extent cx="494030" cy="494030"/>
                          <wp:effectExtent l="0" t="0" r="0" b="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anchor>
                      </w:drawing>
                    </w:r>
                    <w:r w:rsidR="00524F75">
                      <w:t xml:space="preserve">Diskutiert hier </w:t>
                    </w:r>
                    <w:r w:rsidR="00107FD1">
                      <w:t xml:space="preserve">eure wichtigsten Ergebnisse </w:t>
                    </w:r>
                    <w:r w:rsidR="00524F75">
                      <w:t>und fasst sie zusammen</w:t>
                    </w:r>
                    <w:r w:rsidR="00107FD1">
                      <w:t>.</w:t>
                    </w:r>
                  </w:p>
                </w:tc>
              </w:tr>
              <w:tr w:rsidR="00107FD1" w14:paraId="20868F47" w14:textId="77777777" w:rsidTr="00524F75">
                <w:trPr>
                  <w:trHeight w:val="964"/>
                </w:trPr>
                <w:tc>
                  <w:tcPr>
                    <w:tcW w:w="1101" w:type="dxa"/>
                    <w:vAlign w:val="center"/>
                  </w:tcPr>
                  <w:p w14:paraId="7050B99A" w14:textId="77777777" w:rsidR="00107FD1" w:rsidRDefault="00107FD1" w:rsidP="00524F75">
                    <w:pPr>
                      <w:pStyle w:val="Labor-Text"/>
                      <w:jc w:val="center"/>
                    </w:pPr>
                    <w:r w:rsidRPr="00FA6084">
                      <w:rPr>
                        <w:rFonts w:cs="Arial"/>
                        <w:noProof/>
                        <w:szCs w:val="24"/>
                      </w:rPr>
                      <w:drawing>
                        <wp:inline distT="0" distB="0" distL="0" distR="0" wp14:anchorId="73147171" wp14:editId="7250FF66">
                          <wp:extent cx="493200" cy="493200"/>
                          <wp:effectExtent l="0" t="0" r="2540" b="2540"/>
                          <wp:docPr id="2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6">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inline>
                      </w:drawing>
                    </w:r>
                  </w:p>
                </w:tc>
                <w:tc>
                  <w:tcPr>
                    <w:tcW w:w="7961" w:type="dxa"/>
                    <w:vAlign w:val="center"/>
                  </w:tcPr>
                  <w:p w14:paraId="63ED4540" w14:textId="77777777" w:rsidR="00107FD1" w:rsidRDefault="009D2F57" w:rsidP="00524F75">
                    <w:pPr>
                      <w:pStyle w:val="Labor-Text"/>
                      <w:jc w:val="left"/>
                    </w:pPr>
                    <w:r w:rsidRPr="00FA6084">
                      <w:rPr>
                        <w:rFonts w:cs="Arial"/>
                        <w:noProof/>
                        <w:szCs w:val="24"/>
                      </w:rPr>
                      <w:drawing>
                        <wp:anchor distT="0" distB="0" distL="114300" distR="114300" simplePos="0" relativeHeight="251660288" behindDoc="0" locked="0" layoutInCell="1" allowOverlap="1" wp14:anchorId="2862D5EE" wp14:editId="72B5D842">
                          <wp:simplePos x="0" y="0"/>
                          <wp:positionH relativeFrom="column">
                            <wp:posOffset>5254625</wp:posOffset>
                          </wp:positionH>
                          <wp:positionV relativeFrom="paragraph">
                            <wp:posOffset>-198755</wp:posOffset>
                          </wp:positionV>
                          <wp:extent cx="492760" cy="492760"/>
                          <wp:effectExtent l="0" t="0" r="0" b="0"/>
                          <wp:wrapNone/>
                          <wp:docPr id="3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anchor>
                      </w:drawing>
                    </w:r>
                    <w:r w:rsidR="00524F75">
                      <w:t>Zu</w:t>
                    </w:r>
                    <w:r w:rsidR="00107FD1">
                      <w:t xml:space="preserve"> diese</w:t>
                    </w:r>
                    <w:r w:rsidR="00524F75">
                      <w:t>r</w:t>
                    </w:r>
                    <w:r w:rsidR="00107FD1">
                      <w:t xml:space="preserve"> Aufgabe gibt es </w:t>
                    </w:r>
                    <w:r w:rsidR="00524F75">
                      <w:t>eine Simulation oder ein Video.</w:t>
                    </w:r>
                  </w:p>
                </w:tc>
              </w:tr>
              <w:tr w:rsidR="00107FD1" w14:paraId="1FDBE1BD" w14:textId="77777777" w:rsidTr="00524F75">
                <w:trPr>
                  <w:trHeight w:val="964"/>
                </w:trPr>
                <w:tc>
                  <w:tcPr>
                    <w:tcW w:w="1101" w:type="dxa"/>
                    <w:vAlign w:val="center"/>
                  </w:tcPr>
                  <w:p w14:paraId="65336744" w14:textId="77777777" w:rsidR="00107FD1" w:rsidRDefault="00107FD1" w:rsidP="00524F75">
                    <w:pPr>
                      <w:pStyle w:val="Labor-Text"/>
                      <w:jc w:val="center"/>
                    </w:pPr>
                    <w:r w:rsidRPr="00FA6084">
                      <w:rPr>
                        <w:rFonts w:cs="Arial"/>
                        <w:noProof/>
                        <w:szCs w:val="24"/>
                      </w:rPr>
                      <w:drawing>
                        <wp:inline distT="0" distB="0" distL="0" distR="0" wp14:anchorId="45366326" wp14:editId="5286765B">
                          <wp:extent cx="493200" cy="493200"/>
                          <wp:effectExtent l="0" t="0" r="2540" b="2540"/>
                          <wp:docPr id="2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ieren_weiss.png"/>
                                  <pic:cNvPicPr/>
                                </pic:nvPicPr>
                                <pic:blipFill>
                                  <a:blip r:embed="rId17">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inline>
                      </w:drawing>
                    </w:r>
                  </w:p>
                </w:tc>
                <w:tc>
                  <w:tcPr>
                    <w:tcW w:w="7961" w:type="dxa"/>
                    <w:vAlign w:val="center"/>
                  </w:tcPr>
                  <w:p w14:paraId="000D78B2" w14:textId="77777777" w:rsidR="00107FD1" w:rsidRDefault="009D2F57" w:rsidP="00A505AD">
                    <w:pPr>
                      <w:pStyle w:val="Labor-Text"/>
                      <w:jc w:val="left"/>
                    </w:pPr>
                    <w:r w:rsidRPr="00FA6084">
                      <w:rPr>
                        <w:rFonts w:cs="Arial"/>
                        <w:noProof/>
                        <w:szCs w:val="24"/>
                      </w:rPr>
                      <w:drawing>
                        <wp:anchor distT="0" distB="0" distL="114300" distR="114300" simplePos="0" relativeHeight="251663360" behindDoc="0" locked="0" layoutInCell="1" allowOverlap="1" wp14:anchorId="0B775AD4" wp14:editId="7CE41B5A">
                          <wp:simplePos x="0" y="0"/>
                          <wp:positionH relativeFrom="column">
                            <wp:posOffset>5263515</wp:posOffset>
                          </wp:positionH>
                          <wp:positionV relativeFrom="paragraph">
                            <wp:posOffset>-189865</wp:posOffset>
                          </wp:positionV>
                          <wp:extent cx="492760" cy="492760"/>
                          <wp:effectExtent l="0" t="0" r="0" b="0"/>
                          <wp:wrapNone/>
                          <wp:docPr id="3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ieren_weiss.png"/>
                                  <pic:cNvPicPr/>
                                </pic:nvPicPr>
                                <pic:blipFill>
                                  <a:blip r:embed="rId17">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anchor>
                      </w:drawing>
                    </w:r>
                    <w:r w:rsidR="00A505AD">
                      <w:t>Zu dieser Aufgabe gibt es Material auf eurem Tisch.</w:t>
                    </w:r>
                  </w:p>
                </w:tc>
              </w:tr>
            </w:tbl>
            <w:p w14:paraId="516FD56B" w14:textId="77777777" w:rsidR="00645AED" w:rsidRDefault="00645AED" w:rsidP="007A0B6B">
              <w:pPr>
                <w:pStyle w:val="Arbeitsanweisung"/>
                <w:ind w:left="0" w:firstLine="0"/>
              </w:pPr>
            </w:p>
            <w:p w14:paraId="4A5B5578" w14:textId="77777777" w:rsidR="007E1571" w:rsidRPr="0083234C" w:rsidRDefault="007E1571" w:rsidP="007E1571">
              <w:pPr>
                <w:pStyle w:val="Arbeitsanweisung"/>
              </w:pPr>
            </w:p>
            <w:p w14:paraId="2CEAB024" w14:textId="77777777" w:rsidR="007E1571" w:rsidRPr="0083234C" w:rsidRDefault="007E1571" w:rsidP="007E1571">
              <w:pPr>
                <w:pStyle w:val="Arbeitsanweisung"/>
                <w:outlineLvl w:val="0"/>
              </w:pPr>
              <w:r w:rsidRPr="0083234C">
                <w:t xml:space="preserve">Wir wünschen </w:t>
              </w:r>
              <w:r w:rsidR="00CB1E36">
                <w:t>Ihnen</w:t>
              </w:r>
              <w:r w:rsidRPr="0083234C">
                <w:t xml:space="preserve"> viel Spaß beim </w:t>
              </w:r>
              <w:r>
                <w:t>Experimentieren und Entdecken</w:t>
              </w:r>
              <w:r w:rsidRPr="0083234C">
                <w:t>!</w:t>
              </w:r>
            </w:p>
            <w:p w14:paraId="42741CDC" w14:textId="77777777" w:rsidR="007E1571" w:rsidRPr="0083234C" w:rsidRDefault="007E1571" w:rsidP="007E1571">
              <w:pPr>
                <w:pStyle w:val="Arbeitsanweisung"/>
              </w:pPr>
            </w:p>
            <w:p w14:paraId="7B83FE35" w14:textId="77777777" w:rsidR="009073F3" w:rsidRPr="00D56546" w:rsidRDefault="005F24DF" w:rsidP="005F24DF">
              <w:pPr>
                <w:pStyle w:val="Labor-Texteinfach"/>
                <w:jc w:val="left"/>
                <w:rPr>
                  <w:rFonts w:ascii="Times New Roman" w:hAnsi="Times New Roman"/>
                  <w:sz w:val="20"/>
                </w:rPr>
                <w:sectPr w:rsidR="009073F3" w:rsidRPr="00D56546" w:rsidSect="00ED6538">
                  <w:headerReference w:type="default" r:id="rId18"/>
                  <w:footerReference w:type="default" r:id="rId19"/>
                  <w:pgSz w:w="11906" w:h="16838"/>
                  <w:pgMar w:top="1417" w:right="1417" w:bottom="1134" w:left="1417" w:header="708" w:footer="794" w:gutter="0"/>
                  <w:pgNumType w:start="1"/>
                  <w:cols w:space="708"/>
                  <w:docGrid w:linePitch="360"/>
                </w:sectPr>
              </w:pPr>
              <w:r>
                <w:t xml:space="preserve">Das </w:t>
              </w:r>
              <w:r w:rsidR="007E1571" w:rsidRPr="0083234C">
                <w:t>Mathematik-Labor-Team</w:t>
              </w:r>
            </w:p>
          </w:sdtContent>
        </w:sdt>
      </w:sdtContent>
    </w:sdt>
    <w:p w14:paraId="11BC32BD" w14:textId="77777777" w:rsidR="00FF74AB" w:rsidRDefault="006A1C72" w:rsidP="00E647B1">
      <w:pPr>
        <w:pStyle w:val="Labor-Texteinfach"/>
        <w:spacing w:after="240"/>
      </w:pPr>
      <w:r>
        <w:lastRenderedPageBreak/>
        <w:t xml:space="preserve">Die </w:t>
      </w:r>
      <w:r w:rsidR="00587CBF">
        <w:t>Landvermesser</w:t>
      </w:r>
      <w:r w:rsidR="002A2F2B">
        <w:t xml:space="preserve"> </w:t>
      </w:r>
      <w:r>
        <w:t>Liam und Noah</w:t>
      </w:r>
      <w:r w:rsidR="00FF74AB">
        <w:t xml:space="preserve"> reisen nach Florida auf den 1. internationalen Kongress der Landvermesser. </w:t>
      </w:r>
      <w:r w:rsidR="001A34EF">
        <w:t xml:space="preserve">Sie starten in </w:t>
      </w:r>
      <w:r w:rsidR="009920DC">
        <w:t>Malad City</w:t>
      </w:r>
      <w:r w:rsidR="00C7075B">
        <w:t xml:space="preserve"> (Idaho)</w:t>
      </w:r>
      <w:r w:rsidR="001A34EF">
        <w:t xml:space="preserve">, ihrer Heimatstadt, und fahren mit dem Auto zu dem Flughafen nach </w:t>
      </w:r>
      <w:r w:rsidR="00A108DE">
        <w:t>Salt Lake City</w:t>
      </w:r>
      <w:r w:rsidR="001A34EF">
        <w:t>.</w:t>
      </w:r>
    </w:p>
    <w:p w14:paraId="7BF33D52" w14:textId="36D75254" w:rsidR="00F46DBD" w:rsidRDefault="00DA3E62" w:rsidP="00E647B1">
      <w:pPr>
        <w:pStyle w:val="Arbeitsanweisung"/>
        <w:spacing w:after="240"/>
        <w:rPr>
          <w:rFonts w:cs="Arial"/>
        </w:rPr>
      </w:pPr>
      <w:r>
        <w:rPr>
          <w:rFonts w:cs="Arial"/>
          <w:noProof/>
        </w:rPr>
        <w:drawing>
          <wp:anchor distT="0" distB="0" distL="114300" distR="114300" simplePos="0" relativeHeight="251647488" behindDoc="0" locked="0" layoutInCell="1" allowOverlap="1" wp14:anchorId="55FA4F91" wp14:editId="7ECB61E3">
            <wp:simplePos x="0" y="0"/>
            <wp:positionH relativeFrom="column">
              <wp:posOffset>5969162</wp:posOffset>
            </wp:positionH>
            <wp:positionV relativeFrom="paragraph">
              <wp:posOffset>74930</wp:posOffset>
            </wp:positionV>
            <wp:extent cx="476250" cy="485775"/>
            <wp:effectExtent l="0" t="0" r="0" b="9525"/>
            <wp:wrapNone/>
            <wp:docPr id="1"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cstate="print"/>
                    <a:stretch>
                      <a:fillRect/>
                    </a:stretch>
                  </pic:blipFill>
                  <pic:spPr>
                    <a:xfrm>
                      <a:off x="0" y="0"/>
                      <a:ext cx="476250" cy="485775"/>
                    </a:xfrm>
                    <a:prstGeom prst="rect">
                      <a:avLst/>
                    </a:prstGeom>
                  </pic:spPr>
                </pic:pic>
              </a:graphicData>
            </a:graphic>
          </wp:anchor>
        </w:drawing>
      </w:r>
      <w:r w:rsidR="004C0133">
        <w:rPr>
          <w:rFonts w:cs="Arial"/>
        </w:rPr>
        <w:t>4</w:t>
      </w:r>
      <w:r w:rsidR="00B72260">
        <w:rPr>
          <w:rFonts w:cs="Arial"/>
        </w:rPr>
        <w:t>.1</w:t>
      </w:r>
      <w:r w:rsidR="00B72260">
        <w:rPr>
          <w:rFonts w:cs="Arial"/>
        </w:rPr>
        <w:tab/>
      </w:r>
      <w:r w:rsidR="00244FC6" w:rsidRPr="00186A34">
        <w:rPr>
          <w:rFonts w:cs="Arial"/>
          <w:b/>
          <w:color w:val="000000" w:themeColor="text1"/>
        </w:rPr>
        <w:t xml:space="preserve">Simulation </w:t>
      </w:r>
      <w:r w:rsidR="00A37D1C">
        <w:rPr>
          <w:rFonts w:cs="Arial"/>
          <w:b/>
          <w:color w:val="000000" w:themeColor="text1"/>
        </w:rPr>
        <w:t>6</w:t>
      </w:r>
      <w:r w:rsidR="00186A34" w:rsidRPr="00186A34">
        <w:rPr>
          <w:rFonts w:cs="Arial"/>
          <w:color w:val="000000" w:themeColor="text1"/>
        </w:rPr>
        <w:t xml:space="preserve"> </w:t>
      </w:r>
      <w:r w:rsidR="00A77ACE" w:rsidRPr="00186A34">
        <w:rPr>
          <w:rFonts w:cs="Arial"/>
          <w:color w:val="000000" w:themeColor="text1"/>
        </w:rPr>
        <w:t>zeigt die momentane Geschwindigkeit (momentane Änderungsrate der Entfernung zu einem Startpunkt)</w:t>
      </w:r>
      <w:r w:rsidR="00244FC6" w:rsidRPr="00186A34">
        <w:rPr>
          <w:rFonts w:cs="Arial"/>
          <w:color w:val="000000" w:themeColor="text1"/>
        </w:rPr>
        <w:t xml:space="preserve"> eines Autos. </w:t>
      </w:r>
      <w:r w:rsidR="00B72260" w:rsidRPr="00186A34">
        <w:rPr>
          <w:rFonts w:cs="Arial"/>
          <w:color w:val="000000" w:themeColor="text1"/>
        </w:rPr>
        <w:t xml:space="preserve">Schauen Sie sich </w:t>
      </w:r>
      <w:r w:rsidR="00B72260" w:rsidRPr="00186A34">
        <w:rPr>
          <w:rFonts w:cs="Arial"/>
          <w:b/>
          <w:color w:val="000000" w:themeColor="text1"/>
        </w:rPr>
        <w:t>Simulation</w:t>
      </w:r>
      <w:r w:rsidR="00B72260" w:rsidRPr="00186A34">
        <w:rPr>
          <w:rFonts w:cs="Arial"/>
          <w:color w:val="000000" w:themeColor="text1"/>
        </w:rPr>
        <w:t xml:space="preserve"> </w:t>
      </w:r>
      <w:r w:rsidR="00A37D1C">
        <w:rPr>
          <w:rFonts w:cs="Arial"/>
          <w:b/>
          <w:color w:val="000000" w:themeColor="text1"/>
        </w:rPr>
        <w:t>6</w:t>
      </w:r>
      <w:r w:rsidR="00B72260" w:rsidRPr="00186A34">
        <w:rPr>
          <w:rFonts w:cs="Arial"/>
          <w:color w:val="000000" w:themeColor="text1"/>
        </w:rPr>
        <w:t xml:space="preserve"> an</w:t>
      </w:r>
      <w:r w:rsidR="00BA083E" w:rsidRPr="00186A34">
        <w:rPr>
          <w:rFonts w:cs="Arial"/>
          <w:color w:val="000000" w:themeColor="text1"/>
        </w:rPr>
        <w:t xml:space="preserve"> und beschreiben Sie den</w:t>
      </w:r>
      <w:r w:rsidR="00BA083E">
        <w:rPr>
          <w:rFonts w:cs="Arial"/>
        </w:rPr>
        <w:t xml:space="preserve"> Graphen</w:t>
      </w:r>
      <w:r w:rsidR="007577F3">
        <w:rPr>
          <w:rFonts w:cs="Arial"/>
        </w:rPr>
        <w:t xml:space="preserve">. Stellen Sie die Funktionsvorschrift auf und erklären Sie </w:t>
      </w:r>
      <w:r w:rsidR="00A921B3">
        <w:rPr>
          <w:rFonts w:cs="Arial"/>
        </w:rPr>
        <w:t>deren</w:t>
      </w:r>
      <w:r w:rsidR="007577F3">
        <w:rPr>
          <w:rFonts w:cs="Arial"/>
        </w:rPr>
        <w:t xml:space="preserve"> Bedeutung in eigenen Worten. </w:t>
      </w:r>
    </w:p>
    <w:tbl>
      <w:tblPr>
        <w:tblStyle w:val="Tabellenraster"/>
        <w:tblW w:w="0" w:type="auto"/>
        <w:tblLook w:val="04A0" w:firstRow="1" w:lastRow="0" w:firstColumn="1" w:lastColumn="0" w:noHBand="0" w:noVBand="1"/>
      </w:tblPr>
      <w:tblGrid>
        <w:gridCol w:w="9062"/>
      </w:tblGrid>
      <w:tr w:rsidR="002932AF" w14:paraId="10CD33D3" w14:textId="77777777" w:rsidTr="009D2F57">
        <w:trPr>
          <w:trHeight w:val="410"/>
        </w:trPr>
        <w:tc>
          <w:tcPr>
            <w:tcW w:w="9062" w:type="dxa"/>
          </w:tcPr>
          <w:p w14:paraId="3D8469A0" w14:textId="77777777" w:rsidR="00B06DF7" w:rsidRDefault="001B1498" w:rsidP="009D2F57">
            <w:pPr>
              <w:pStyle w:val="Arbeitsanweisung"/>
              <w:tabs>
                <w:tab w:val="left" w:pos="709"/>
              </w:tabs>
              <w:ind w:left="0" w:firstLine="0"/>
              <w:rPr>
                <w:rFonts w:cs="Arial"/>
              </w:rPr>
            </w:pPr>
            <w:r w:rsidRPr="00475C34">
              <w:rPr>
                <w:rFonts w:cs="Arial"/>
                <w:noProof/>
              </w:rPr>
              <w:drawing>
                <wp:anchor distT="0" distB="0" distL="114300" distR="114300" simplePos="0" relativeHeight="251648512" behindDoc="0" locked="0" layoutInCell="1" allowOverlap="1" wp14:anchorId="5B77371A" wp14:editId="0789C12E">
                  <wp:simplePos x="0" y="0"/>
                  <wp:positionH relativeFrom="column">
                    <wp:posOffset>5954233</wp:posOffset>
                  </wp:positionH>
                  <wp:positionV relativeFrom="paragraph">
                    <wp:posOffset>0</wp:posOffset>
                  </wp:positionV>
                  <wp:extent cx="492760" cy="492760"/>
                  <wp:effectExtent l="0" t="0" r="2540" b="2540"/>
                  <wp:wrapNone/>
                  <wp:docPr id="2"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anchor>
              </w:drawing>
            </w:r>
          </w:p>
          <w:p w14:paraId="1BD4FC43" w14:textId="77777777" w:rsidR="009D2F57" w:rsidRDefault="009D2F57" w:rsidP="009D2F57">
            <w:pPr>
              <w:pStyle w:val="Arbeitsanweisung"/>
              <w:tabs>
                <w:tab w:val="left" w:pos="709"/>
              </w:tabs>
              <w:ind w:left="0" w:firstLine="0"/>
              <w:rPr>
                <w:rFonts w:cs="Arial"/>
              </w:rPr>
            </w:pPr>
          </w:p>
          <w:p w14:paraId="54DE67B6" w14:textId="77777777" w:rsidR="009D2F57" w:rsidRDefault="009D2F57" w:rsidP="009D2F57">
            <w:pPr>
              <w:pStyle w:val="Arbeitsanweisung"/>
              <w:tabs>
                <w:tab w:val="left" w:pos="709"/>
              </w:tabs>
              <w:ind w:left="0" w:firstLine="0"/>
              <w:rPr>
                <w:rFonts w:cs="Arial"/>
              </w:rPr>
            </w:pPr>
          </w:p>
          <w:p w14:paraId="733D94FE" w14:textId="77777777" w:rsidR="009D2F57" w:rsidRDefault="009D2F57" w:rsidP="009D2F57">
            <w:pPr>
              <w:pStyle w:val="Arbeitsanweisung"/>
              <w:tabs>
                <w:tab w:val="left" w:pos="709"/>
              </w:tabs>
              <w:ind w:left="0" w:firstLine="0"/>
              <w:rPr>
                <w:rFonts w:cs="Arial"/>
              </w:rPr>
            </w:pPr>
          </w:p>
          <w:p w14:paraId="1C89D959" w14:textId="77777777" w:rsidR="009D2F57" w:rsidRDefault="009D2F57" w:rsidP="009D2F57">
            <w:pPr>
              <w:pStyle w:val="Arbeitsanweisung"/>
              <w:tabs>
                <w:tab w:val="left" w:pos="709"/>
              </w:tabs>
              <w:ind w:left="0" w:firstLine="0"/>
              <w:rPr>
                <w:rFonts w:cs="Arial"/>
              </w:rPr>
            </w:pPr>
          </w:p>
          <w:p w14:paraId="6F63F595" w14:textId="77777777" w:rsidR="009D2F57" w:rsidRDefault="009D2F57" w:rsidP="009D2F57">
            <w:pPr>
              <w:pStyle w:val="Arbeitsanweisung"/>
              <w:tabs>
                <w:tab w:val="left" w:pos="709"/>
              </w:tabs>
              <w:ind w:left="0" w:firstLine="0"/>
              <w:rPr>
                <w:rFonts w:cs="Arial"/>
              </w:rPr>
            </w:pPr>
          </w:p>
          <w:p w14:paraId="68D1558E" w14:textId="77777777" w:rsidR="009D2F57" w:rsidRDefault="009D2F57" w:rsidP="009D2F57">
            <w:pPr>
              <w:pStyle w:val="Arbeitsanweisung"/>
              <w:tabs>
                <w:tab w:val="left" w:pos="709"/>
              </w:tabs>
              <w:ind w:left="0" w:firstLine="0"/>
              <w:rPr>
                <w:rFonts w:cs="Arial"/>
              </w:rPr>
            </w:pPr>
          </w:p>
          <w:p w14:paraId="41CC0F50" w14:textId="77777777" w:rsidR="009D2F57" w:rsidRDefault="009D2F57" w:rsidP="009D2F57">
            <w:pPr>
              <w:pStyle w:val="Arbeitsanweisung"/>
              <w:tabs>
                <w:tab w:val="left" w:pos="709"/>
              </w:tabs>
              <w:ind w:left="0" w:firstLine="0"/>
              <w:rPr>
                <w:rFonts w:cs="Arial"/>
              </w:rPr>
            </w:pPr>
          </w:p>
          <w:p w14:paraId="4C744B06" w14:textId="77777777" w:rsidR="009D2F57" w:rsidRDefault="009D2F57" w:rsidP="009D2F57">
            <w:pPr>
              <w:pStyle w:val="Arbeitsanweisung"/>
              <w:tabs>
                <w:tab w:val="left" w:pos="709"/>
              </w:tabs>
              <w:ind w:left="0" w:firstLine="0"/>
              <w:rPr>
                <w:rFonts w:cs="Arial"/>
              </w:rPr>
            </w:pPr>
          </w:p>
          <w:p w14:paraId="246F12A7" w14:textId="77777777" w:rsidR="009D2F57" w:rsidRDefault="009D2F57" w:rsidP="009D2F57">
            <w:pPr>
              <w:pStyle w:val="Arbeitsanweisung"/>
              <w:tabs>
                <w:tab w:val="left" w:pos="709"/>
              </w:tabs>
              <w:ind w:left="0" w:firstLine="0"/>
              <w:rPr>
                <w:rFonts w:cs="Arial"/>
              </w:rPr>
            </w:pPr>
          </w:p>
          <w:p w14:paraId="542B529B" w14:textId="77777777" w:rsidR="009D2F57" w:rsidRDefault="009D2F57" w:rsidP="009D2F57">
            <w:pPr>
              <w:pStyle w:val="Arbeitsanweisung"/>
              <w:tabs>
                <w:tab w:val="left" w:pos="709"/>
              </w:tabs>
              <w:ind w:left="0" w:firstLine="0"/>
              <w:rPr>
                <w:rFonts w:cs="Arial"/>
              </w:rPr>
            </w:pPr>
          </w:p>
          <w:p w14:paraId="1D0CD828" w14:textId="77777777" w:rsidR="009D2F57" w:rsidRDefault="009D2F57" w:rsidP="009D2F57">
            <w:pPr>
              <w:pStyle w:val="Arbeitsanweisung"/>
              <w:tabs>
                <w:tab w:val="left" w:pos="709"/>
              </w:tabs>
              <w:ind w:left="0" w:firstLine="0"/>
              <w:rPr>
                <w:rFonts w:cs="Arial"/>
              </w:rPr>
            </w:pPr>
            <w:r>
              <w:rPr>
                <w:rFonts w:cs="Arial"/>
              </w:rPr>
              <w:br/>
            </w:r>
          </w:p>
        </w:tc>
      </w:tr>
    </w:tbl>
    <w:p w14:paraId="2B49EF75" w14:textId="77777777" w:rsidR="00E647B1" w:rsidRDefault="00E647B1" w:rsidP="00E647B1">
      <w:pPr>
        <w:pStyle w:val="Arbeitsanweisung"/>
        <w:spacing w:after="240"/>
        <w:rPr>
          <w:rFonts w:cs="Arial"/>
        </w:rPr>
      </w:pPr>
    </w:p>
    <w:p w14:paraId="4E74321F" w14:textId="77777777" w:rsidR="00172A33" w:rsidRPr="0004025D" w:rsidRDefault="004C0133" w:rsidP="00E647B1">
      <w:pPr>
        <w:pStyle w:val="Arbeitsanweisung"/>
        <w:spacing w:after="240"/>
        <w:rPr>
          <w:rFonts w:cs="Arial"/>
        </w:rPr>
      </w:pPr>
      <w:r>
        <w:rPr>
          <w:rFonts w:cs="Arial"/>
        </w:rPr>
        <w:t>4</w:t>
      </w:r>
      <w:r w:rsidR="00985916" w:rsidRPr="0004025D">
        <w:rPr>
          <w:rFonts w:cs="Arial"/>
        </w:rPr>
        <w:t>.2</w:t>
      </w:r>
      <w:r w:rsidR="00985916" w:rsidRPr="0004025D">
        <w:rPr>
          <w:rFonts w:cs="Arial"/>
        </w:rPr>
        <w:tab/>
      </w:r>
      <w:r w:rsidR="00172A33">
        <w:rPr>
          <w:rFonts w:cs="Arial"/>
        </w:rPr>
        <w:t xml:space="preserve">Berechnen Sie die </w:t>
      </w:r>
      <w:r w:rsidR="00414ACC">
        <w:rPr>
          <w:rFonts w:cs="Arial"/>
        </w:rPr>
        <w:t>Entfernung zu ihrem Startpunkt Malad City</w:t>
      </w:r>
      <w:r w:rsidR="003D105D">
        <w:rPr>
          <w:rFonts w:cs="Arial"/>
        </w:rPr>
        <w:t xml:space="preserve"> nach 1,35 h; 1,6  h; 1,7 h; 1,9 h</w:t>
      </w:r>
      <w:r w:rsidR="00E81DFB">
        <w:rPr>
          <w:rFonts w:cs="Arial"/>
        </w:rPr>
        <w:t>.</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172A33" w:rsidRPr="0004025D" w14:paraId="0364DDCC" w14:textId="77777777" w:rsidTr="00B11C34">
        <w:trPr>
          <w:trHeight w:val="869"/>
        </w:trPr>
        <w:tc>
          <w:tcPr>
            <w:tcW w:w="9007" w:type="dxa"/>
          </w:tcPr>
          <w:p w14:paraId="5AB3A833" w14:textId="77777777" w:rsidR="003D105D" w:rsidRDefault="001B1498" w:rsidP="00B11C34">
            <w:pPr>
              <w:pStyle w:val="Arbeitsanweisung"/>
              <w:tabs>
                <w:tab w:val="left" w:pos="709"/>
              </w:tabs>
              <w:rPr>
                <w:rFonts w:cs="Arial"/>
                <w:color w:val="FF0000"/>
              </w:rPr>
            </w:pPr>
            <w:r w:rsidRPr="00475C34">
              <w:rPr>
                <w:rFonts w:cs="Arial"/>
                <w:noProof/>
              </w:rPr>
              <w:drawing>
                <wp:anchor distT="0" distB="0" distL="114300" distR="114300" simplePos="0" relativeHeight="251757568" behindDoc="0" locked="0" layoutInCell="1" allowOverlap="1" wp14:anchorId="4AC4C84B" wp14:editId="7A44C321">
                  <wp:simplePos x="0" y="0"/>
                  <wp:positionH relativeFrom="column">
                    <wp:posOffset>5956773</wp:posOffset>
                  </wp:positionH>
                  <wp:positionV relativeFrom="paragraph">
                    <wp:posOffset>-3175</wp:posOffset>
                  </wp:positionV>
                  <wp:extent cx="492760" cy="492760"/>
                  <wp:effectExtent l="0" t="0" r="2540" b="2540"/>
                  <wp:wrapNone/>
                  <wp:docPr id="3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anchor>
              </w:drawing>
            </w:r>
          </w:p>
          <w:p w14:paraId="39489DAB" w14:textId="77777777" w:rsidR="003D105D" w:rsidRDefault="003D105D" w:rsidP="00B11C34">
            <w:pPr>
              <w:pStyle w:val="Arbeitsanweisung"/>
              <w:tabs>
                <w:tab w:val="left" w:pos="709"/>
              </w:tabs>
              <w:rPr>
                <w:rFonts w:cs="Arial"/>
              </w:rPr>
            </w:pPr>
          </w:p>
          <w:p w14:paraId="31D58D9A" w14:textId="77777777" w:rsidR="00186A34" w:rsidRDefault="00186A34" w:rsidP="00B11C34">
            <w:pPr>
              <w:pStyle w:val="Arbeitsanweisung"/>
              <w:tabs>
                <w:tab w:val="left" w:pos="709"/>
              </w:tabs>
              <w:rPr>
                <w:rFonts w:cs="Arial"/>
              </w:rPr>
            </w:pPr>
          </w:p>
          <w:p w14:paraId="68A616AC" w14:textId="77777777" w:rsidR="00186A34" w:rsidRDefault="00186A34" w:rsidP="00B11C34">
            <w:pPr>
              <w:pStyle w:val="Arbeitsanweisung"/>
              <w:tabs>
                <w:tab w:val="left" w:pos="709"/>
              </w:tabs>
              <w:rPr>
                <w:rFonts w:cs="Arial"/>
              </w:rPr>
            </w:pPr>
          </w:p>
          <w:p w14:paraId="46C0BA7F" w14:textId="77777777" w:rsidR="003D105D" w:rsidRDefault="003D105D" w:rsidP="00B11C34">
            <w:pPr>
              <w:pStyle w:val="Arbeitsanweisung"/>
              <w:tabs>
                <w:tab w:val="left" w:pos="709"/>
              </w:tabs>
              <w:rPr>
                <w:rFonts w:cs="Arial"/>
              </w:rPr>
            </w:pPr>
          </w:p>
          <w:p w14:paraId="6ABF7732" w14:textId="77777777" w:rsidR="003D105D" w:rsidRDefault="003D105D" w:rsidP="00160D62">
            <w:pPr>
              <w:pStyle w:val="Arbeitsanweisung"/>
              <w:tabs>
                <w:tab w:val="left" w:pos="709"/>
              </w:tabs>
              <w:ind w:left="0" w:firstLine="0"/>
              <w:rPr>
                <w:rFonts w:cs="Arial"/>
              </w:rPr>
            </w:pPr>
          </w:p>
          <w:p w14:paraId="4E4CA9EE" w14:textId="77777777" w:rsidR="003D105D" w:rsidRDefault="003D105D" w:rsidP="00B11C34">
            <w:pPr>
              <w:pStyle w:val="Arbeitsanweisung"/>
              <w:tabs>
                <w:tab w:val="left" w:pos="709"/>
              </w:tabs>
              <w:rPr>
                <w:rFonts w:cs="Arial"/>
              </w:rPr>
            </w:pPr>
          </w:p>
          <w:p w14:paraId="6E1FF775" w14:textId="77777777" w:rsidR="003D105D" w:rsidRDefault="003D105D" w:rsidP="00B11C34">
            <w:pPr>
              <w:pStyle w:val="Arbeitsanweisung"/>
              <w:tabs>
                <w:tab w:val="left" w:pos="709"/>
              </w:tabs>
              <w:rPr>
                <w:rFonts w:cs="Arial"/>
              </w:rPr>
            </w:pPr>
          </w:p>
          <w:p w14:paraId="5B654833" w14:textId="77777777" w:rsidR="009D2F57" w:rsidRDefault="009D2F57" w:rsidP="00B11C34">
            <w:pPr>
              <w:pStyle w:val="Arbeitsanweisung"/>
              <w:tabs>
                <w:tab w:val="left" w:pos="709"/>
              </w:tabs>
              <w:rPr>
                <w:rFonts w:cs="Arial"/>
              </w:rPr>
            </w:pPr>
          </w:p>
          <w:p w14:paraId="578FC0BD" w14:textId="77777777" w:rsidR="009D2F57" w:rsidRDefault="009D2F57" w:rsidP="00B11C34">
            <w:pPr>
              <w:pStyle w:val="Arbeitsanweisung"/>
              <w:tabs>
                <w:tab w:val="left" w:pos="709"/>
              </w:tabs>
              <w:rPr>
                <w:rFonts w:cs="Arial"/>
              </w:rPr>
            </w:pPr>
          </w:p>
          <w:p w14:paraId="40E2084C" w14:textId="77777777" w:rsidR="009D2F57" w:rsidRDefault="009D2F57" w:rsidP="00B11C34">
            <w:pPr>
              <w:pStyle w:val="Arbeitsanweisung"/>
              <w:tabs>
                <w:tab w:val="left" w:pos="709"/>
              </w:tabs>
              <w:rPr>
                <w:rFonts w:cs="Arial"/>
              </w:rPr>
            </w:pPr>
          </w:p>
          <w:p w14:paraId="3A652C31" w14:textId="77777777" w:rsidR="009D2F57" w:rsidRDefault="009D2F57" w:rsidP="00B11C34">
            <w:pPr>
              <w:pStyle w:val="Arbeitsanweisung"/>
              <w:tabs>
                <w:tab w:val="left" w:pos="709"/>
              </w:tabs>
              <w:rPr>
                <w:rFonts w:cs="Arial"/>
              </w:rPr>
            </w:pPr>
          </w:p>
          <w:p w14:paraId="565D32CF" w14:textId="77777777" w:rsidR="003D105D" w:rsidRPr="007131C7" w:rsidRDefault="003D105D" w:rsidP="00B11C34">
            <w:pPr>
              <w:pStyle w:val="Arbeitsanweisung"/>
              <w:tabs>
                <w:tab w:val="left" w:pos="709"/>
              </w:tabs>
              <w:rPr>
                <w:rFonts w:cs="Arial"/>
              </w:rPr>
            </w:pPr>
          </w:p>
          <w:p w14:paraId="50731553" w14:textId="77777777" w:rsidR="00172A33" w:rsidRDefault="00172A33" w:rsidP="00B11C34">
            <w:pPr>
              <w:pStyle w:val="Arbeitsanweisung"/>
              <w:tabs>
                <w:tab w:val="left" w:pos="709"/>
              </w:tabs>
              <w:ind w:left="0" w:firstLine="0"/>
              <w:rPr>
                <w:rFonts w:cs="Arial"/>
              </w:rPr>
            </w:pPr>
          </w:p>
          <w:p w14:paraId="6A060118" w14:textId="77777777" w:rsidR="00172A33" w:rsidRPr="0004025D" w:rsidRDefault="00172A33" w:rsidP="00B11C34">
            <w:pPr>
              <w:pStyle w:val="Arbeitsanweisung"/>
              <w:tabs>
                <w:tab w:val="left" w:pos="709"/>
              </w:tabs>
              <w:ind w:left="0" w:firstLine="0"/>
              <w:rPr>
                <w:rFonts w:cs="Arial"/>
              </w:rPr>
            </w:pPr>
          </w:p>
        </w:tc>
      </w:tr>
    </w:tbl>
    <w:p w14:paraId="4F9D9A0C" w14:textId="77777777" w:rsidR="00E647B1" w:rsidRDefault="00E647B1" w:rsidP="00E647B1">
      <w:pPr>
        <w:pStyle w:val="Arbeitsanweisung"/>
        <w:spacing w:after="240"/>
        <w:rPr>
          <w:rFonts w:cs="Arial"/>
        </w:rPr>
      </w:pPr>
    </w:p>
    <w:p w14:paraId="6C2BAE60" w14:textId="77777777" w:rsidR="00381295" w:rsidRDefault="00381295" w:rsidP="00E647B1">
      <w:pPr>
        <w:pStyle w:val="Arbeitsanweisung"/>
        <w:spacing w:after="240"/>
        <w:rPr>
          <w:rFonts w:cs="Arial"/>
        </w:rPr>
      </w:pPr>
      <w:r>
        <w:rPr>
          <w:rFonts w:cs="Arial"/>
        </w:rPr>
        <w:br w:type="page"/>
      </w:r>
    </w:p>
    <w:p w14:paraId="62CD87EB" w14:textId="77777777" w:rsidR="009D2F57" w:rsidRDefault="004C0133" w:rsidP="00E647B1">
      <w:pPr>
        <w:pStyle w:val="Arbeitsanweisung"/>
        <w:spacing w:after="240"/>
        <w:rPr>
          <w:rFonts w:cs="Arial"/>
        </w:rPr>
      </w:pPr>
      <w:r>
        <w:rPr>
          <w:rFonts w:cs="Arial"/>
        </w:rPr>
        <w:lastRenderedPageBreak/>
        <w:t>4</w:t>
      </w:r>
      <w:r w:rsidR="00E01F6D">
        <w:rPr>
          <w:rFonts w:cs="Arial"/>
        </w:rPr>
        <w:t>.3</w:t>
      </w:r>
      <w:r w:rsidR="00E01F6D">
        <w:rPr>
          <w:rFonts w:cs="Arial"/>
        </w:rPr>
        <w:tab/>
      </w:r>
      <w:r w:rsidR="00244FC6">
        <w:rPr>
          <w:rFonts w:cs="Arial"/>
        </w:rPr>
        <w:t>Stellen Sie die Ent</w:t>
      </w:r>
      <w:r w:rsidR="00244FC6" w:rsidRPr="00C20DC1">
        <w:rPr>
          <w:rFonts w:cs="Arial"/>
        </w:rPr>
        <w:t xml:space="preserve">fernung vom Startpunkt Malad City </w:t>
      </w:r>
      <w:r w:rsidR="00A669C5" w:rsidRPr="00C20DC1">
        <w:rPr>
          <w:rFonts w:cs="Arial"/>
        </w:rPr>
        <w:t xml:space="preserve">als </w:t>
      </w:r>
      <w:r w:rsidR="00F13EFF" w:rsidRPr="00C20DC1">
        <w:rPr>
          <w:rFonts w:cs="Arial"/>
        </w:rPr>
        <w:t>abschnittsweise definierte</w:t>
      </w:r>
      <w:r w:rsidR="00F13EFF">
        <w:rPr>
          <w:rFonts w:cs="Arial"/>
        </w:rPr>
        <w:t xml:space="preserve"> </w:t>
      </w:r>
      <w:r w:rsidR="00A669C5">
        <w:rPr>
          <w:rFonts w:cs="Arial"/>
        </w:rPr>
        <w:t>Funktion in A</w:t>
      </w:r>
      <w:r w:rsidR="009D2F57">
        <w:rPr>
          <w:rFonts w:cs="Arial"/>
        </w:rPr>
        <w:t>bhängigkeit von der Zeit t dar.</w:t>
      </w:r>
    </w:p>
    <w:p w14:paraId="01E423B5" w14:textId="77777777" w:rsidR="00A669C5" w:rsidRPr="0004025D" w:rsidRDefault="006A1C72" w:rsidP="00E647B1">
      <w:pPr>
        <w:pStyle w:val="Arbeitsanweisung"/>
        <w:spacing w:after="240"/>
        <w:rPr>
          <w:rFonts w:cs="Arial"/>
        </w:rPr>
      </w:pPr>
      <w:r w:rsidRPr="00475C34">
        <w:rPr>
          <w:rFonts w:cs="Arial"/>
          <w:noProof/>
        </w:rPr>
        <w:drawing>
          <wp:anchor distT="0" distB="0" distL="114300" distR="114300" simplePos="0" relativeHeight="251649536" behindDoc="0" locked="0" layoutInCell="1" allowOverlap="1" wp14:anchorId="3AFEB9AE" wp14:editId="5926293E">
            <wp:simplePos x="0" y="0"/>
            <wp:positionH relativeFrom="column">
              <wp:posOffset>5944870</wp:posOffset>
            </wp:positionH>
            <wp:positionV relativeFrom="paragraph">
              <wp:posOffset>470535</wp:posOffset>
            </wp:positionV>
            <wp:extent cx="492760" cy="492760"/>
            <wp:effectExtent l="0" t="0" r="0" b="0"/>
            <wp:wrapNone/>
            <wp:docPr id="5"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anchor>
        </w:drawing>
      </w:r>
      <w:r w:rsidR="00A669C5">
        <w:rPr>
          <w:rFonts w:cs="Arial"/>
        </w:rPr>
        <w:tab/>
      </w:r>
      <w:r w:rsidR="00A669C5" w:rsidRPr="00510F9B">
        <w:rPr>
          <w:rFonts w:cs="Arial"/>
          <w:b/>
          <w:u w:val="single"/>
        </w:rPr>
        <w:t>Bemerkung:</w:t>
      </w:r>
      <w:r w:rsidR="00A669C5">
        <w:rPr>
          <w:rFonts w:cs="Arial"/>
        </w:rPr>
        <w:t xml:space="preserve"> Betrachte</w:t>
      </w:r>
      <w:r w:rsidR="00516503">
        <w:rPr>
          <w:rFonts w:cs="Arial"/>
        </w:rPr>
        <w:t>n Sie</w:t>
      </w:r>
      <w:r w:rsidR="00472521">
        <w:rPr>
          <w:rFonts w:cs="Arial"/>
        </w:rPr>
        <w:t xml:space="preserve"> die Intervalle [0;1,35</w:t>
      </w:r>
      <w:r w:rsidR="00287EC3">
        <w:rPr>
          <w:rFonts w:cs="Arial"/>
        </w:rPr>
        <w:t>], (</w:t>
      </w:r>
      <w:r w:rsidR="00472521">
        <w:rPr>
          <w:rFonts w:cs="Arial"/>
        </w:rPr>
        <w:t>1,35;1,6], (1,6;1,7</w:t>
      </w:r>
      <w:r w:rsidR="00A669C5">
        <w:rPr>
          <w:rFonts w:cs="Arial"/>
        </w:rPr>
        <w:t>]</w:t>
      </w:r>
      <w:r w:rsidR="00472521">
        <w:rPr>
          <w:rFonts w:cs="Arial"/>
        </w:rPr>
        <w:t>, (1,7</w:t>
      </w:r>
      <w:r w:rsidR="00510F9B" w:rsidRPr="00186A34">
        <w:rPr>
          <w:rFonts w:cs="Arial"/>
          <w:szCs w:val="24"/>
        </w:rPr>
        <w:t>;∞)</w:t>
      </w:r>
      <w:r w:rsidR="00A669C5">
        <w:rPr>
          <w:rFonts w:cs="Arial"/>
        </w:rPr>
        <w:t xml:space="preserve"> getrennt voneinander.</w:t>
      </w:r>
    </w:p>
    <w:tbl>
      <w:tblPr>
        <w:tblStyle w:val="Tabellenraster"/>
        <w:tblW w:w="9322"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322"/>
      </w:tblGrid>
      <w:tr w:rsidR="00C7075B" w:rsidRPr="0004025D" w14:paraId="0BD07A28" w14:textId="77777777" w:rsidTr="00DA3E62">
        <w:trPr>
          <w:trHeight w:val="869"/>
        </w:trPr>
        <w:tc>
          <w:tcPr>
            <w:tcW w:w="9322" w:type="dxa"/>
          </w:tcPr>
          <w:p w14:paraId="283A885C" w14:textId="77777777" w:rsidR="00C7075B" w:rsidRDefault="00C7075B" w:rsidP="0004025D">
            <w:pPr>
              <w:pStyle w:val="Arbeitsanweisung"/>
              <w:tabs>
                <w:tab w:val="left" w:pos="709"/>
              </w:tabs>
              <w:rPr>
                <w:rFonts w:cs="Arial"/>
              </w:rPr>
            </w:pPr>
          </w:p>
          <w:p w14:paraId="688DEE57" w14:textId="77777777" w:rsidR="00B06DF7" w:rsidRDefault="00B06DF7" w:rsidP="009D2F57">
            <w:pPr>
              <w:pStyle w:val="Arbeitsanweisung"/>
              <w:tabs>
                <w:tab w:val="left" w:pos="709"/>
              </w:tabs>
              <w:ind w:left="0" w:firstLine="0"/>
              <w:rPr>
                <w:rFonts w:cs="Arial"/>
              </w:rPr>
            </w:pPr>
          </w:p>
          <w:p w14:paraId="27FD63F0" w14:textId="77777777" w:rsidR="007131C7" w:rsidRDefault="007131C7" w:rsidP="009D2F57">
            <w:pPr>
              <w:pStyle w:val="Arbeitsanweisung"/>
              <w:tabs>
                <w:tab w:val="left" w:pos="709"/>
              </w:tabs>
              <w:ind w:left="0" w:firstLine="0"/>
              <w:rPr>
                <w:rFonts w:cs="Arial"/>
                <w:color w:val="000000" w:themeColor="text1"/>
              </w:rPr>
            </w:pPr>
          </w:p>
          <w:p w14:paraId="3EEFA9FB" w14:textId="77777777" w:rsidR="00186A34" w:rsidRDefault="00186A34" w:rsidP="009D2F57">
            <w:pPr>
              <w:pStyle w:val="Arbeitsanweisung"/>
              <w:tabs>
                <w:tab w:val="left" w:pos="709"/>
              </w:tabs>
              <w:ind w:left="0" w:firstLine="0"/>
              <w:rPr>
                <w:rFonts w:cs="Arial"/>
                <w:color w:val="000000" w:themeColor="text1"/>
              </w:rPr>
            </w:pPr>
          </w:p>
          <w:p w14:paraId="0B58DA14" w14:textId="77777777" w:rsidR="00186A34" w:rsidRDefault="00186A34" w:rsidP="009D2F57">
            <w:pPr>
              <w:pStyle w:val="Arbeitsanweisung"/>
              <w:tabs>
                <w:tab w:val="left" w:pos="709"/>
              </w:tabs>
              <w:ind w:left="0" w:firstLine="0"/>
              <w:rPr>
                <w:rFonts w:cs="Arial"/>
                <w:color w:val="000000" w:themeColor="text1"/>
              </w:rPr>
            </w:pPr>
          </w:p>
          <w:p w14:paraId="6AB2E736" w14:textId="77777777" w:rsidR="00186A34" w:rsidRDefault="00186A34" w:rsidP="009D2F57">
            <w:pPr>
              <w:pStyle w:val="Arbeitsanweisung"/>
              <w:tabs>
                <w:tab w:val="left" w:pos="709"/>
              </w:tabs>
              <w:ind w:left="0" w:firstLine="0"/>
              <w:rPr>
                <w:rFonts w:cs="Arial"/>
              </w:rPr>
            </w:pPr>
          </w:p>
          <w:p w14:paraId="6C5CFA6D" w14:textId="77777777" w:rsidR="00E343A2" w:rsidRPr="007131C7" w:rsidRDefault="00E343A2" w:rsidP="009D2F57">
            <w:pPr>
              <w:pStyle w:val="Arbeitsanweisung"/>
              <w:tabs>
                <w:tab w:val="left" w:pos="709"/>
              </w:tabs>
              <w:ind w:left="0" w:firstLine="0"/>
              <w:rPr>
                <w:rFonts w:cs="Arial"/>
              </w:rPr>
            </w:pPr>
          </w:p>
          <w:p w14:paraId="46001272" w14:textId="77777777" w:rsidR="00172A33" w:rsidRPr="0004025D" w:rsidRDefault="00172A33" w:rsidP="00EC1417">
            <w:pPr>
              <w:pStyle w:val="Arbeitsanweisung"/>
              <w:tabs>
                <w:tab w:val="left" w:pos="709"/>
              </w:tabs>
              <w:ind w:left="0" w:firstLine="0"/>
              <w:rPr>
                <w:rFonts w:cs="Arial"/>
              </w:rPr>
            </w:pPr>
          </w:p>
        </w:tc>
      </w:tr>
    </w:tbl>
    <w:p w14:paraId="57EB02BB" w14:textId="77777777" w:rsidR="00172A33" w:rsidRDefault="00172A33" w:rsidP="00E647B1">
      <w:pPr>
        <w:pStyle w:val="Arbeitsanweisung"/>
        <w:tabs>
          <w:tab w:val="left" w:pos="709"/>
        </w:tabs>
        <w:ind w:left="0" w:firstLine="0"/>
        <w:rPr>
          <w:rFonts w:cs="Arial"/>
        </w:rPr>
      </w:pPr>
    </w:p>
    <w:tbl>
      <w:tblPr>
        <w:tblStyle w:val="Tabellenraster"/>
        <w:tblpPr w:leftFromText="141" w:rightFromText="141" w:vertAnchor="text" w:horzAnchor="margin" w:tblpY="877"/>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288"/>
      </w:tblGrid>
      <w:tr w:rsidR="001D4068" w14:paraId="1421244E" w14:textId="77777777" w:rsidTr="001D4068">
        <w:trPr>
          <w:trHeight w:val="6729"/>
        </w:trPr>
        <w:tc>
          <w:tcPr>
            <w:tcW w:w="9288" w:type="dxa"/>
          </w:tcPr>
          <w:p w14:paraId="6DD4B498" w14:textId="77777777" w:rsidR="001D4068" w:rsidRDefault="001D4068" w:rsidP="001D4068">
            <w:pPr>
              <w:pStyle w:val="Arbeitsanweisung"/>
              <w:tabs>
                <w:tab w:val="left" w:pos="709"/>
              </w:tabs>
            </w:pPr>
            <w:r w:rsidRPr="00E011D4">
              <w:rPr>
                <w:noProof/>
              </w:rPr>
              <w:drawing>
                <wp:inline distT="0" distB="0" distL="0" distR="0" wp14:anchorId="280911FB" wp14:editId="7F039795">
                  <wp:extent cx="5401340" cy="4499331"/>
                  <wp:effectExtent l="0" t="0" r="0" b="0"/>
                  <wp:docPr id="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99346" cy="4497670"/>
                          </a:xfrm>
                          <a:prstGeom prst="rect">
                            <a:avLst/>
                          </a:prstGeom>
                        </pic:spPr>
                      </pic:pic>
                    </a:graphicData>
                  </a:graphic>
                </wp:inline>
              </w:drawing>
            </w:r>
          </w:p>
        </w:tc>
      </w:tr>
    </w:tbl>
    <w:p w14:paraId="567A8C31" w14:textId="77777777" w:rsidR="00D70026" w:rsidRPr="00E647B1" w:rsidRDefault="00E647B1" w:rsidP="00E647B1">
      <w:pPr>
        <w:pStyle w:val="Arbeitsanweisung"/>
        <w:tabs>
          <w:tab w:val="left" w:pos="709"/>
        </w:tabs>
        <w:spacing w:after="240"/>
        <w:rPr>
          <w:rFonts w:cs="Arial"/>
        </w:rPr>
      </w:pPr>
      <w:r w:rsidRPr="00444BEE">
        <w:rPr>
          <w:rFonts w:cs="Arial"/>
          <w:noProof/>
        </w:rPr>
        <w:drawing>
          <wp:anchor distT="0" distB="0" distL="114300" distR="114300" simplePos="0" relativeHeight="251650560" behindDoc="0" locked="0" layoutInCell="1" allowOverlap="1" wp14:anchorId="47DB2152" wp14:editId="3C9A19BC">
            <wp:simplePos x="0" y="0"/>
            <wp:positionH relativeFrom="column">
              <wp:posOffset>5953760</wp:posOffset>
            </wp:positionH>
            <wp:positionV relativeFrom="paragraph">
              <wp:posOffset>507365</wp:posOffset>
            </wp:positionV>
            <wp:extent cx="492760" cy="492760"/>
            <wp:effectExtent l="0" t="0" r="2540" b="2540"/>
            <wp:wrapNone/>
            <wp:docPr id="6"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anchor>
        </w:drawing>
      </w:r>
      <w:r w:rsidR="004C0133">
        <w:rPr>
          <w:rFonts w:cs="Arial"/>
        </w:rPr>
        <w:t>4</w:t>
      </w:r>
      <w:r w:rsidR="00172A33" w:rsidRPr="00444BEE">
        <w:rPr>
          <w:rFonts w:cs="Arial"/>
        </w:rPr>
        <w:t>.4</w:t>
      </w:r>
      <w:r w:rsidR="00D70026" w:rsidRPr="00444BEE">
        <w:rPr>
          <w:rFonts w:cs="Arial"/>
        </w:rPr>
        <w:tab/>
      </w:r>
      <w:r w:rsidR="0035677B" w:rsidRPr="00444BEE">
        <w:rPr>
          <w:rFonts w:cs="Arial"/>
        </w:rPr>
        <w:t xml:space="preserve">Fertigen Sie einen Graphen an, der die </w:t>
      </w:r>
      <w:r w:rsidR="00922907" w:rsidRPr="00444BEE">
        <w:rPr>
          <w:rFonts w:cs="Arial"/>
        </w:rPr>
        <w:t xml:space="preserve">Entfernung vom Startpunkt Malad City </w:t>
      </w:r>
      <w:r w:rsidR="00F00D68">
        <w:rPr>
          <w:rFonts w:cs="Arial"/>
        </w:rPr>
        <w:t>zum Flughafen in Salt Lake City</w:t>
      </w:r>
      <w:r w:rsidR="0035677B" w:rsidRPr="00444BEE">
        <w:rPr>
          <w:rFonts w:cs="Arial"/>
        </w:rPr>
        <w:t xml:space="preserve"> in Abhängigkeit von der Zeit t darstellt.</w:t>
      </w:r>
    </w:p>
    <w:p w14:paraId="3661150F" w14:textId="77777777" w:rsidR="00381295" w:rsidRDefault="00381295" w:rsidP="00381295">
      <w:pPr>
        <w:pStyle w:val="Arbeitsanweisung"/>
        <w:tabs>
          <w:tab w:val="left" w:pos="709"/>
        </w:tabs>
        <w:spacing w:after="240"/>
        <w:ind w:left="0" w:firstLine="0"/>
        <w:rPr>
          <w:rFonts w:cs="Arial"/>
        </w:rPr>
      </w:pPr>
    </w:p>
    <w:p w14:paraId="4571B172" w14:textId="6C3BA1A1" w:rsidR="0006205B" w:rsidRPr="0004025D" w:rsidRDefault="00381295" w:rsidP="00E647B1">
      <w:pPr>
        <w:pStyle w:val="Arbeitsanweisung"/>
        <w:tabs>
          <w:tab w:val="left" w:pos="709"/>
        </w:tabs>
        <w:spacing w:after="240"/>
        <w:rPr>
          <w:rFonts w:cs="Arial"/>
        </w:rPr>
      </w:pPr>
      <w:r w:rsidRPr="00FA6084">
        <w:rPr>
          <w:rFonts w:cs="Arial"/>
          <w:noProof/>
          <w:szCs w:val="24"/>
        </w:rPr>
        <w:lastRenderedPageBreak/>
        <w:drawing>
          <wp:anchor distT="0" distB="0" distL="114300" distR="114300" simplePos="0" relativeHeight="251759616" behindDoc="0" locked="0" layoutInCell="1" allowOverlap="1" wp14:anchorId="7EDA1E0E" wp14:editId="10BFFA59">
            <wp:simplePos x="0" y="0"/>
            <wp:positionH relativeFrom="column">
              <wp:posOffset>5956935</wp:posOffset>
            </wp:positionH>
            <wp:positionV relativeFrom="paragraph">
              <wp:posOffset>-11430</wp:posOffset>
            </wp:positionV>
            <wp:extent cx="492760" cy="492760"/>
            <wp:effectExtent l="0" t="0" r="2540" b="2540"/>
            <wp:wrapNone/>
            <wp:docPr id="4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anchor>
        </w:drawing>
      </w:r>
      <w:r w:rsidR="004C0133">
        <w:rPr>
          <w:rFonts w:cs="Arial"/>
        </w:rPr>
        <w:t>4</w:t>
      </w:r>
      <w:r w:rsidR="00172A33">
        <w:rPr>
          <w:rFonts w:cs="Arial"/>
        </w:rPr>
        <w:t>.5</w:t>
      </w:r>
      <w:r w:rsidR="001F0BD5" w:rsidRPr="00E86C73">
        <w:rPr>
          <w:rFonts w:cs="Arial"/>
        </w:rPr>
        <w:tab/>
      </w:r>
      <w:r w:rsidR="00F10BEA">
        <w:rPr>
          <w:rFonts w:cs="Arial"/>
        </w:rPr>
        <w:t xml:space="preserve">Überprüfen Sie Ihr Ergebnis aus Aufgabe 4.4 </w:t>
      </w:r>
      <w:r w:rsidR="0035677B" w:rsidRPr="006C7AEF">
        <w:rPr>
          <w:rFonts w:cs="Arial"/>
        </w:rPr>
        <w:t xml:space="preserve">mit </w:t>
      </w:r>
      <w:r w:rsidR="0035677B" w:rsidRPr="006C7AEF">
        <w:rPr>
          <w:rFonts w:cs="Arial"/>
          <w:b/>
        </w:rPr>
        <w:t xml:space="preserve">Simulation </w:t>
      </w:r>
      <w:r w:rsidR="00A37D1C">
        <w:rPr>
          <w:rFonts w:cs="Arial"/>
          <w:b/>
        </w:rPr>
        <w:t>7</w:t>
      </w:r>
      <w:r w:rsidR="0035677B" w:rsidRPr="006C7AEF">
        <w:rPr>
          <w:rFonts w:cs="Arial"/>
        </w:rPr>
        <w:t>.</w:t>
      </w:r>
      <w:r w:rsidR="00A9708F">
        <w:rPr>
          <w:rFonts w:cs="Arial"/>
        </w:rPr>
        <w:t xml:space="preserve"> Interpretieren</w:t>
      </w:r>
      <w:r w:rsidR="00FD7DF1" w:rsidRPr="006C7AEF">
        <w:rPr>
          <w:rFonts w:cs="Arial"/>
        </w:rPr>
        <w:t xml:space="preserve"> Sie die Bedeutung des Flächeninhalts unterhalb des Graphen des Geschwindigkeits-Zeit-Diagramms.</w:t>
      </w:r>
      <w:r w:rsidR="003535AA" w:rsidRPr="003535AA">
        <w:rPr>
          <w:rFonts w:cs="Arial"/>
          <w:noProof/>
        </w:rPr>
        <w:t xml:space="preserve"> </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06205B" w:rsidRPr="0004025D" w14:paraId="596C8086" w14:textId="77777777" w:rsidTr="00E5103A">
        <w:trPr>
          <w:trHeight w:val="869"/>
        </w:trPr>
        <w:tc>
          <w:tcPr>
            <w:tcW w:w="9007" w:type="dxa"/>
          </w:tcPr>
          <w:p w14:paraId="35B149D1" w14:textId="77777777" w:rsidR="0006205B" w:rsidRDefault="00381295" w:rsidP="00E5103A">
            <w:pPr>
              <w:pStyle w:val="Arbeitsanweisung"/>
              <w:tabs>
                <w:tab w:val="left" w:pos="709"/>
              </w:tabs>
              <w:rPr>
                <w:rFonts w:cs="Arial"/>
              </w:rPr>
            </w:pPr>
            <w:r w:rsidRPr="00444BEE">
              <w:rPr>
                <w:rFonts w:cs="Arial"/>
                <w:noProof/>
              </w:rPr>
              <w:drawing>
                <wp:anchor distT="0" distB="0" distL="114300" distR="114300" simplePos="0" relativeHeight="251654656" behindDoc="0" locked="0" layoutInCell="1" allowOverlap="1" wp14:anchorId="2FF3D42B" wp14:editId="381F3310">
                  <wp:simplePos x="0" y="0"/>
                  <wp:positionH relativeFrom="column">
                    <wp:posOffset>5956138</wp:posOffset>
                  </wp:positionH>
                  <wp:positionV relativeFrom="paragraph">
                    <wp:posOffset>-24765</wp:posOffset>
                  </wp:positionV>
                  <wp:extent cx="492760" cy="492760"/>
                  <wp:effectExtent l="0" t="0" r="2540" b="2540"/>
                  <wp:wrapNone/>
                  <wp:docPr id="13"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anchor>
              </w:drawing>
            </w:r>
          </w:p>
          <w:p w14:paraId="6D69A3E0" w14:textId="77777777" w:rsidR="0006205B" w:rsidRDefault="0006205B" w:rsidP="00E5103A">
            <w:pPr>
              <w:pStyle w:val="Labor-berschrift"/>
              <w:rPr>
                <w:rFonts w:asciiTheme="minorHAnsi" w:hAnsiTheme="minorHAnsi"/>
                <w:sz w:val="22"/>
                <w:szCs w:val="22"/>
              </w:rPr>
            </w:pPr>
          </w:p>
          <w:p w14:paraId="08C0B71F" w14:textId="77777777" w:rsidR="0006205B" w:rsidRDefault="0006205B" w:rsidP="00E5103A">
            <w:pPr>
              <w:pStyle w:val="Arbeitsanweisung"/>
              <w:tabs>
                <w:tab w:val="left" w:pos="709"/>
              </w:tabs>
              <w:rPr>
                <w:rFonts w:cs="Arial"/>
              </w:rPr>
            </w:pPr>
          </w:p>
          <w:p w14:paraId="643DE5B8" w14:textId="77777777" w:rsidR="0006205B" w:rsidRDefault="0006205B" w:rsidP="00E5103A">
            <w:pPr>
              <w:pStyle w:val="Arbeitsanweisung"/>
              <w:tabs>
                <w:tab w:val="left" w:pos="709"/>
              </w:tabs>
              <w:rPr>
                <w:rFonts w:cs="Arial"/>
              </w:rPr>
            </w:pPr>
          </w:p>
          <w:p w14:paraId="35A2AC4B" w14:textId="77777777" w:rsidR="0006205B" w:rsidRDefault="0006205B" w:rsidP="00E5103A">
            <w:pPr>
              <w:pStyle w:val="Arbeitsanweisung"/>
              <w:tabs>
                <w:tab w:val="left" w:pos="709"/>
              </w:tabs>
              <w:rPr>
                <w:rFonts w:cs="Arial"/>
              </w:rPr>
            </w:pPr>
          </w:p>
          <w:p w14:paraId="3CB89B07" w14:textId="77777777" w:rsidR="0006205B" w:rsidRDefault="0006205B" w:rsidP="00E5103A">
            <w:pPr>
              <w:pStyle w:val="Arbeitsanweisung"/>
              <w:tabs>
                <w:tab w:val="left" w:pos="709"/>
              </w:tabs>
              <w:rPr>
                <w:rFonts w:cs="Arial"/>
              </w:rPr>
            </w:pPr>
          </w:p>
          <w:p w14:paraId="112036F5" w14:textId="77777777" w:rsidR="0006205B" w:rsidRDefault="0006205B" w:rsidP="000B7F2F">
            <w:pPr>
              <w:pStyle w:val="Arbeitsanweisung"/>
              <w:tabs>
                <w:tab w:val="left" w:pos="709"/>
              </w:tabs>
              <w:ind w:left="0" w:firstLine="0"/>
              <w:rPr>
                <w:rFonts w:cs="Arial"/>
              </w:rPr>
            </w:pPr>
          </w:p>
          <w:p w14:paraId="1BE91F8F" w14:textId="77777777" w:rsidR="005A0887" w:rsidRPr="0004025D" w:rsidRDefault="005A0887" w:rsidP="000B7F2F">
            <w:pPr>
              <w:pStyle w:val="Arbeitsanweisung"/>
              <w:tabs>
                <w:tab w:val="left" w:pos="709"/>
              </w:tabs>
              <w:ind w:left="0" w:firstLine="0"/>
              <w:rPr>
                <w:rFonts w:cs="Arial"/>
              </w:rPr>
            </w:pPr>
          </w:p>
        </w:tc>
      </w:tr>
    </w:tbl>
    <w:p w14:paraId="328B6AC6" w14:textId="77777777" w:rsidR="00CC0A27" w:rsidRDefault="003535AA" w:rsidP="00E647B1">
      <w:pPr>
        <w:spacing w:after="240" w:line="276" w:lineRule="auto"/>
        <w:rPr>
          <w:rFonts w:ascii="Arial" w:hAnsi="Arial"/>
          <w:sz w:val="24"/>
        </w:rPr>
      </w:pPr>
      <w:r>
        <w:rPr>
          <w:rFonts w:cs="Arial"/>
          <w:noProof/>
        </w:rPr>
        <w:drawing>
          <wp:anchor distT="0" distB="0" distL="114300" distR="114300" simplePos="0" relativeHeight="251657728" behindDoc="0" locked="0" layoutInCell="1" allowOverlap="1" wp14:anchorId="1FF6C48E" wp14:editId="58DF49F6">
            <wp:simplePos x="0" y="0"/>
            <wp:positionH relativeFrom="column">
              <wp:posOffset>5967568</wp:posOffset>
            </wp:positionH>
            <wp:positionV relativeFrom="paragraph">
              <wp:posOffset>300990</wp:posOffset>
            </wp:positionV>
            <wp:extent cx="476250" cy="485775"/>
            <wp:effectExtent l="0" t="0" r="0" b="9525"/>
            <wp:wrapNone/>
            <wp:docPr id="15"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cstate="print"/>
                    <a:stretch>
                      <a:fillRect/>
                    </a:stretch>
                  </pic:blipFill>
                  <pic:spPr>
                    <a:xfrm>
                      <a:off x="0" y="0"/>
                      <a:ext cx="476250" cy="485775"/>
                    </a:xfrm>
                    <a:prstGeom prst="rect">
                      <a:avLst/>
                    </a:prstGeom>
                  </pic:spPr>
                </pic:pic>
              </a:graphicData>
            </a:graphic>
          </wp:anchor>
        </w:drawing>
      </w:r>
    </w:p>
    <w:p w14:paraId="298BFC75" w14:textId="24B57D02" w:rsidR="00922035" w:rsidRPr="00E647B1" w:rsidRDefault="00E647B1" w:rsidP="00E647B1">
      <w:pPr>
        <w:spacing w:after="240" w:line="276" w:lineRule="auto"/>
        <w:ind w:left="709" w:hanging="709"/>
        <w:rPr>
          <w:rFonts w:ascii="Arial" w:hAnsi="Arial"/>
          <w:sz w:val="24"/>
        </w:rPr>
      </w:pPr>
      <w:r w:rsidRPr="00444BEE">
        <w:rPr>
          <w:rFonts w:cs="Arial"/>
          <w:noProof/>
        </w:rPr>
        <w:drawing>
          <wp:anchor distT="0" distB="0" distL="114300" distR="114300" simplePos="0" relativeHeight="251658752" behindDoc="0" locked="0" layoutInCell="1" allowOverlap="1" wp14:anchorId="09253C0F" wp14:editId="747DCF2E">
            <wp:simplePos x="0" y="0"/>
            <wp:positionH relativeFrom="column">
              <wp:posOffset>5956300</wp:posOffset>
            </wp:positionH>
            <wp:positionV relativeFrom="paragraph">
              <wp:posOffset>521335</wp:posOffset>
            </wp:positionV>
            <wp:extent cx="492760" cy="492760"/>
            <wp:effectExtent l="0" t="0" r="2540" b="2540"/>
            <wp:wrapNone/>
            <wp:docPr id="16"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anchor>
        </w:drawing>
      </w:r>
      <w:r w:rsidR="004C0133">
        <w:rPr>
          <w:rFonts w:ascii="Arial" w:hAnsi="Arial"/>
          <w:sz w:val="24"/>
        </w:rPr>
        <w:t>4</w:t>
      </w:r>
      <w:r w:rsidR="00172A33">
        <w:rPr>
          <w:rFonts w:ascii="Arial" w:hAnsi="Arial"/>
          <w:sz w:val="24"/>
        </w:rPr>
        <w:t>.6</w:t>
      </w:r>
      <w:r w:rsidR="00922035">
        <w:rPr>
          <w:rFonts w:ascii="Arial" w:hAnsi="Arial"/>
          <w:sz w:val="24"/>
        </w:rPr>
        <w:tab/>
        <w:t>Schau</w:t>
      </w:r>
      <w:r w:rsidR="0088747A">
        <w:rPr>
          <w:rFonts w:ascii="Arial" w:hAnsi="Arial"/>
          <w:sz w:val="24"/>
        </w:rPr>
        <w:t>en</w:t>
      </w:r>
      <w:r w:rsidR="00922035">
        <w:rPr>
          <w:rFonts w:ascii="Arial" w:hAnsi="Arial"/>
          <w:sz w:val="24"/>
        </w:rPr>
        <w:t xml:space="preserve"> Sie sich </w:t>
      </w:r>
      <w:r w:rsidR="00922035" w:rsidRPr="00922035">
        <w:rPr>
          <w:rFonts w:ascii="Arial" w:hAnsi="Arial"/>
          <w:b/>
          <w:sz w:val="24"/>
        </w:rPr>
        <w:t xml:space="preserve">Simulation </w:t>
      </w:r>
      <w:r w:rsidR="00A37D1C">
        <w:rPr>
          <w:rFonts w:ascii="Arial" w:hAnsi="Arial"/>
          <w:b/>
          <w:sz w:val="24"/>
        </w:rPr>
        <w:t>6</w:t>
      </w:r>
      <w:r w:rsidR="00922035">
        <w:rPr>
          <w:rFonts w:ascii="Arial" w:hAnsi="Arial"/>
          <w:sz w:val="24"/>
        </w:rPr>
        <w:t xml:space="preserve"> noch einmal an. Was wurde bei der Konstruktion des Graphen nicht beachtet?</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922035" w:rsidRPr="0004025D" w14:paraId="345513DD" w14:textId="77777777" w:rsidTr="00E5103A">
        <w:trPr>
          <w:trHeight w:val="869"/>
        </w:trPr>
        <w:tc>
          <w:tcPr>
            <w:tcW w:w="9007" w:type="dxa"/>
          </w:tcPr>
          <w:p w14:paraId="7A60D5C3" w14:textId="77777777" w:rsidR="00922035" w:rsidRDefault="00922035" w:rsidP="00E5103A">
            <w:pPr>
              <w:pStyle w:val="Arbeitsanweisung"/>
              <w:tabs>
                <w:tab w:val="left" w:pos="709"/>
              </w:tabs>
              <w:rPr>
                <w:rFonts w:cs="Arial"/>
              </w:rPr>
            </w:pPr>
          </w:p>
          <w:p w14:paraId="6FF5A20F" w14:textId="77777777" w:rsidR="00922035" w:rsidRDefault="00922035" w:rsidP="00E5103A">
            <w:pPr>
              <w:pStyle w:val="Arbeitsanweisung"/>
              <w:tabs>
                <w:tab w:val="left" w:pos="709"/>
              </w:tabs>
              <w:rPr>
                <w:rFonts w:cs="Arial"/>
                <w:color w:val="FF0000"/>
              </w:rPr>
            </w:pPr>
          </w:p>
          <w:p w14:paraId="3D56FBFB" w14:textId="77777777" w:rsidR="009D2F57" w:rsidRDefault="009D2F57" w:rsidP="00E5103A">
            <w:pPr>
              <w:pStyle w:val="Arbeitsanweisung"/>
              <w:tabs>
                <w:tab w:val="left" w:pos="709"/>
              </w:tabs>
              <w:rPr>
                <w:rFonts w:cs="Arial"/>
                <w:color w:val="FF0000"/>
              </w:rPr>
            </w:pPr>
          </w:p>
          <w:p w14:paraId="4D0DA0A1" w14:textId="77777777" w:rsidR="005A0887" w:rsidRPr="00C14B8A" w:rsidRDefault="005A0887" w:rsidP="00E5103A">
            <w:pPr>
              <w:pStyle w:val="Arbeitsanweisung"/>
              <w:tabs>
                <w:tab w:val="left" w:pos="709"/>
              </w:tabs>
              <w:rPr>
                <w:rFonts w:cs="Arial"/>
                <w:color w:val="FF0000"/>
              </w:rPr>
            </w:pPr>
          </w:p>
          <w:p w14:paraId="1ED80F2A" w14:textId="77777777" w:rsidR="00922035" w:rsidRDefault="00922035" w:rsidP="00E5103A">
            <w:pPr>
              <w:pStyle w:val="Arbeitsanweisung"/>
              <w:tabs>
                <w:tab w:val="left" w:pos="709"/>
              </w:tabs>
              <w:rPr>
                <w:rFonts w:cs="Arial"/>
              </w:rPr>
            </w:pPr>
          </w:p>
          <w:p w14:paraId="61CA8D75" w14:textId="77777777" w:rsidR="005A0887" w:rsidRDefault="005A0887" w:rsidP="00E5103A">
            <w:pPr>
              <w:pStyle w:val="Arbeitsanweisung"/>
              <w:tabs>
                <w:tab w:val="left" w:pos="709"/>
              </w:tabs>
              <w:rPr>
                <w:rFonts w:cs="Arial"/>
              </w:rPr>
            </w:pPr>
          </w:p>
          <w:p w14:paraId="32A19B1F" w14:textId="77777777" w:rsidR="00922035" w:rsidRDefault="00922035" w:rsidP="00E5103A">
            <w:pPr>
              <w:pStyle w:val="Arbeitsanweisung"/>
              <w:tabs>
                <w:tab w:val="left" w:pos="709"/>
              </w:tabs>
              <w:rPr>
                <w:rFonts w:cs="Arial"/>
              </w:rPr>
            </w:pPr>
          </w:p>
          <w:p w14:paraId="7CC8B106" w14:textId="77777777" w:rsidR="00922035" w:rsidRDefault="00922035" w:rsidP="00E5103A">
            <w:pPr>
              <w:pStyle w:val="Arbeitsanweisung"/>
              <w:tabs>
                <w:tab w:val="left" w:pos="709"/>
              </w:tabs>
              <w:rPr>
                <w:rFonts w:cs="Arial"/>
              </w:rPr>
            </w:pPr>
          </w:p>
          <w:p w14:paraId="3A3C3F4C" w14:textId="77777777" w:rsidR="00922035" w:rsidRPr="0004025D" w:rsidRDefault="00922035" w:rsidP="00E5103A">
            <w:pPr>
              <w:pStyle w:val="Arbeitsanweisung"/>
              <w:tabs>
                <w:tab w:val="left" w:pos="709"/>
              </w:tabs>
              <w:ind w:left="0" w:firstLine="0"/>
              <w:rPr>
                <w:rFonts w:cs="Arial"/>
              </w:rPr>
            </w:pPr>
          </w:p>
        </w:tc>
      </w:tr>
    </w:tbl>
    <w:p w14:paraId="3EE7C32D" w14:textId="77777777" w:rsidR="00922035" w:rsidRPr="0004025D" w:rsidRDefault="00922035" w:rsidP="00922035">
      <w:pPr>
        <w:tabs>
          <w:tab w:val="left" w:pos="709"/>
        </w:tabs>
        <w:spacing w:after="200" w:line="276" w:lineRule="auto"/>
        <w:jc w:val="both"/>
        <w:rPr>
          <w:rFonts w:ascii="Arial" w:hAnsi="Arial" w:cs="Arial"/>
          <w:sz w:val="24"/>
        </w:rPr>
      </w:pPr>
    </w:p>
    <w:p w14:paraId="5C377089" w14:textId="77777777" w:rsidR="00922035" w:rsidRDefault="00922035" w:rsidP="00922035">
      <w:pPr>
        <w:spacing w:after="200" w:line="276" w:lineRule="auto"/>
        <w:ind w:left="709" w:hanging="709"/>
        <w:rPr>
          <w:rFonts w:ascii="Arial" w:hAnsi="Arial"/>
          <w:sz w:val="24"/>
        </w:rPr>
      </w:pPr>
    </w:p>
    <w:p w14:paraId="55E513C8" w14:textId="77777777" w:rsidR="00922035" w:rsidRDefault="00922035" w:rsidP="00922035">
      <w:pPr>
        <w:pStyle w:val="Arbeitsanweisung"/>
        <w:tabs>
          <w:tab w:val="left" w:pos="709"/>
        </w:tabs>
        <w:jc w:val="left"/>
        <w:rPr>
          <w:rFonts w:cs="Arial"/>
        </w:rPr>
      </w:pPr>
    </w:p>
    <w:p w14:paraId="5034BB98" w14:textId="77777777" w:rsidR="00922035" w:rsidRDefault="00922035" w:rsidP="00922035">
      <w:pPr>
        <w:pStyle w:val="Labor-berschrift"/>
        <w:rPr>
          <w:rFonts w:asciiTheme="minorHAnsi" w:hAnsiTheme="minorHAnsi"/>
          <w:sz w:val="22"/>
          <w:szCs w:val="22"/>
        </w:rPr>
      </w:pPr>
    </w:p>
    <w:p w14:paraId="120D8B31" w14:textId="77777777" w:rsidR="00922035" w:rsidRDefault="00922035" w:rsidP="00922035">
      <w:pPr>
        <w:pStyle w:val="Arbeitsanweisung"/>
        <w:tabs>
          <w:tab w:val="left" w:pos="709"/>
        </w:tabs>
        <w:jc w:val="left"/>
        <w:rPr>
          <w:rFonts w:cs="Arial"/>
        </w:rPr>
      </w:pPr>
    </w:p>
    <w:p w14:paraId="2CA18987" w14:textId="77777777" w:rsidR="00922035" w:rsidRDefault="00922035" w:rsidP="00922035">
      <w:pPr>
        <w:pStyle w:val="Arbeitsanweisung"/>
        <w:tabs>
          <w:tab w:val="left" w:pos="709"/>
        </w:tabs>
        <w:jc w:val="left"/>
        <w:rPr>
          <w:rFonts w:cs="Arial"/>
        </w:rPr>
      </w:pPr>
    </w:p>
    <w:p w14:paraId="4C25D8C2" w14:textId="77777777" w:rsidR="00922035" w:rsidRDefault="00922035" w:rsidP="00922035">
      <w:pPr>
        <w:pStyle w:val="Arbeitsanweisung"/>
        <w:tabs>
          <w:tab w:val="left" w:pos="709"/>
        </w:tabs>
        <w:jc w:val="left"/>
        <w:rPr>
          <w:rFonts w:cs="Arial"/>
        </w:rPr>
      </w:pPr>
    </w:p>
    <w:p w14:paraId="62F966B6" w14:textId="77777777" w:rsidR="00922035" w:rsidRDefault="00922035" w:rsidP="00922035">
      <w:pPr>
        <w:pStyle w:val="Arbeitsanweisung"/>
        <w:tabs>
          <w:tab w:val="left" w:pos="709"/>
        </w:tabs>
        <w:jc w:val="left"/>
        <w:rPr>
          <w:rFonts w:cs="Arial"/>
        </w:rPr>
      </w:pPr>
    </w:p>
    <w:p w14:paraId="14E644F6" w14:textId="77777777" w:rsidR="00922035" w:rsidRDefault="00922035" w:rsidP="00922035">
      <w:pPr>
        <w:spacing w:after="200" w:line="276" w:lineRule="auto"/>
        <w:ind w:left="709" w:hanging="709"/>
        <w:rPr>
          <w:rFonts w:ascii="Arial" w:hAnsi="Arial"/>
          <w:sz w:val="24"/>
        </w:rPr>
        <w:sectPr w:rsidR="00922035" w:rsidSect="0020057D">
          <w:headerReference w:type="default" r:id="rId22"/>
          <w:pgSz w:w="11906" w:h="16838"/>
          <w:pgMar w:top="1417" w:right="1417" w:bottom="1134" w:left="1417" w:header="708" w:footer="794" w:gutter="0"/>
          <w:cols w:space="708"/>
          <w:docGrid w:linePitch="360"/>
        </w:sectPr>
      </w:pPr>
    </w:p>
    <w:p w14:paraId="60F059F9" w14:textId="77777777" w:rsidR="0055518B" w:rsidRDefault="00CD53C5" w:rsidP="00E647B1">
      <w:pPr>
        <w:pStyle w:val="Arbeitsanweisung"/>
        <w:tabs>
          <w:tab w:val="left" w:pos="0"/>
        </w:tabs>
        <w:spacing w:after="240"/>
        <w:ind w:left="0" w:firstLine="0"/>
        <w:rPr>
          <w:rFonts w:cs="Arial"/>
        </w:rPr>
      </w:pPr>
      <w:r>
        <w:rPr>
          <w:rFonts w:cs="Arial"/>
        </w:rPr>
        <w:lastRenderedPageBreak/>
        <w:t>Na</w:t>
      </w:r>
      <w:r w:rsidR="00D43B1C">
        <w:rPr>
          <w:rFonts w:cs="Arial"/>
        </w:rPr>
        <w:t xml:space="preserve">ch einem langen anstrengenden Flug kommen </w:t>
      </w:r>
      <w:r w:rsidR="00DB111E">
        <w:rPr>
          <w:rFonts w:cs="Arial"/>
        </w:rPr>
        <w:t>Liam</w:t>
      </w:r>
      <w:r w:rsidR="00D43B1C">
        <w:rPr>
          <w:rFonts w:cs="Arial"/>
        </w:rPr>
        <w:t xml:space="preserve"> und </w:t>
      </w:r>
      <w:r w:rsidR="00DB111E">
        <w:rPr>
          <w:rFonts w:cs="Arial"/>
        </w:rPr>
        <w:t>Noah</w:t>
      </w:r>
      <w:r w:rsidR="00D43B1C">
        <w:rPr>
          <w:rFonts w:cs="Arial"/>
        </w:rPr>
        <w:t xml:space="preserve"> erschöpft</w:t>
      </w:r>
      <w:r w:rsidR="0055518B">
        <w:rPr>
          <w:rFonts w:cs="Arial"/>
        </w:rPr>
        <w:t xml:space="preserve"> </w:t>
      </w:r>
      <w:r w:rsidR="00D43B1C">
        <w:rPr>
          <w:rFonts w:cs="Arial"/>
        </w:rPr>
        <w:t>im Hotel in Miami an. Doch an Ausruhen ist nicht zu denken, denn in wenigen Minuten beginnt der Kongress</w:t>
      </w:r>
      <w:r w:rsidR="001E5454">
        <w:rPr>
          <w:rFonts w:cs="Arial"/>
        </w:rPr>
        <w:t xml:space="preserve"> nahe des Adrienne Arsht Centers</w:t>
      </w:r>
      <w:r w:rsidR="008C40AD">
        <w:rPr>
          <w:rFonts w:cs="Arial"/>
        </w:rPr>
        <w:t xml:space="preserve">. </w:t>
      </w:r>
      <w:r w:rsidR="002A078A">
        <w:rPr>
          <w:rFonts w:cs="Arial"/>
        </w:rPr>
        <w:t>Deshalb machen sie sich schnell zur nächsten Metrostation „Freedom Tower“ auf.</w:t>
      </w:r>
    </w:p>
    <w:tbl>
      <w:tblPr>
        <w:tblStyle w:val="Tabellenraster"/>
        <w:tblW w:w="0" w:type="auto"/>
        <w:tblBorders>
          <w:top w:val="single" w:sz="18" w:space="0" w:color="0047FF"/>
          <w:left w:val="single" w:sz="18" w:space="0" w:color="0047FF"/>
          <w:bottom w:val="single" w:sz="18" w:space="0" w:color="0047FF"/>
          <w:right w:val="single" w:sz="18" w:space="0" w:color="0047FF"/>
          <w:insideH w:val="none" w:sz="0" w:space="0" w:color="auto"/>
          <w:insideV w:val="none" w:sz="0" w:space="0" w:color="auto"/>
        </w:tblBorders>
        <w:shd w:val="clear" w:color="auto" w:fill="FFFFFF" w:themeFill="background1"/>
        <w:tblCellMar>
          <w:top w:w="113" w:type="dxa"/>
          <w:bottom w:w="113" w:type="dxa"/>
        </w:tblCellMar>
        <w:tblLook w:val="04A0" w:firstRow="1" w:lastRow="0" w:firstColumn="1" w:lastColumn="0" w:noHBand="0" w:noVBand="1"/>
      </w:tblPr>
      <w:tblGrid>
        <w:gridCol w:w="4512"/>
        <w:gridCol w:w="4776"/>
      </w:tblGrid>
      <w:tr w:rsidR="0055518B" w:rsidRPr="009534FB" w14:paraId="0956A298" w14:textId="77777777" w:rsidTr="00E5103A">
        <w:tc>
          <w:tcPr>
            <w:tcW w:w="4512" w:type="dxa"/>
            <w:shd w:val="clear" w:color="auto" w:fill="FFFFFF" w:themeFill="background1"/>
          </w:tcPr>
          <w:p w14:paraId="7FB87FAB" w14:textId="77777777" w:rsidR="0055518B" w:rsidRPr="002F1020" w:rsidRDefault="0055518B" w:rsidP="00E5103A">
            <w:pPr>
              <w:pStyle w:val="Labor-Materialbox-berschrift"/>
            </w:pPr>
            <w:r w:rsidRPr="00AD08D4">
              <w:t>Material</w:t>
            </w:r>
          </w:p>
          <w:p w14:paraId="6406B7A2" w14:textId="77777777" w:rsidR="0055518B" w:rsidRDefault="0055518B" w:rsidP="00E5103A">
            <w:pPr>
              <w:pStyle w:val="Labor-Aufzhlung"/>
            </w:pPr>
            <w:r>
              <w:t>Metroplan Miami City</w:t>
            </w:r>
          </w:p>
          <w:p w14:paraId="70BFAD12" w14:textId="362B1B24" w:rsidR="0055518B" w:rsidRDefault="0055518B" w:rsidP="00067264">
            <w:pPr>
              <w:pStyle w:val="Labor-Aufzhlung"/>
              <w:numPr>
                <w:ilvl w:val="0"/>
                <w:numId w:val="0"/>
              </w:numPr>
              <w:ind w:left="720"/>
            </w:pPr>
          </w:p>
          <w:p w14:paraId="2EBCF485" w14:textId="3223F64B" w:rsidR="00067264" w:rsidRDefault="00067264" w:rsidP="00067264">
            <w:pPr>
              <w:pStyle w:val="Labor-Aufzhlung"/>
              <w:numPr>
                <w:ilvl w:val="0"/>
                <w:numId w:val="0"/>
              </w:numPr>
              <w:ind w:left="720"/>
            </w:pPr>
            <w:r>
              <w:t>Sie finden den Metroplan im zugehörigen Materialordner</w:t>
            </w:r>
            <w:r w:rsidR="00061408">
              <w:t>.</w:t>
            </w:r>
          </w:p>
          <w:p w14:paraId="045F88F9" w14:textId="77777777" w:rsidR="0055518B" w:rsidRPr="0051001A" w:rsidRDefault="0055518B" w:rsidP="0055518B">
            <w:pPr>
              <w:pStyle w:val="Labor-Aufzhlung"/>
              <w:numPr>
                <w:ilvl w:val="0"/>
                <w:numId w:val="0"/>
              </w:numPr>
              <w:ind w:left="720"/>
              <w:rPr>
                <w:highlight w:val="red"/>
              </w:rPr>
            </w:pPr>
          </w:p>
          <w:p w14:paraId="60166EA1" w14:textId="77777777" w:rsidR="0055518B" w:rsidRPr="00793397" w:rsidRDefault="0055518B" w:rsidP="00E5103A">
            <w:pPr>
              <w:pStyle w:val="Labor-Aufzhlung"/>
              <w:numPr>
                <w:ilvl w:val="0"/>
                <w:numId w:val="0"/>
              </w:numPr>
            </w:pPr>
          </w:p>
        </w:tc>
        <w:tc>
          <w:tcPr>
            <w:tcW w:w="4776" w:type="dxa"/>
            <w:shd w:val="clear" w:color="auto" w:fill="auto"/>
          </w:tcPr>
          <w:p w14:paraId="579EFCD7" w14:textId="77777777" w:rsidR="0055518B" w:rsidRPr="009534FB" w:rsidRDefault="00E5103A" w:rsidP="00E5103A">
            <w:pPr>
              <w:pStyle w:val="Labor-Text"/>
            </w:pPr>
            <w:r>
              <w:rPr>
                <w:noProof/>
              </w:rPr>
              <w:drawing>
                <wp:inline distT="0" distB="0" distL="0" distR="0" wp14:anchorId="19821FB5" wp14:editId="741A2752">
                  <wp:extent cx="2004417" cy="2891317"/>
                  <wp:effectExtent l="0" t="0" r="0" b="0"/>
                  <wp:docPr id="1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ike\Dropbox\Didaktisches Seminar\Teil_2\miami-metromap.pn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004417" cy="2891317"/>
                          </a:xfrm>
                          <a:prstGeom prst="rect">
                            <a:avLst/>
                          </a:prstGeom>
                          <a:noFill/>
                          <a:ln w="9525">
                            <a:noFill/>
                            <a:miter lim="800000"/>
                            <a:headEnd/>
                            <a:tailEnd/>
                          </a:ln>
                        </pic:spPr>
                      </pic:pic>
                    </a:graphicData>
                  </a:graphic>
                </wp:inline>
              </w:drawing>
            </w:r>
          </w:p>
        </w:tc>
      </w:tr>
    </w:tbl>
    <w:p w14:paraId="5BA85691" w14:textId="77777777" w:rsidR="00E647B1" w:rsidRDefault="00E647B1" w:rsidP="00E647B1">
      <w:pPr>
        <w:pStyle w:val="Arbeitsanweisung"/>
        <w:rPr>
          <w:rFonts w:cs="Arial"/>
        </w:rPr>
      </w:pPr>
    </w:p>
    <w:p w14:paraId="640DDF1A" w14:textId="77777777" w:rsidR="00AE5E57" w:rsidRDefault="004C0133" w:rsidP="00E647B1">
      <w:pPr>
        <w:pStyle w:val="Arbeitsanweisung"/>
        <w:spacing w:after="240"/>
        <w:rPr>
          <w:rFonts w:cs="Arial"/>
        </w:rPr>
      </w:pPr>
      <w:r>
        <w:rPr>
          <w:rFonts w:cs="Arial"/>
        </w:rPr>
        <w:t>5</w:t>
      </w:r>
      <w:r w:rsidR="00922035">
        <w:rPr>
          <w:rFonts w:cs="Arial"/>
        </w:rPr>
        <w:t>.1</w:t>
      </w:r>
      <w:r w:rsidR="00922035">
        <w:rPr>
          <w:rFonts w:cs="Arial"/>
        </w:rPr>
        <w:tab/>
      </w:r>
      <w:r w:rsidR="00DB111E">
        <w:rPr>
          <w:rFonts w:cs="Arial"/>
        </w:rPr>
        <w:t xml:space="preserve">Die Landvermesser </w:t>
      </w:r>
      <w:r w:rsidR="00AE5E57">
        <w:rPr>
          <w:rFonts w:cs="Arial"/>
        </w:rPr>
        <w:t>sind an der nächstgelegenen Metrostation „Freedom Tower“ ihres Hotels angekommen mit dem Ziel „Adrienne Arsht Center“. In freudiger Erwartung vertiefen sie sich auf ihren Sitzen in ein Gespräch über die neusten Ergebnisse der Landvermessung.</w:t>
      </w:r>
    </w:p>
    <w:p w14:paraId="0334CDE7" w14:textId="16410D05" w:rsidR="00BE7F06" w:rsidRDefault="00AE679C" w:rsidP="00AE5E57">
      <w:pPr>
        <w:pStyle w:val="Arbeitsanweisung"/>
        <w:spacing w:after="240"/>
        <w:ind w:firstLine="0"/>
        <w:rPr>
          <w:rFonts w:cs="Arial"/>
        </w:rPr>
      </w:pPr>
      <w:r>
        <w:rPr>
          <w:rFonts w:cs="Arial"/>
          <w:noProof/>
        </w:rPr>
        <w:drawing>
          <wp:anchor distT="0" distB="0" distL="114300" distR="114300" simplePos="0" relativeHeight="251662848" behindDoc="0" locked="0" layoutInCell="1" allowOverlap="1" wp14:anchorId="1ED4FA1A" wp14:editId="6B8B8226">
            <wp:simplePos x="0" y="0"/>
            <wp:positionH relativeFrom="column">
              <wp:posOffset>5969473</wp:posOffset>
            </wp:positionH>
            <wp:positionV relativeFrom="paragraph">
              <wp:posOffset>678180</wp:posOffset>
            </wp:positionV>
            <wp:extent cx="476250" cy="485775"/>
            <wp:effectExtent l="0" t="0" r="0" b="9525"/>
            <wp:wrapNone/>
            <wp:docPr id="18"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cstate="print"/>
                    <a:stretch>
                      <a:fillRect/>
                    </a:stretch>
                  </pic:blipFill>
                  <pic:spPr>
                    <a:xfrm>
                      <a:off x="0" y="0"/>
                      <a:ext cx="476250" cy="485775"/>
                    </a:xfrm>
                    <a:prstGeom prst="rect">
                      <a:avLst/>
                    </a:prstGeom>
                  </pic:spPr>
                </pic:pic>
              </a:graphicData>
            </a:graphic>
          </wp:anchor>
        </w:drawing>
      </w:r>
      <w:r>
        <w:rPr>
          <w:rFonts w:cs="Arial"/>
          <w:noProof/>
        </w:rPr>
        <w:drawing>
          <wp:anchor distT="0" distB="0" distL="114300" distR="114300" simplePos="0" relativeHeight="251651584" behindDoc="1" locked="0" layoutInCell="1" allowOverlap="1" wp14:anchorId="620CC950" wp14:editId="1F93F647">
            <wp:simplePos x="0" y="0"/>
            <wp:positionH relativeFrom="column">
              <wp:posOffset>5955665</wp:posOffset>
            </wp:positionH>
            <wp:positionV relativeFrom="paragraph">
              <wp:posOffset>50165</wp:posOffset>
            </wp:positionV>
            <wp:extent cx="492760" cy="495300"/>
            <wp:effectExtent l="0" t="0" r="2540" b="0"/>
            <wp:wrapTight wrapText="bothSides">
              <wp:wrapPolygon edited="0">
                <wp:start x="0" y="0"/>
                <wp:lineTo x="0" y="20769"/>
                <wp:lineTo x="20876" y="20769"/>
                <wp:lineTo x="20876" y="0"/>
                <wp:lineTo x="0" y="0"/>
              </wp:wrapPolygon>
            </wp:wrapTight>
            <wp:docPr id="9"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ieren_weiss.png"/>
                    <pic:cNvPicPr/>
                  </pic:nvPicPr>
                  <pic:blipFill>
                    <a:blip r:embed="rId17">
                      <a:extLst>
                        <a:ext uri="{28A0092B-C50C-407E-A947-70E740481C1C}">
                          <a14:useLocalDpi xmlns:a14="http://schemas.microsoft.com/office/drawing/2010/main" val="0"/>
                        </a:ext>
                      </a:extLst>
                    </a:blip>
                    <a:stretch>
                      <a:fillRect/>
                    </a:stretch>
                  </pic:blipFill>
                  <pic:spPr>
                    <a:xfrm>
                      <a:off x="0" y="0"/>
                      <a:ext cx="492760" cy="495300"/>
                    </a:xfrm>
                    <a:prstGeom prst="rect">
                      <a:avLst/>
                    </a:prstGeom>
                  </pic:spPr>
                </pic:pic>
              </a:graphicData>
            </a:graphic>
          </wp:anchor>
        </w:drawing>
      </w:r>
      <w:r w:rsidR="00922035">
        <w:rPr>
          <w:rFonts w:cs="Arial"/>
        </w:rPr>
        <w:t xml:space="preserve">Schauen Sie sich </w:t>
      </w:r>
      <w:r w:rsidR="00922035" w:rsidRPr="00BD04DF">
        <w:rPr>
          <w:rFonts w:cs="Arial"/>
          <w:b/>
        </w:rPr>
        <w:t xml:space="preserve">Simulation </w:t>
      </w:r>
      <w:r w:rsidR="00A37D1C">
        <w:rPr>
          <w:rFonts w:cs="Arial"/>
          <w:b/>
        </w:rPr>
        <w:t>8</w:t>
      </w:r>
      <w:r w:rsidR="00922035">
        <w:rPr>
          <w:rFonts w:cs="Arial"/>
        </w:rPr>
        <w:t xml:space="preserve"> an</w:t>
      </w:r>
      <w:r w:rsidR="00AE5E57">
        <w:rPr>
          <w:rFonts w:cs="Arial"/>
        </w:rPr>
        <w:t xml:space="preserve">. </w:t>
      </w:r>
      <w:r w:rsidR="00AE5E57" w:rsidRPr="001134E5">
        <w:rPr>
          <w:rFonts w:cs="Arial"/>
        </w:rPr>
        <w:t xml:space="preserve">Der Graph zeigt </w:t>
      </w:r>
      <w:r w:rsidR="00186A34" w:rsidRPr="00186A34">
        <w:rPr>
          <w:rFonts w:cs="Arial"/>
          <w:color w:val="000000" w:themeColor="text1"/>
        </w:rPr>
        <w:t>die momentane Geschwindigkeit (momentane Änderungsrate der Entfe</w:t>
      </w:r>
      <w:r w:rsidR="00804551">
        <w:rPr>
          <w:rFonts w:cs="Arial"/>
          <w:color w:val="000000" w:themeColor="text1"/>
        </w:rPr>
        <w:t>rnung zu einem Startpunkt) eine</w:t>
      </w:r>
      <w:r w:rsidR="00186A34" w:rsidRPr="00186A34">
        <w:rPr>
          <w:rFonts w:cs="Arial"/>
          <w:color w:val="000000" w:themeColor="text1"/>
        </w:rPr>
        <w:t xml:space="preserve"> </w:t>
      </w:r>
      <w:r w:rsidR="00804551">
        <w:rPr>
          <w:rFonts w:cs="Arial"/>
          <w:color w:val="000000" w:themeColor="text1"/>
        </w:rPr>
        <w:t xml:space="preserve">Metro </w:t>
      </w:r>
      <w:r w:rsidR="00AE5E57" w:rsidRPr="001134E5">
        <w:rPr>
          <w:rFonts w:cs="Arial"/>
        </w:rPr>
        <w:t>in Abhängigkeit von der Zeit, mit der sich die Landvermesser von dem Startpunkt „Freedom Tower“ entfernen. S</w:t>
      </w:r>
      <w:r w:rsidR="001E5454" w:rsidRPr="001134E5">
        <w:rPr>
          <w:rFonts w:cs="Arial"/>
        </w:rPr>
        <w:t>tellen Sie den Fahrtverl</w:t>
      </w:r>
      <w:r w:rsidR="00AE5E57" w:rsidRPr="001134E5">
        <w:rPr>
          <w:rFonts w:cs="Arial"/>
        </w:rPr>
        <w:t>auf mit Hilfe des Materials nach und n</w:t>
      </w:r>
      <w:r w:rsidR="001E5454" w:rsidRPr="001134E5">
        <w:rPr>
          <w:rFonts w:cs="Arial"/>
        </w:rPr>
        <w:t>otieren Sie</w:t>
      </w:r>
      <w:r w:rsidR="001E5454">
        <w:rPr>
          <w:rFonts w:cs="Arial"/>
        </w:rPr>
        <w:t xml:space="preserve"> ihre Vorgehensweise.</w:t>
      </w:r>
    </w:p>
    <w:p w14:paraId="1BCBC826" w14:textId="77777777" w:rsidR="00176F30" w:rsidRDefault="00176F30" w:rsidP="00E647B1">
      <w:pPr>
        <w:pStyle w:val="Arbeitsanweisung"/>
        <w:spacing w:after="240"/>
        <w:rPr>
          <w:rFonts w:cs="Arial"/>
        </w:rPr>
      </w:pPr>
      <w:r>
        <w:rPr>
          <w:rFonts w:cs="Arial"/>
        </w:rPr>
        <w:tab/>
      </w:r>
      <w:r w:rsidRPr="00822F9B">
        <w:rPr>
          <w:rFonts w:cs="Arial"/>
          <w:b/>
          <w:u w:val="single"/>
        </w:rPr>
        <w:t>Bemerkung</w:t>
      </w:r>
      <w:r w:rsidRPr="00822F9B">
        <w:rPr>
          <w:rFonts w:cs="Arial"/>
        </w:rPr>
        <w:t xml:space="preserve">: </w:t>
      </w:r>
      <w:r w:rsidRPr="00B9532F">
        <w:rPr>
          <w:rFonts w:cs="Arial"/>
        </w:rPr>
        <w:t>Beschleunigung und Bremsen der Metro sind zu vernachlässigen.</w:t>
      </w:r>
    </w:p>
    <w:tbl>
      <w:tblPr>
        <w:tblStyle w:val="Tabellenraster"/>
        <w:tblW w:w="0" w:type="auto"/>
        <w:tblLook w:val="04A0" w:firstRow="1" w:lastRow="0" w:firstColumn="1" w:lastColumn="0" w:noHBand="0" w:noVBand="1"/>
      </w:tblPr>
      <w:tblGrid>
        <w:gridCol w:w="9062"/>
      </w:tblGrid>
      <w:tr w:rsidR="00475C34" w14:paraId="78AA9A03" w14:textId="77777777" w:rsidTr="00D70026">
        <w:trPr>
          <w:trHeight w:val="1134"/>
        </w:trPr>
        <w:tc>
          <w:tcPr>
            <w:tcW w:w="9062" w:type="dxa"/>
          </w:tcPr>
          <w:p w14:paraId="73CA1A3E" w14:textId="77777777" w:rsidR="00466E1B" w:rsidRDefault="00466E1B" w:rsidP="00D70026">
            <w:pPr>
              <w:pStyle w:val="Arbeitsanweisung"/>
              <w:tabs>
                <w:tab w:val="left" w:pos="709"/>
              </w:tabs>
              <w:rPr>
                <w:rFonts w:cs="Arial"/>
              </w:rPr>
            </w:pPr>
          </w:p>
          <w:p w14:paraId="2B5DB576" w14:textId="77777777" w:rsidR="00C675C5" w:rsidRDefault="00C675C5" w:rsidP="00D70026">
            <w:pPr>
              <w:pStyle w:val="Arbeitsanweisung"/>
              <w:tabs>
                <w:tab w:val="left" w:pos="709"/>
              </w:tabs>
              <w:rPr>
                <w:rFonts w:cs="Arial"/>
              </w:rPr>
            </w:pPr>
          </w:p>
          <w:p w14:paraId="450729F0" w14:textId="77777777" w:rsidR="00C675C5" w:rsidRDefault="00C675C5" w:rsidP="00D70026">
            <w:pPr>
              <w:pStyle w:val="Arbeitsanweisung"/>
              <w:tabs>
                <w:tab w:val="left" w:pos="709"/>
              </w:tabs>
              <w:rPr>
                <w:rFonts w:cs="Arial"/>
              </w:rPr>
            </w:pPr>
          </w:p>
          <w:p w14:paraId="3EE0AD43" w14:textId="77777777" w:rsidR="00E5103A" w:rsidRDefault="00E5103A" w:rsidP="00D70026">
            <w:pPr>
              <w:pStyle w:val="Arbeitsanweisung"/>
              <w:tabs>
                <w:tab w:val="left" w:pos="709"/>
              </w:tabs>
              <w:rPr>
                <w:rFonts w:cs="Arial"/>
              </w:rPr>
            </w:pPr>
          </w:p>
          <w:p w14:paraId="4C63AB58" w14:textId="77777777" w:rsidR="00E5103A" w:rsidRDefault="00E5103A" w:rsidP="00D70026">
            <w:pPr>
              <w:pStyle w:val="Arbeitsanweisung"/>
              <w:tabs>
                <w:tab w:val="left" w:pos="709"/>
              </w:tabs>
              <w:rPr>
                <w:rFonts w:cs="Arial"/>
              </w:rPr>
            </w:pPr>
          </w:p>
          <w:p w14:paraId="26B13E2A" w14:textId="77777777" w:rsidR="00E5103A" w:rsidRDefault="00E5103A" w:rsidP="00F7444F">
            <w:pPr>
              <w:pStyle w:val="Arbeitsanweisung"/>
              <w:tabs>
                <w:tab w:val="left" w:pos="709"/>
              </w:tabs>
              <w:ind w:left="0" w:firstLine="0"/>
              <w:rPr>
                <w:rFonts w:cs="Arial"/>
              </w:rPr>
            </w:pPr>
          </w:p>
        </w:tc>
      </w:tr>
    </w:tbl>
    <w:p w14:paraId="43E34D3E" w14:textId="77777777" w:rsidR="00E647B1" w:rsidRDefault="00E647B1" w:rsidP="00E647B1">
      <w:pPr>
        <w:pStyle w:val="Arbeitsanweisung"/>
        <w:spacing w:after="240"/>
        <w:rPr>
          <w:rFonts w:cs="Arial"/>
        </w:rPr>
      </w:pPr>
    </w:p>
    <w:p w14:paraId="48D76C99" w14:textId="747DE90B" w:rsidR="002C334E" w:rsidRDefault="00F7449E" w:rsidP="00E647B1">
      <w:pPr>
        <w:pStyle w:val="Arbeitsanweisung"/>
        <w:spacing w:after="240"/>
        <w:rPr>
          <w:rFonts w:cs="Arial"/>
        </w:rPr>
      </w:pPr>
      <w:r>
        <w:rPr>
          <w:rFonts w:cs="Arial"/>
          <w:noProof/>
        </w:rPr>
        <w:lastRenderedPageBreak/>
        <w:drawing>
          <wp:anchor distT="0" distB="0" distL="114300" distR="114300" simplePos="0" relativeHeight="251751424" behindDoc="0" locked="0" layoutInCell="1" allowOverlap="1" wp14:anchorId="0A5BD112" wp14:editId="7F7059C1">
            <wp:simplePos x="0" y="0"/>
            <wp:positionH relativeFrom="column">
              <wp:posOffset>5958840</wp:posOffset>
            </wp:positionH>
            <wp:positionV relativeFrom="paragraph">
              <wp:posOffset>-121920</wp:posOffset>
            </wp:positionV>
            <wp:extent cx="476250" cy="485775"/>
            <wp:effectExtent l="0" t="0" r="0" b="0"/>
            <wp:wrapNone/>
            <wp:docPr id="22"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cstate="print"/>
                    <a:stretch>
                      <a:fillRect/>
                    </a:stretch>
                  </pic:blipFill>
                  <pic:spPr>
                    <a:xfrm>
                      <a:off x="0" y="0"/>
                      <a:ext cx="476250" cy="485775"/>
                    </a:xfrm>
                    <a:prstGeom prst="rect">
                      <a:avLst/>
                    </a:prstGeom>
                  </pic:spPr>
                </pic:pic>
              </a:graphicData>
            </a:graphic>
          </wp:anchor>
        </w:drawing>
      </w:r>
      <w:r w:rsidR="004C0133">
        <w:rPr>
          <w:rFonts w:cs="Arial"/>
        </w:rPr>
        <w:t>5</w:t>
      </w:r>
      <w:r w:rsidR="002C334E">
        <w:rPr>
          <w:rFonts w:cs="Arial"/>
        </w:rPr>
        <w:t>.2</w:t>
      </w:r>
      <w:r w:rsidR="002C334E">
        <w:rPr>
          <w:rFonts w:cs="Arial"/>
        </w:rPr>
        <w:tab/>
        <w:t xml:space="preserve">Stellen Sie die Funktionsvorschrift zum Graphen in </w:t>
      </w:r>
      <w:r w:rsidR="002C334E" w:rsidRPr="002C334E">
        <w:rPr>
          <w:rFonts w:cs="Arial"/>
          <w:b/>
        </w:rPr>
        <w:t xml:space="preserve">Simulation </w:t>
      </w:r>
      <w:r w:rsidR="00A37D1C">
        <w:rPr>
          <w:rFonts w:cs="Arial"/>
          <w:b/>
        </w:rPr>
        <w:t>8</w:t>
      </w:r>
      <w:r w:rsidR="002C334E">
        <w:rPr>
          <w:rFonts w:cs="Arial"/>
        </w:rPr>
        <w:t xml:space="preserve"> auf.</w:t>
      </w:r>
      <w:r w:rsidR="00DB111E" w:rsidRPr="00DB111E">
        <w:rPr>
          <w:rFonts w:cs="Arial"/>
          <w:noProof/>
        </w:rPr>
        <w:t xml:space="preserve"> </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2C334E" w:rsidRPr="0004025D" w14:paraId="7DBDE0F7" w14:textId="77777777" w:rsidTr="00BE7F06">
        <w:trPr>
          <w:trHeight w:val="869"/>
        </w:trPr>
        <w:tc>
          <w:tcPr>
            <w:tcW w:w="9007" w:type="dxa"/>
          </w:tcPr>
          <w:p w14:paraId="0B6E10C4" w14:textId="77777777" w:rsidR="002C334E" w:rsidRDefault="002C334E" w:rsidP="00BE7F06">
            <w:pPr>
              <w:pStyle w:val="Arbeitsanweisung"/>
              <w:tabs>
                <w:tab w:val="left" w:pos="709"/>
              </w:tabs>
              <w:rPr>
                <w:rFonts w:cs="Arial"/>
              </w:rPr>
            </w:pPr>
          </w:p>
          <w:p w14:paraId="1885D7E4" w14:textId="77777777" w:rsidR="002C334E" w:rsidRDefault="002C334E" w:rsidP="00C675C5">
            <w:pPr>
              <w:pStyle w:val="Arbeitsanweisung"/>
              <w:tabs>
                <w:tab w:val="left" w:pos="709"/>
              </w:tabs>
              <w:ind w:left="0" w:firstLine="0"/>
              <w:rPr>
                <w:rFonts w:cs="Arial"/>
                <w:color w:val="FF0000"/>
              </w:rPr>
            </w:pPr>
          </w:p>
          <w:p w14:paraId="61B81181" w14:textId="77777777" w:rsidR="00C675C5" w:rsidRPr="004D1881" w:rsidRDefault="00C675C5" w:rsidP="00C675C5">
            <w:pPr>
              <w:pStyle w:val="Arbeitsanweisung"/>
              <w:tabs>
                <w:tab w:val="left" w:pos="709"/>
              </w:tabs>
              <w:ind w:left="0" w:firstLine="0"/>
              <w:rPr>
                <w:rFonts w:cs="Arial"/>
                <w:color w:val="FF0000"/>
              </w:rPr>
            </w:pPr>
          </w:p>
          <w:p w14:paraId="6D846D3C" w14:textId="77777777" w:rsidR="002C334E" w:rsidRPr="007131C7" w:rsidRDefault="002C334E" w:rsidP="00BE7F06">
            <w:pPr>
              <w:pStyle w:val="Arbeitsanweisung"/>
              <w:tabs>
                <w:tab w:val="left" w:pos="709"/>
              </w:tabs>
              <w:rPr>
                <w:rFonts w:cs="Arial"/>
              </w:rPr>
            </w:pPr>
          </w:p>
          <w:p w14:paraId="0C5F7BCE" w14:textId="77777777" w:rsidR="002C334E" w:rsidRDefault="002C334E" w:rsidP="00BE7F06">
            <w:pPr>
              <w:pStyle w:val="Arbeitsanweisung"/>
              <w:tabs>
                <w:tab w:val="left" w:pos="709"/>
              </w:tabs>
              <w:ind w:left="0" w:firstLine="0"/>
              <w:rPr>
                <w:rFonts w:cs="Arial"/>
              </w:rPr>
            </w:pPr>
          </w:p>
          <w:p w14:paraId="461D3B9E" w14:textId="77777777" w:rsidR="002C334E" w:rsidRDefault="002C334E" w:rsidP="00BE7F06">
            <w:pPr>
              <w:pStyle w:val="Arbeitsanweisung"/>
              <w:tabs>
                <w:tab w:val="left" w:pos="709"/>
              </w:tabs>
              <w:ind w:left="0" w:firstLine="0"/>
              <w:rPr>
                <w:rFonts w:cs="Arial"/>
              </w:rPr>
            </w:pPr>
          </w:p>
          <w:p w14:paraId="6A84F590" w14:textId="77777777" w:rsidR="00F7444F" w:rsidRDefault="00F7444F" w:rsidP="00BE7F06">
            <w:pPr>
              <w:pStyle w:val="Arbeitsanweisung"/>
              <w:tabs>
                <w:tab w:val="left" w:pos="709"/>
              </w:tabs>
              <w:ind w:left="0" w:firstLine="0"/>
              <w:rPr>
                <w:rFonts w:cs="Arial"/>
              </w:rPr>
            </w:pPr>
          </w:p>
          <w:p w14:paraId="09CD7500" w14:textId="77777777" w:rsidR="002C334E" w:rsidRDefault="002C334E" w:rsidP="00BE7F06">
            <w:pPr>
              <w:pStyle w:val="Arbeitsanweisung"/>
              <w:tabs>
                <w:tab w:val="left" w:pos="709"/>
              </w:tabs>
              <w:ind w:left="0" w:firstLine="0"/>
              <w:rPr>
                <w:rFonts w:cs="Arial"/>
              </w:rPr>
            </w:pPr>
          </w:p>
          <w:p w14:paraId="2A0E32C1" w14:textId="77777777" w:rsidR="002C334E" w:rsidRPr="0004025D" w:rsidRDefault="002C334E" w:rsidP="00BE7F06">
            <w:pPr>
              <w:pStyle w:val="Arbeitsanweisung"/>
              <w:tabs>
                <w:tab w:val="left" w:pos="709"/>
              </w:tabs>
              <w:ind w:left="0" w:firstLine="0"/>
              <w:rPr>
                <w:rFonts w:cs="Arial"/>
              </w:rPr>
            </w:pPr>
          </w:p>
        </w:tc>
      </w:tr>
    </w:tbl>
    <w:p w14:paraId="786C4F2D" w14:textId="77777777" w:rsidR="006A11AF" w:rsidRDefault="004C0133" w:rsidP="002C334E">
      <w:pPr>
        <w:pStyle w:val="Arbeitsanweisung"/>
        <w:spacing w:before="600" w:after="240"/>
        <w:rPr>
          <w:rFonts w:cs="Arial"/>
        </w:rPr>
      </w:pPr>
      <w:r>
        <w:rPr>
          <w:rFonts w:cs="Arial"/>
        </w:rPr>
        <w:t>5</w:t>
      </w:r>
      <w:r w:rsidR="002C334E">
        <w:rPr>
          <w:rFonts w:cs="Arial"/>
        </w:rPr>
        <w:t>.3</w:t>
      </w:r>
      <w:r w:rsidR="002C334E">
        <w:rPr>
          <w:rFonts w:cs="Arial"/>
        </w:rPr>
        <w:tab/>
      </w:r>
      <w:r w:rsidR="006A11AF">
        <w:rPr>
          <w:rFonts w:cs="Arial"/>
        </w:rPr>
        <w:t xml:space="preserve">Wie verhält sich die Entfernung der beiden Landvermesser, nach einem beliebigen Zeitpunkt t, zu ihrem Startpunkt </w:t>
      </w:r>
      <w:r w:rsidR="001A3216">
        <w:rPr>
          <w:rFonts w:cs="Arial"/>
        </w:rPr>
        <w:t>„</w:t>
      </w:r>
      <w:r w:rsidR="006A11AF">
        <w:rPr>
          <w:rFonts w:cs="Arial"/>
        </w:rPr>
        <w:t>Freedom Tower</w:t>
      </w:r>
      <w:r w:rsidR="001A3216">
        <w:rPr>
          <w:rFonts w:cs="Arial"/>
        </w:rPr>
        <w:t>“</w:t>
      </w:r>
      <w:r w:rsidR="006A11AF">
        <w:rPr>
          <w:rFonts w:cs="Arial"/>
        </w:rPr>
        <w:t>?</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6A11AF" w:rsidRPr="0004025D" w14:paraId="4DED0D3A" w14:textId="77777777" w:rsidTr="00BE7F06">
        <w:trPr>
          <w:trHeight w:val="869"/>
        </w:trPr>
        <w:tc>
          <w:tcPr>
            <w:tcW w:w="9007" w:type="dxa"/>
          </w:tcPr>
          <w:p w14:paraId="6E265D77" w14:textId="77777777" w:rsidR="006A11AF" w:rsidRDefault="006A11AF" w:rsidP="00BE7F06">
            <w:pPr>
              <w:pStyle w:val="Arbeitsanweisung"/>
              <w:tabs>
                <w:tab w:val="left" w:pos="709"/>
              </w:tabs>
              <w:rPr>
                <w:rFonts w:cs="Arial"/>
              </w:rPr>
            </w:pPr>
          </w:p>
          <w:p w14:paraId="50DCA2A1" w14:textId="77777777" w:rsidR="006A11AF" w:rsidRDefault="006A11AF" w:rsidP="006A11AF">
            <w:pPr>
              <w:pStyle w:val="Arbeitsanweisung"/>
              <w:tabs>
                <w:tab w:val="left" w:pos="709"/>
              </w:tabs>
              <w:ind w:left="0" w:firstLine="0"/>
              <w:rPr>
                <w:rFonts w:cs="Arial"/>
                <w:color w:val="FF0000"/>
              </w:rPr>
            </w:pPr>
          </w:p>
          <w:p w14:paraId="3B57D2D4" w14:textId="77777777" w:rsidR="00C675C5" w:rsidRDefault="00C675C5" w:rsidP="006A11AF">
            <w:pPr>
              <w:pStyle w:val="Arbeitsanweisung"/>
              <w:tabs>
                <w:tab w:val="left" w:pos="709"/>
              </w:tabs>
              <w:ind w:left="0" w:firstLine="0"/>
              <w:rPr>
                <w:rFonts w:cs="Arial"/>
                <w:color w:val="FF0000"/>
              </w:rPr>
            </w:pPr>
          </w:p>
          <w:p w14:paraId="333FEEC6" w14:textId="77777777" w:rsidR="00C675C5" w:rsidRDefault="00C675C5" w:rsidP="006A11AF">
            <w:pPr>
              <w:pStyle w:val="Arbeitsanweisung"/>
              <w:tabs>
                <w:tab w:val="left" w:pos="709"/>
              </w:tabs>
              <w:ind w:left="0" w:firstLine="0"/>
              <w:rPr>
                <w:rFonts w:cs="Arial"/>
                <w:color w:val="FF0000"/>
              </w:rPr>
            </w:pPr>
          </w:p>
          <w:p w14:paraId="36B80104" w14:textId="77777777" w:rsidR="00C675C5" w:rsidRDefault="00C675C5" w:rsidP="006A11AF">
            <w:pPr>
              <w:pStyle w:val="Arbeitsanweisung"/>
              <w:tabs>
                <w:tab w:val="left" w:pos="709"/>
              </w:tabs>
              <w:ind w:left="0" w:firstLine="0"/>
              <w:rPr>
                <w:rFonts w:cs="Arial"/>
              </w:rPr>
            </w:pPr>
          </w:p>
          <w:p w14:paraId="4C0BBD2F" w14:textId="77777777" w:rsidR="00F7444F" w:rsidRDefault="00F7444F" w:rsidP="006A11AF">
            <w:pPr>
              <w:pStyle w:val="Arbeitsanweisung"/>
              <w:tabs>
                <w:tab w:val="left" w:pos="709"/>
              </w:tabs>
              <w:ind w:left="0" w:firstLine="0"/>
              <w:rPr>
                <w:rFonts w:cs="Arial"/>
              </w:rPr>
            </w:pPr>
          </w:p>
          <w:p w14:paraId="79659FE5" w14:textId="77777777" w:rsidR="006A11AF" w:rsidRDefault="006A11AF" w:rsidP="00BE7F06">
            <w:pPr>
              <w:pStyle w:val="Arbeitsanweisung"/>
              <w:tabs>
                <w:tab w:val="left" w:pos="709"/>
              </w:tabs>
              <w:ind w:left="0" w:firstLine="0"/>
              <w:rPr>
                <w:rFonts w:cs="Arial"/>
              </w:rPr>
            </w:pPr>
          </w:p>
          <w:p w14:paraId="4AB3FCA4" w14:textId="77777777" w:rsidR="006A11AF" w:rsidRDefault="006A11AF" w:rsidP="00BE7F06">
            <w:pPr>
              <w:pStyle w:val="Arbeitsanweisung"/>
              <w:tabs>
                <w:tab w:val="left" w:pos="709"/>
              </w:tabs>
              <w:ind w:left="0" w:firstLine="0"/>
              <w:rPr>
                <w:rFonts w:cs="Arial"/>
              </w:rPr>
            </w:pPr>
          </w:p>
          <w:p w14:paraId="75F00182" w14:textId="77777777" w:rsidR="00C675C5" w:rsidRDefault="00C675C5" w:rsidP="00BE7F06">
            <w:pPr>
              <w:pStyle w:val="Arbeitsanweisung"/>
              <w:tabs>
                <w:tab w:val="left" w:pos="709"/>
              </w:tabs>
              <w:ind w:left="0" w:firstLine="0"/>
              <w:rPr>
                <w:rFonts w:cs="Arial"/>
              </w:rPr>
            </w:pPr>
          </w:p>
          <w:p w14:paraId="1376C194" w14:textId="77777777" w:rsidR="006A11AF" w:rsidRPr="0004025D" w:rsidRDefault="006A11AF" w:rsidP="00BE7F06">
            <w:pPr>
              <w:pStyle w:val="Arbeitsanweisung"/>
              <w:tabs>
                <w:tab w:val="left" w:pos="709"/>
              </w:tabs>
              <w:ind w:left="0" w:firstLine="0"/>
              <w:rPr>
                <w:rFonts w:cs="Arial"/>
              </w:rPr>
            </w:pPr>
          </w:p>
        </w:tc>
      </w:tr>
    </w:tbl>
    <w:p w14:paraId="1A214855" w14:textId="77777777" w:rsidR="00E5103A" w:rsidRDefault="004C0133" w:rsidP="006A11AF">
      <w:pPr>
        <w:pStyle w:val="Arbeitsanweisung"/>
        <w:spacing w:before="600" w:after="240"/>
        <w:rPr>
          <w:rFonts w:cs="Arial"/>
        </w:rPr>
      </w:pPr>
      <w:r>
        <w:rPr>
          <w:rFonts w:cs="Arial"/>
        </w:rPr>
        <w:t>5</w:t>
      </w:r>
      <w:r w:rsidR="006A11AF">
        <w:rPr>
          <w:rFonts w:cs="Arial"/>
        </w:rPr>
        <w:t>.4</w:t>
      </w:r>
      <w:r w:rsidR="006A11AF">
        <w:rPr>
          <w:rFonts w:cs="Arial"/>
        </w:rPr>
        <w:tab/>
      </w:r>
      <w:r w:rsidR="00E5103A">
        <w:rPr>
          <w:rFonts w:cs="Arial"/>
        </w:rPr>
        <w:t xml:space="preserve">Stellen Sie die </w:t>
      </w:r>
      <w:r w:rsidR="000F16AC">
        <w:rPr>
          <w:rFonts w:cs="Arial"/>
        </w:rPr>
        <w:t>Entfernung zum Startpunkt (Freedom Tower)</w:t>
      </w:r>
      <w:r w:rsidR="00E5103A">
        <w:rPr>
          <w:rFonts w:cs="Arial"/>
        </w:rPr>
        <w:t xml:space="preserve"> als Funktion in Abhängigkeit von der Zeit t dar. </w:t>
      </w:r>
    </w:p>
    <w:p w14:paraId="09E0ABB1" w14:textId="77777777" w:rsidR="000F16AC" w:rsidRPr="000F16AC" w:rsidRDefault="0052434C" w:rsidP="00C675C5">
      <w:pPr>
        <w:pStyle w:val="Arbeitsanweisung"/>
        <w:spacing w:before="120" w:after="240"/>
        <w:rPr>
          <w:rFonts w:cs="Arial"/>
        </w:rPr>
      </w:pPr>
      <w:r w:rsidRPr="00444BEE">
        <w:rPr>
          <w:rFonts w:cs="Arial"/>
          <w:noProof/>
        </w:rPr>
        <w:drawing>
          <wp:anchor distT="0" distB="0" distL="114300" distR="114300" simplePos="0" relativeHeight="251761664" behindDoc="0" locked="0" layoutInCell="1" allowOverlap="1" wp14:anchorId="1430467D" wp14:editId="1B0CE92D">
            <wp:simplePos x="0" y="0"/>
            <wp:positionH relativeFrom="column">
              <wp:posOffset>5958840</wp:posOffset>
            </wp:positionH>
            <wp:positionV relativeFrom="paragraph">
              <wp:posOffset>464820</wp:posOffset>
            </wp:positionV>
            <wp:extent cx="492760" cy="492760"/>
            <wp:effectExtent l="0" t="0" r="2540" b="2540"/>
            <wp:wrapNone/>
            <wp:docPr id="41"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anchor>
        </w:drawing>
      </w:r>
      <w:r w:rsidR="00E5103A">
        <w:rPr>
          <w:rFonts w:cs="Arial"/>
        </w:rPr>
        <w:tab/>
      </w:r>
      <w:r w:rsidR="00E5103A" w:rsidRPr="00510F9B">
        <w:rPr>
          <w:rFonts w:cs="Arial"/>
          <w:b/>
          <w:u w:val="single"/>
        </w:rPr>
        <w:t>Bemerkung:</w:t>
      </w:r>
      <w:r w:rsidR="00E5103A">
        <w:rPr>
          <w:rFonts w:cs="Arial"/>
        </w:rPr>
        <w:t xml:space="preserve"> Betra</w:t>
      </w:r>
      <w:r w:rsidR="002C06B6">
        <w:rPr>
          <w:rFonts w:cs="Arial"/>
        </w:rPr>
        <w:t>chten Sie die Intervalle [0;360</w:t>
      </w:r>
      <w:r w:rsidR="00E5103A">
        <w:rPr>
          <w:rFonts w:cs="Arial"/>
        </w:rPr>
        <w:t>]</w:t>
      </w:r>
      <w:r w:rsidR="002C06B6">
        <w:rPr>
          <w:rFonts w:cs="Arial"/>
        </w:rPr>
        <w:t xml:space="preserve">, (360;420] </w:t>
      </w:r>
      <w:r w:rsidR="00E5103A">
        <w:rPr>
          <w:rFonts w:cs="Arial"/>
        </w:rPr>
        <w:t>getrennt voneinander.</w:t>
      </w:r>
      <w:r w:rsidRPr="0052434C">
        <w:rPr>
          <w:rFonts w:cs="Arial"/>
          <w:noProof/>
        </w:rPr>
        <w:t xml:space="preserve"> </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2C06B6" w:rsidRPr="0004025D" w14:paraId="22930BCB" w14:textId="77777777" w:rsidTr="00BE7F06">
        <w:trPr>
          <w:trHeight w:val="869"/>
        </w:trPr>
        <w:tc>
          <w:tcPr>
            <w:tcW w:w="9007" w:type="dxa"/>
          </w:tcPr>
          <w:p w14:paraId="0B274B5E" w14:textId="77777777" w:rsidR="002C06B6" w:rsidRDefault="002C06B6" w:rsidP="00BE7F06">
            <w:pPr>
              <w:pStyle w:val="Arbeitsanweisung"/>
              <w:tabs>
                <w:tab w:val="left" w:pos="709"/>
              </w:tabs>
              <w:rPr>
                <w:rFonts w:cs="Arial"/>
              </w:rPr>
            </w:pPr>
          </w:p>
          <w:p w14:paraId="7D83131C" w14:textId="77777777" w:rsidR="002C06B6" w:rsidRDefault="002C06B6" w:rsidP="00BE7F06">
            <w:pPr>
              <w:pStyle w:val="Arbeitsanweisung"/>
              <w:tabs>
                <w:tab w:val="left" w:pos="709"/>
              </w:tabs>
              <w:ind w:left="0" w:firstLine="0"/>
              <w:rPr>
                <w:rFonts w:cs="Arial"/>
              </w:rPr>
            </w:pPr>
          </w:p>
          <w:p w14:paraId="288121B1" w14:textId="77777777" w:rsidR="00603A47" w:rsidRDefault="00603A47" w:rsidP="00BE7F06">
            <w:pPr>
              <w:pStyle w:val="Arbeitsanweisung"/>
              <w:tabs>
                <w:tab w:val="left" w:pos="709"/>
              </w:tabs>
              <w:ind w:left="0" w:firstLine="0"/>
              <w:rPr>
                <w:rFonts w:cs="Arial"/>
              </w:rPr>
            </w:pPr>
          </w:p>
          <w:p w14:paraId="7CF65B57" w14:textId="77777777" w:rsidR="00603A47" w:rsidRDefault="00603A47" w:rsidP="00BE7F06">
            <w:pPr>
              <w:pStyle w:val="Arbeitsanweisung"/>
              <w:tabs>
                <w:tab w:val="left" w:pos="709"/>
              </w:tabs>
              <w:ind w:left="0" w:firstLine="0"/>
              <w:rPr>
                <w:rFonts w:cs="Arial"/>
              </w:rPr>
            </w:pPr>
          </w:p>
          <w:p w14:paraId="121B02DB" w14:textId="77777777" w:rsidR="002C334E" w:rsidRDefault="002C334E" w:rsidP="00BE7F06">
            <w:pPr>
              <w:pStyle w:val="Arbeitsanweisung"/>
              <w:tabs>
                <w:tab w:val="left" w:pos="709"/>
              </w:tabs>
              <w:ind w:left="0" w:firstLine="0"/>
              <w:rPr>
                <w:rFonts w:cs="Arial"/>
              </w:rPr>
            </w:pPr>
          </w:p>
          <w:p w14:paraId="314954EA" w14:textId="77777777" w:rsidR="00C675C5" w:rsidRDefault="00C675C5" w:rsidP="00BE7F06">
            <w:pPr>
              <w:pStyle w:val="Arbeitsanweisung"/>
              <w:tabs>
                <w:tab w:val="left" w:pos="709"/>
              </w:tabs>
              <w:ind w:left="0" w:firstLine="0"/>
              <w:rPr>
                <w:rFonts w:cs="Arial"/>
              </w:rPr>
            </w:pPr>
          </w:p>
          <w:p w14:paraId="654B682D" w14:textId="77777777" w:rsidR="002C334E" w:rsidRDefault="002C334E" w:rsidP="00BE7F06">
            <w:pPr>
              <w:pStyle w:val="Arbeitsanweisung"/>
              <w:tabs>
                <w:tab w:val="left" w:pos="709"/>
              </w:tabs>
              <w:ind w:left="0" w:firstLine="0"/>
              <w:rPr>
                <w:rFonts w:cs="Arial"/>
              </w:rPr>
            </w:pPr>
          </w:p>
          <w:p w14:paraId="18E87804" w14:textId="77777777" w:rsidR="002C06B6" w:rsidRDefault="002C06B6" w:rsidP="00BE7F06">
            <w:pPr>
              <w:pStyle w:val="Arbeitsanweisung"/>
              <w:tabs>
                <w:tab w:val="left" w:pos="709"/>
              </w:tabs>
              <w:ind w:left="0" w:firstLine="0"/>
              <w:rPr>
                <w:rFonts w:cs="Arial"/>
              </w:rPr>
            </w:pPr>
          </w:p>
          <w:p w14:paraId="2950F9FC" w14:textId="77777777" w:rsidR="00F7444F" w:rsidRPr="0004025D" w:rsidRDefault="00F7444F" w:rsidP="00BE7F06">
            <w:pPr>
              <w:pStyle w:val="Arbeitsanweisung"/>
              <w:tabs>
                <w:tab w:val="left" w:pos="709"/>
              </w:tabs>
              <w:ind w:left="0" w:firstLine="0"/>
              <w:rPr>
                <w:rFonts w:cs="Arial"/>
              </w:rPr>
            </w:pPr>
          </w:p>
        </w:tc>
      </w:tr>
    </w:tbl>
    <w:p w14:paraId="7E383D04" w14:textId="77777777" w:rsidR="001A3216" w:rsidRDefault="002C334E" w:rsidP="00E5103A">
      <w:pPr>
        <w:pStyle w:val="Arbeitsanweisung"/>
        <w:spacing w:before="120" w:after="240"/>
        <w:rPr>
          <w:rFonts w:cs="Arial"/>
        </w:rPr>
      </w:pPr>
      <w:r>
        <w:rPr>
          <w:rFonts w:cs="Arial"/>
        </w:rPr>
        <w:tab/>
      </w:r>
    </w:p>
    <w:p w14:paraId="4E89AD3A" w14:textId="77777777" w:rsidR="00C14B8A" w:rsidRDefault="004C0133" w:rsidP="00012DBD">
      <w:pPr>
        <w:pStyle w:val="Arbeitsanweisung"/>
        <w:spacing w:before="120" w:after="240"/>
        <w:rPr>
          <w:rFonts w:cs="Arial"/>
        </w:rPr>
      </w:pPr>
      <w:r>
        <w:rPr>
          <w:rFonts w:cs="Arial"/>
        </w:rPr>
        <w:lastRenderedPageBreak/>
        <w:t>5</w:t>
      </w:r>
      <w:r w:rsidR="00DC4E3F">
        <w:rPr>
          <w:rFonts w:cs="Arial"/>
        </w:rPr>
        <w:t xml:space="preserve">.5 </w:t>
      </w:r>
      <w:r w:rsidR="00012DBD">
        <w:rPr>
          <w:rFonts w:cs="Arial"/>
        </w:rPr>
        <w:tab/>
      </w:r>
      <w:r w:rsidR="00012DBD" w:rsidRPr="00C675C5">
        <w:rPr>
          <w:rFonts w:cs="Arial"/>
        </w:rPr>
        <w:t>I</w:t>
      </w:r>
      <w:r w:rsidR="00C14B8A" w:rsidRPr="00C675C5">
        <w:rPr>
          <w:rFonts w:cs="Arial"/>
        </w:rPr>
        <w:t>nterpretieren Sie die Bedeutung des Flächeninhalts unterhalb des Graphen des Geschwindigkeits-Zeit-Diagramms. Gehen Sie dabei besonders auf</w:t>
      </w:r>
      <w:r w:rsidR="00C675C5" w:rsidRPr="00C675C5">
        <w:rPr>
          <w:rFonts w:cs="Arial"/>
        </w:rPr>
        <w:t xml:space="preserve"> die Flächen zwischen 0 und 360</w:t>
      </w:r>
      <w:r w:rsidR="00C14B8A" w:rsidRPr="00C675C5">
        <w:rPr>
          <w:rFonts w:cs="Arial"/>
        </w:rPr>
        <w:t>, sowie von 360 bis 420 ein.</w:t>
      </w:r>
      <w:r w:rsidR="00C14B8A">
        <w:rPr>
          <w:rFonts w:cs="Arial"/>
        </w:rPr>
        <w:t xml:space="preserve"> </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C20DC1" w:rsidRPr="0004025D" w14:paraId="1B817303" w14:textId="77777777" w:rsidTr="00E66363">
        <w:trPr>
          <w:trHeight w:val="869"/>
        </w:trPr>
        <w:tc>
          <w:tcPr>
            <w:tcW w:w="9007" w:type="dxa"/>
          </w:tcPr>
          <w:p w14:paraId="12C75DC5" w14:textId="77777777" w:rsidR="00C20DC1" w:rsidRDefault="00C20DC1" w:rsidP="00E66363">
            <w:pPr>
              <w:pStyle w:val="Arbeitsanweisung"/>
              <w:tabs>
                <w:tab w:val="left" w:pos="709"/>
              </w:tabs>
              <w:rPr>
                <w:rFonts w:cs="Arial"/>
              </w:rPr>
            </w:pPr>
          </w:p>
          <w:p w14:paraId="0564FDED" w14:textId="77777777" w:rsidR="00C20DC1" w:rsidRPr="007131C7" w:rsidRDefault="00C20DC1" w:rsidP="00E66363">
            <w:pPr>
              <w:pStyle w:val="Arbeitsanweisung"/>
              <w:tabs>
                <w:tab w:val="left" w:pos="709"/>
              </w:tabs>
              <w:rPr>
                <w:rFonts w:cs="Arial"/>
              </w:rPr>
            </w:pPr>
          </w:p>
          <w:p w14:paraId="0E6E18C9" w14:textId="77777777" w:rsidR="00C20DC1" w:rsidRDefault="00C20DC1" w:rsidP="00E66363">
            <w:pPr>
              <w:pStyle w:val="Arbeitsanweisung"/>
              <w:tabs>
                <w:tab w:val="left" w:pos="709"/>
              </w:tabs>
              <w:ind w:left="0" w:firstLine="0"/>
              <w:rPr>
                <w:rFonts w:cs="Arial"/>
              </w:rPr>
            </w:pPr>
          </w:p>
          <w:p w14:paraId="30B98686" w14:textId="77777777" w:rsidR="00C20DC1" w:rsidRDefault="00C20DC1" w:rsidP="00E66363">
            <w:pPr>
              <w:pStyle w:val="Arbeitsanweisung"/>
              <w:tabs>
                <w:tab w:val="left" w:pos="709"/>
              </w:tabs>
              <w:ind w:left="0" w:firstLine="0"/>
              <w:rPr>
                <w:rFonts w:cs="Arial"/>
              </w:rPr>
            </w:pPr>
          </w:p>
          <w:p w14:paraId="586AA2A9" w14:textId="77777777" w:rsidR="00C20DC1" w:rsidRDefault="00C20DC1" w:rsidP="00E66363">
            <w:pPr>
              <w:pStyle w:val="Arbeitsanweisung"/>
              <w:tabs>
                <w:tab w:val="left" w:pos="709"/>
              </w:tabs>
              <w:ind w:left="0" w:firstLine="0"/>
              <w:rPr>
                <w:rFonts w:cs="Arial"/>
              </w:rPr>
            </w:pPr>
          </w:p>
          <w:p w14:paraId="0DEF2163" w14:textId="77777777" w:rsidR="008168C4" w:rsidRDefault="008168C4" w:rsidP="00E66363">
            <w:pPr>
              <w:pStyle w:val="Arbeitsanweisung"/>
              <w:tabs>
                <w:tab w:val="left" w:pos="709"/>
              </w:tabs>
              <w:ind w:left="0" w:firstLine="0"/>
              <w:rPr>
                <w:rFonts w:cs="Arial"/>
              </w:rPr>
            </w:pPr>
          </w:p>
          <w:p w14:paraId="29E08D56" w14:textId="77777777" w:rsidR="008168C4" w:rsidRDefault="008168C4" w:rsidP="00E66363">
            <w:pPr>
              <w:pStyle w:val="Arbeitsanweisung"/>
              <w:tabs>
                <w:tab w:val="left" w:pos="709"/>
              </w:tabs>
              <w:ind w:left="0" w:firstLine="0"/>
              <w:rPr>
                <w:rFonts w:cs="Arial"/>
              </w:rPr>
            </w:pPr>
          </w:p>
          <w:p w14:paraId="269AE2D4" w14:textId="77777777" w:rsidR="008168C4" w:rsidRDefault="008168C4" w:rsidP="00E66363">
            <w:pPr>
              <w:pStyle w:val="Arbeitsanweisung"/>
              <w:tabs>
                <w:tab w:val="left" w:pos="709"/>
              </w:tabs>
              <w:ind w:left="0" w:firstLine="0"/>
              <w:rPr>
                <w:rFonts w:cs="Arial"/>
              </w:rPr>
            </w:pPr>
          </w:p>
          <w:p w14:paraId="1EFC968A" w14:textId="77777777" w:rsidR="008168C4" w:rsidRDefault="008168C4" w:rsidP="00E66363">
            <w:pPr>
              <w:pStyle w:val="Arbeitsanweisung"/>
              <w:tabs>
                <w:tab w:val="left" w:pos="709"/>
              </w:tabs>
              <w:ind w:left="0" w:firstLine="0"/>
              <w:rPr>
                <w:rFonts w:cs="Arial"/>
              </w:rPr>
            </w:pPr>
          </w:p>
          <w:p w14:paraId="5B27F676" w14:textId="77777777" w:rsidR="00C20DC1" w:rsidRDefault="00C20DC1" w:rsidP="00E66363">
            <w:pPr>
              <w:pStyle w:val="Arbeitsanweisung"/>
              <w:tabs>
                <w:tab w:val="left" w:pos="709"/>
              </w:tabs>
              <w:ind w:left="0" w:firstLine="0"/>
              <w:rPr>
                <w:rFonts w:cs="Arial"/>
              </w:rPr>
            </w:pPr>
          </w:p>
          <w:p w14:paraId="2726EDE7" w14:textId="77777777" w:rsidR="00C20DC1" w:rsidRPr="0004025D" w:rsidRDefault="00C20DC1" w:rsidP="00E66363">
            <w:pPr>
              <w:pStyle w:val="Arbeitsanweisung"/>
              <w:tabs>
                <w:tab w:val="left" w:pos="709"/>
              </w:tabs>
              <w:ind w:left="0" w:firstLine="0"/>
              <w:rPr>
                <w:rFonts w:cs="Arial"/>
              </w:rPr>
            </w:pPr>
          </w:p>
        </w:tc>
      </w:tr>
    </w:tbl>
    <w:p w14:paraId="5026077D" w14:textId="77777777" w:rsidR="001A3216" w:rsidRDefault="00F7449E" w:rsidP="00F47067">
      <w:pPr>
        <w:pStyle w:val="Arbeitsanweisung"/>
        <w:spacing w:before="120" w:after="240"/>
        <w:rPr>
          <w:rFonts w:cs="Arial"/>
        </w:rPr>
      </w:pPr>
      <w:r>
        <w:rPr>
          <w:rFonts w:cs="Arial"/>
          <w:noProof/>
        </w:rPr>
        <w:drawing>
          <wp:anchor distT="0" distB="0" distL="114300" distR="114300" simplePos="0" relativeHeight="251664896" behindDoc="0" locked="0" layoutInCell="1" allowOverlap="1" wp14:anchorId="595A2CED" wp14:editId="737A682C">
            <wp:simplePos x="0" y="0"/>
            <wp:positionH relativeFrom="column">
              <wp:posOffset>5955665</wp:posOffset>
            </wp:positionH>
            <wp:positionV relativeFrom="paragraph">
              <wp:posOffset>334010</wp:posOffset>
            </wp:positionV>
            <wp:extent cx="476250" cy="485775"/>
            <wp:effectExtent l="0" t="0" r="0" b="0"/>
            <wp:wrapNone/>
            <wp:docPr id="23"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cstate="print"/>
                    <a:stretch>
                      <a:fillRect/>
                    </a:stretch>
                  </pic:blipFill>
                  <pic:spPr>
                    <a:xfrm>
                      <a:off x="0" y="0"/>
                      <a:ext cx="476250" cy="485775"/>
                    </a:xfrm>
                    <a:prstGeom prst="rect">
                      <a:avLst/>
                    </a:prstGeom>
                  </pic:spPr>
                </pic:pic>
              </a:graphicData>
            </a:graphic>
          </wp:anchor>
        </w:drawing>
      </w:r>
      <w:r w:rsidR="00C20DC1">
        <w:rPr>
          <w:rFonts w:cs="Arial"/>
        </w:rPr>
        <w:tab/>
      </w:r>
    </w:p>
    <w:p w14:paraId="5DFA3899" w14:textId="5F2DD25F" w:rsidR="00CD6BB8" w:rsidRPr="001A3216" w:rsidRDefault="004C0133" w:rsidP="001A3216">
      <w:pPr>
        <w:pStyle w:val="Arbeitsanweisung"/>
        <w:spacing w:before="120" w:after="240"/>
        <w:rPr>
          <w:rFonts w:cs="Arial"/>
        </w:rPr>
      </w:pPr>
      <w:r>
        <w:rPr>
          <w:rFonts w:cs="Arial"/>
        </w:rPr>
        <w:t>5</w:t>
      </w:r>
      <w:r w:rsidR="001A3216">
        <w:rPr>
          <w:rFonts w:cs="Arial"/>
        </w:rPr>
        <w:t>.</w:t>
      </w:r>
      <w:r w:rsidR="002D5A60">
        <w:rPr>
          <w:rFonts w:cs="Arial"/>
        </w:rPr>
        <w:t>6</w:t>
      </w:r>
      <w:r w:rsidR="001A3216">
        <w:rPr>
          <w:rFonts w:cs="Arial"/>
        </w:rPr>
        <w:tab/>
      </w:r>
      <w:r w:rsidR="002C334E">
        <w:rPr>
          <w:rFonts w:cs="Arial"/>
        </w:rPr>
        <w:t xml:space="preserve">Berechnen Sie die zurückgelegte </w:t>
      </w:r>
      <w:r w:rsidR="00821FAA">
        <w:rPr>
          <w:rFonts w:cs="Arial"/>
        </w:rPr>
        <w:t xml:space="preserve">Entfernung </w:t>
      </w:r>
      <w:r w:rsidR="009C6BFB">
        <w:rPr>
          <w:rFonts w:cs="Arial"/>
        </w:rPr>
        <w:t>nach</w:t>
      </w:r>
      <w:r w:rsidR="00F465F9">
        <w:rPr>
          <w:rFonts w:cs="Arial"/>
        </w:rPr>
        <w:t xml:space="preserve"> drei verschiedenen Zeitpunkten t, wobei ein Zeitpunkt t</w:t>
      </w:r>
      <w:r w:rsidR="008168C4">
        <w:rPr>
          <w:rFonts w:cs="Arial"/>
        </w:rPr>
        <w:t xml:space="preserve"> </w:t>
      </w:r>
      <w:r w:rsidR="00F465F9">
        <w:rPr>
          <w:rFonts w:cs="Arial"/>
        </w:rPr>
        <w:t>&gt;</w:t>
      </w:r>
      <w:r w:rsidR="008168C4">
        <w:rPr>
          <w:rFonts w:cs="Arial"/>
        </w:rPr>
        <w:t xml:space="preserve"> </w:t>
      </w:r>
      <w:r w:rsidR="00F465F9">
        <w:rPr>
          <w:rFonts w:cs="Arial"/>
        </w:rPr>
        <w:t>360 s</w:t>
      </w:r>
      <w:r w:rsidR="0052434C">
        <w:rPr>
          <w:rFonts w:cs="Arial"/>
        </w:rPr>
        <w:t xml:space="preserve"> sein soll</w:t>
      </w:r>
      <w:r w:rsidR="009C6BFB">
        <w:rPr>
          <w:rFonts w:cs="Arial"/>
        </w:rPr>
        <w:t>.</w:t>
      </w:r>
      <w:r w:rsidR="005B2721">
        <w:rPr>
          <w:rFonts w:cs="Arial"/>
        </w:rPr>
        <w:t xml:space="preserve"> Nutzen Sie dabei</w:t>
      </w:r>
      <w:r w:rsidR="001A3216">
        <w:rPr>
          <w:rFonts w:cs="Arial"/>
        </w:rPr>
        <w:t xml:space="preserve"> </w:t>
      </w:r>
      <w:r w:rsidR="00693F92">
        <w:rPr>
          <w:rFonts w:cs="Arial"/>
          <w:b/>
        </w:rPr>
        <w:t xml:space="preserve">Simulation </w:t>
      </w:r>
      <w:r w:rsidR="00A37D1C">
        <w:rPr>
          <w:rFonts w:cs="Arial"/>
          <w:b/>
        </w:rPr>
        <w:t>9</w:t>
      </w:r>
      <w:r w:rsidR="005B2721">
        <w:rPr>
          <w:rFonts w:cs="Arial"/>
          <w:b/>
        </w:rPr>
        <w:t>.</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B50ECC" w14:paraId="5F8E5F24" w14:textId="77777777" w:rsidTr="00475C34">
        <w:trPr>
          <w:trHeight w:val="283"/>
        </w:trPr>
        <w:tc>
          <w:tcPr>
            <w:tcW w:w="282" w:type="dxa"/>
          </w:tcPr>
          <w:p w14:paraId="635A3EE4" w14:textId="77777777" w:rsidR="00B50ECC" w:rsidRDefault="00B50ECC" w:rsidP="00D70026">
            <w:pPr>
              <w:pStyle w:val="Arbeitsanweisung"/>
              <w:tabs>
                <w:tab w:val="left" w:pos="709"/>
              </w:tabs>
            </w:pPr>
          </w:p>
        </w:tc>
        <w:tc>
          <w:tcPr>
            <w:tcW w:w="282" w:type="dxa"/>
          </w:tcPr>
          <w:p w14:paraId="182B8D98" w14:textId="77777777" w:rsidR="00B50ECC" w:rsidRDefault="00B50ECC" w:rsidP="00D70026">
            <w:pPr>
              <w:pStyle w:val="Arbeitsanweisung"/>
              <w:tabs>
                <w:tab w:val="left" w:pos="709"/>
              </w:tabs>
            </w:pPr>
          </w:p>
        </w:tc>
        <w:tc>
          <w:tcPr>
            <w:tcW w:w="282" w:type="dxa"/>
          </w:tcPr>
          <w:p w14:paraId="59E3AEBF" w14:textId="77777777" w:rsidR="00B50ECC" w:rsidRDefault="00B50ECC" w:rsidP="00D70026">
            <w:pPr>
              <w:pStyle w:val="Arbeitsanweisung"/>
              <w:tabs>
                <w:tab w:val="left" w:pos="709"/>
              </w:tabs>
            </w:pPr>
          </w:p>
        </w:tc>
        <w:tc>
          <w:tcPr>
            <w:tcW w:w="282" w:type="dxa"/>
          </w:tcPr>
          <w:p w14:paraId="0EB3CDE0" w14:textId="77777777" w:rsidR="00B50ECC" w:rsidRDefault="00B50ECC" w:rsidP="00D70026">
            <w:pPr>
              <w:pStyle w:val="Arbeitsanweisung"/>
              <w:tabs>
                <w:tab w:val="left" w:pos="709"/>
              </w:tabs>
            </w:pPr>
          </w:p>
        </w:tc>
        <w:tc>
          <w:tcPr>
            <w:tcW w:w="282" w:type="dxa"/>
          </w:tcPr>
          <w:p w14:paraId="22EDC0DA" w14:textId="77777777" w:rsidR="00B50ECC" w:rsidRDefault="00B50ECC" w:rsidP="00D70026">
            <w:pPr>
              <w:pStyle w:val="Arbeitsanweisung"/>
              <w:tabs>
                <w:tab w:val="left" w:pos="709"/>
              </w:tabs>
            </w:pPr>
          </w:p>
        </w:tc>
        <w:tc>
          <w:tcPr>
            <w:tcW w:w="282" w:type="dxa"/>
          </w:tcPr>
          <w:p w14:paraId="160C20B2" w14:textId="77777777" w:rsidR="00B50ECC" w:rsidRDefault="00B50ECC" w:rsidP="00D70026">
            <w:pPr>
              <w:pStyle w:val="Arbeitsanweisung"/>
              <w:tabs>
                <w:tab w:val="left" w:pos="709"/>
              </w:tabs>
            </w:pPr>
          </w:p>
        </w:tc>
        <w:tc>
          <w:tcPr>
            <w:tcW w:w="282" w:type="dxa"/>
          </w:tcPr>
          <w:p w14:paraId="6A4F1AAA" w14:textId="77777777" w:rsidR="00B50ECC" w:rsidRDefault="00B50ECC" w:rsidP="00D70026">
            <w:pPr>
              <w:pStyle w:val="Arbeitsanweisung"/>
              <w:tabs>
                <w:tab w:val="left" w:pos="709"/>
              </w:tabs>
            </w:pPr>
          </w:p>
        </w:tc>
        <w:tc>
          <w:tcPr>
            <w:tcW w:w="282" w:type="dxa"/>
          </w:tcPr>
          <w:p w14:paraId="77BEC8F7" w14:textId="77777777" w:rsidR="00B50ECC" w:rsidRDefault="00B50ECC" w:rsidP="00D70026">
            <w:pPr>
              <w:pStyle w:val="Arbeitsanweisung"/>
              <w:tabs>
                <w:tab w:val="left" w:pos="709"/>
              </w:tabs>
            </w:pPr>
          </w:p>
        </w:tc>
        <w:tc>
          <w:tcPr>
            <w:tcW w:w="282" w:type="dxa"/>
          </w:tcPr>
          <w:p w14:paraId="6D30AA6F" w14:textId="77777777" w:rsidR="00B50ECC" w:rsidRDefault="00B50ECC" w:rsidP="00D70026">
            <w:pPr>
              <w:pStyle w:val="Arbeitsanweisung"/>
              <w:tabs>
                <w:tab w:val="left" w:pos="709"/>
              </w:tabs>
            </w:pPr>
          </w:p>
        </w:tc>
        <w:tc>
          <w:tcPr>
            <w:tcW w:w="282" w:type="dxa"/>
          </w:tcPr>
          <w:p w14:paraId="7F074427" w14:textId="77777777" w:rsidR="00B50ECC" w:rsidRDefault="00B50ECC" w:rsidP="00D70026">
            <w:pPr>
              <w:pStyle w:val="Arbeitsanweisung"/>
              <w:tabs>
                <w:tab w:val="left" w:pos="709"/>
              </w:tabs>
            </w:pPr>
          </w:p>
        </w:tc>
        <w:tc>
          <w:tcPr>
            <w:tcW w:w="282" w:type="dxa"/>
          </w:tcPr>
          <w:p w14:paraId="54CE98A8" w14:textId="77777777" w:rsidR="00B50ECC" w:rsidRDefault="00B50ECC" w:rsidP="00D70026">
            <w:pPr>
              <w:pStyle w:val="Arbeitsanweisung"/>
              <w:tabs>
                <w:tab w:val="left" w:pos="709"/>
              </w:tabs>
            </w:pPr>
          </w:p>
        </w:tc>
        <w:tc>
          <w:tcPr>
            <w:tcW w:w="282" w:type="dxa"/>
          </w:tcPr>
          <w:p w14:paraId="14C3550D" w14:textId="77777777" w:rsidR="00B50ECC" w:rsidRDefault="00B50ECC" w:rsidP="00D70026">
            <w:pPr>
              <w:pStyle w:val="Arbeitsanweisung"/>
              <w:tabs>
                <w:tab w:val="left" w:pos="709"/>
              </w:tabs>
            </w:pPr>
          </w:p>
        </w:tc>
        <w:tc>
          <w:tcPr>
            <w:tcW w:w="282" w:type="dxa"/>
          </w:tcPr>
          <w:p w14:paraId="24A29C68" w14:textId="77777777" w:rsidR="00B50ECC" w:rsidRDefault="00B50ECC" w:rsidP="00D70026">
            <w:pPr>
              <w:pStyle w:val="Arbeitsanweisung"/>
              <w:tabs>
                <w:tab w:val="left" w:pos="709"/>
              </w:tabs>
            </w:pPr>
          </w:p>
        </w:tc>
        <w:tc>
          <w:tcPr>
            <w:tcW w:w="282" w:type="dxa"/>
          </w:tcPr>
          <w:p w14:paraId="0D56FC9A" w14:textId="77777777" w:rsidR="00B50ECC" w:rsidRDefault="00B50ECC" w:rsidP="00D70026">
            <w:pPr>
              <w:pStyle w:val="Arbeitsanweisung"/>
              <w:tabs>
                <w:tab w:val="left" w:pos="709"/>
              </w:tabs>
            </w:pPr>
          </w:p>
        </w:tc>
        <w:tc>
          <w:tcPr>
            <w:tcW w:w="282" w:type="dxa"/>
          </w:tcPr>
          <w:p w14:paraId="5D2569F9" w14:textId="77777777" w:rsidR="00B50ECC" w:rsidRDefault="00B50ECC" w:rsidP="00D70026">
            <w:pPr>
              <w:pStyle w:val="Arbeitsanweisung"/>
              <w:tabs>
                <w:tab w:val="left" w:pos="709"/>
              </w:tabs>
            </w:pPr>
          </w:p>
        </w:tc>
        <w:tc>
          <w:tcPr>
            <w:tcW w:w="281" w:type="dxa"/>
          </w:tcPr>
          <w:p w14:paraId="7F5F60FA" w14:textId="77777777" w:rsidR="00B50ECC" w:rsidRDefault="00B50ECC" w:rsidP="00D70026">
            <w:pPr>
              <w:pStyle w:val="Arbeitsanweisung"/>
              <w:tabs>
                <w:tab w:val="left" w:pos="709"/>
              </w:tabs>
            </w:pPr>
          </w:p>
        </w:tc>
        <w:tc>
          <w:tcPr>
            <w:tcW w:w="281" w:type="dxa"/>
          </w:tcPr>
          <w:p w14:paraId="091849C4" w14:textId="77777777" w:rsidR="00B50ECC" w:rsidRDefault="00B50ECC" w:rsidP="00D70026">
            <w:pPr>
              <w:pStyle w:val="Arbeitsanweisung"/>
              <w:tabs>
                <w:tab w:val="left" w:pos="709"/>
              </w:tabs>
            </w:pPr>
          </w:p>
        </w:tc>
        <w:tc>
          <w:tcPr>
            <w:tcW w:w="281" w:type="dxa"/>
          </w:tcPr>
          <w:p w14:paraId="03D289E5" w14:textId="77777777" w:rsidR="00B50ECC" w:rsidRDefault="00B50ECC" w:rsidP="00D70026">
            <w:pPr>
              <w:pStyle w:val="Arbeitsanweisung"/>
              <w:tabs>
                <w:tab w:val="left" w:pos="709"/>
              </w:tabs>
            </w:pPr>
          </w:p>
        </w:tc>
        <w:tc>
          <w:tcPr>
            <w:tcW w:w="281" w:type="dxa"/>
          </w:tcPr>
          <w:p w14:paraId="3F00D7AE" w14:textId="77777777" w:rsidR="00B50ECC" w:rsidRDefault="00B50ECC" w:rsidP="00D70026">
            <w:pPr>
              <w:pStyle w:val="Arbeitsanweisung"/>
              <w:tabs>
                <w:tab w:val="left" w:pos="709"/>
              </w:tabs>
            </w:pPr>
          </w:p>
        </w:tc>
        <w:tc>
          <w:tcPr>
            <w:tcW w:w="281" w:type="dxa"/>
          </w:tcPr>
          <w:p w14:paraId="1E5EFE9D" w14:textId="77777777" w:rsidR="00B50ECC" w:rsidRDefault="00B50ECC" w:rsidP="00D70026">
            <w:pPr>
              <w:pStyle w:val="Arbeitsanweisung"/>
              <w:tabs>
                <w:tab w:val="left" w:pos="709"/>
              </w:tabs>
            </w:pPr>
          </w:p>
        </w:tc>
        <w:tc>
          <w:tcPr>
            <w:tcW w:w="281" w:type="dxa"/>
          </w:tcPr>
          <w:p w14:paraId="3D5A7CB1" w14:textId="77777777" w:rsidR="00B50ECC" w:rsidRDefault="00B50ECC" w:rsidP="00D70026">
            <w:pPr>
              <w:pStyle w:val="Arbeitsanweisung"/>
              <w:tabs>
                <w:tab w:val="left" w:pos="709"/>
              </w:tabs>
            </w:pPr>
          </w:p>
        </w:tc>
        <w:tc>
          <w:tcPr>
            <w:tcW w:w="281" w:type="dxa"/>
          </w:tcPr>
          <w:p w14:paraId="536E59DB" w14:textId="77777777" w:rsidR="00B50ECC" w:rsidRDefault="00B50ECC" w:rsidP="00D70026">
            <w:pPr>
              <w:pStyle w:val="Arbeitsanweisung"/>
              <w:tabs>
                <w:tab w:val="left" w:pos="709"/>
              </w:tabs>
            </w:pPr>
          </w:p>
        </w:tc>
        <w:tc>
          <w:tcPr>
            <w:tcW w:w="281" w:type="dxa"/>
          </w:tcPr>
          <w:p w14:paraId="4B7A124E" w14:textId="77777777" w:rsidR="00B50ECC" w:rsidRDefault="00B50ECC" w:rsidP="00D70026">
            <w:pPr>
              <w:pStyle w:val="Arbeitsanweisung"/>
              <w:tabs>
                <w:tab w:val="left" w:pos="709"/>
              </w:tabs>
            </w:pPr>
          </w:p>
        </w:tc>
        <w:tc>
          <w:tcPr>
            <w:tcW w:w="281" w:type="dxa"/>
          </w:tcPr>
          <w:p w14:paraId="251D1BD2" w14:textId="77777777" w:rsidR="00B50ECC" w:rsidRDefault="00B50ECC" w:rsidP="00D70026">
            <w:pPr>
              <w:pStyle w:val="Arbeitsanweisung"/>
              <w:tabs>
                <w:tab w:val="left" w:pos="709"/>
              </w:tabs>
            </w:pPr>
          </w:p>
        </w:tc>
        <w:tc>
          <w:tcPr>
            <w:tcW w:w="281" w:type="dxa"/>
          </w:tcPr>
          <w:p w14:paraId="68C106D3" w14:textId="77777777" w:rsidR="00B50ECC" w:rsidRDefault="00B50ECC" w:rsidP="00D70026">
            <w:pPr>
              <w:pStyle w:val="Arbeitsanweisung"/>
              <w:tabs>
                <w:tab w:val="left" w:pos="709"/>
              </w:tabs>
            </w:pPr>
          </w:p>
        </w:tc>
        <w:tc>
          <w:tcPr>
            <w:tcW w:w="281" w:type="dxa"/>
          </w:tcPr>
          <w:p w14:paraId="502FCE0E" w14:textId="77777777" w:rsidR="00B50ECC" w:rsidRDefault="00B50ECC" w:rsidP="00D70026">
            <w:pPr>
              <w:pStyle w:val="Arbeitsanweisung"/>
              <w:tabs>
                <w:tab w:val="left" w:pos="709"/>
              </w:tabs>
            </w:pPr>
          </w:p>
        </w:tc>
        <w:tc>
          <w:tcPr>
            <w:tcW w:w="281" w:type="dxa"/>
          </w:tcPr>
          <w:p w14:paraId="5500BD29" w14:textId="77777777" w:rsidR="00B50ECC" w:rsidRDefault="00B50ECC" w:rsidP="00D70026">
            <w:pPr>
              <w:pStyle w:val="Arbeitsanweisung"/>
              <w:tabs>
                <w:tab w:val="left" w:pos="709"/>
              </w:tabs>
            </w:pPr>
          </w:p>
        </w:tc>
        <w:tc>
          <w:tcPr>
            <w:tcW w:w="281" w:type="dxa"/>
          </w:tcPr>
          <w:p w14:paraId="1865B214" w14:textId="77777777" w:rsidR="00B50ECC" w:rsidRDefault="00B50ECC" w:rsidP="00D70026">
            <w:pPr>
              <w:pStyle w:val="Arbeitsanweisung"/>
              <w:tabs>
                <w:tab w:val="left" w:pos="709"/>
              </w:tabs>
            </w:pPr>
          </w:p>
        </w:tc>
        <w:tc>
          <w:tcPr>
            <w:tcW w:w="281" w:type="dxa"/>
          </w:tcPr>
          <w:p w14:paraId="106D5720" w14:textId="77777777" w:rsidR="00B50ECC" w:rsidRDefault="00B50ECC" w:rsidP="00D70026">
            <w:pPr>
              <w:pStyle w:val="Arbeitsanweisung"/>
              <w:tabs>
                <w:tab w:val="left" w:pos="709"/>
              </w:tabs>
            </w:pPr>
          </w:p>
        </w:tc>
        <w:tc>
          <w:tcPr>
            <w:tcW w:w="281" w:type="dxa"/>
          </w:tcPr>
          <w:p w14:paraId="4DB42065" w14:textId="77777777" w:rsidR="00B50ECC" w:rsidRDefault="00B50ECC" w:rsidP="00D70026">
            <w:pPr>
              <w:pStyle w:val="Arbeitsanweisung"/>
              <w:tabs>
                <w:tab w:val="left" w:pos="709"/>
              </w:tabs>
            </w:pPr>
          </w:p>
        </w:tc>
        <w:tc>
          <w:tcPr>
            <w:tcW w:w="281" w:type="dxa"/>
          </w:tcPr>
          <w:p w14:paraId="124B9E42" w14:textId="77777777" w:rsidR="00B50ECC" w:rsidRDefault="00B50ECC" w:rsidP="00D70026">
            <w:pPr>
              <w:pStyle w:val="Arbeitsanweisung"/>
              <w:tabs>
                <w:tab w:val="left" w:pos="709"/>
              </w:tabs>
            </w:pPr>
          </w:p>
        </w:tc>
        <w:tc>
          <w:tcPr>
            <w:tcW w:w="281" w:type="dxa"/>
          </w:tcPr>
          <w:p w14:paraId="7A02FC1A" w14:textId="77777777" w:rsidR="00B50ECC" w:rsidRDefault="00B50ECC" w:rsidP="00D70026">
            <w:pPr>
              <w:pStyle w:val="Arbeitsanweisung"/>
              <w:tabs>
                <w:tab w:val="left" w:pos="709"/>
              </w:tabs>
            </w:pPr>
          </w:p>
        </w:tc>
      </w:tr>
      <w:tr w:rsidR="00B50ECC" w14:paraId="38447897" w14:textId="77777777" w:rsidTr="00475C34">
        <w:trPr>
          <w:trHeight w:val="283"/>
        </w:trPr>
        <w:tc>
          <w:tcPr>
            <w:tcW w:w="282" w:type="dxa"/>
          </w:tcPr>
          <w:p w14:paraId="73E4BEEB" w14:textId="77777777" w:rsidR="00B50ECC" w:rsidRDefault="00B50ECC" w:rsidP="00D70026">
            <w:pPr>
              <w:pStyle w:val="Arbeitsanweisung"/>
              <w:tabs>
                <w:tab w:val="left" w:pos="709"/>
              </w:tabs>
            </w:pPr>
          </w:p>
        </w:tc>
        <w:tc>
          <w:tcPr>
            <w:tcW w:w="282" w:type="dxa"/>
          </w:tcPr>
          <w:p w14:paraId="297D2B38" w14:textId="77777777" w:rsidR="00B50ECC" w:rsidRDefault="00B50ECC" w:rsidP="00D70026">
            <w:pPr>
              <w:pStyle w:val="Arbeitsanweisung"/>
              <w:tabs>
                <w:tab w:val="left" w:pos="709"/>
              </w:tabs>
            </w:pPr>
          </w:p>
        </w:tc>
        <w:tc>
          <w:tcPr>
            <w:tcW w:w="282" w:type="dxa"/>
          </w:tcPr>
          <w:p w14:paraId="41EFC1E9" w14:textId="77777777" w:rsidR="00B50ECC" w:rsidRDefault="00B50ECC" w:rsidP="00D70026">
            <w:pPr>
              <w:pStyle w:val="Arbeitsanweisung"/>
              <w:tabs>
                <w:tab w:val="left" w:pos="709"/>
              </w:tabs>
            </w:pPr>
          </w:p>
        </w:tc>
        <w:tc>
          <w:tcPr>
            <w:tcW w:w="282" w:type="dxa"/>
          </w:tcPr>
          <w:p w14:paraId="25EED4D3" w14:textId="77777777" w:rsidR="00B50ECC" w:rsidRDefault="00B50ECC" w:rsidP="00D70026">
            <w:pPr>
              <w:pStyle w:val="Arbeitsanweisung"/>
              <w:tabs>
                <w:tab w:val="left" w:pos="709"/>
              </w:tabs>
            </w:pPr>
          </w:p>
        </w:tc>
        <w:tc>
          <w:tcPr>
            <w:tcW w:w="282" w:type="dxa"/>
          </w:tcPr>
          <w:p w14:paraId="56675993" w14:textId="77777777" w:rsidR="00B50ECC" w:rsidRDefault="00B50ECC" w:rsidP="00D70026">
            <w:pPr>
              <w:pStyle w:val="Arbeitsanweisung"/>
              <w:tabs>
                <w:tab w:val="left" w:pos="709"/>
              </w:tabs>
            </w:pPr>
          </w:p>
        </w:tc>
        <w:tc>
          <w:tcPr>
            <w:tcW w:w="282" w:type="dxa"/>
          </w:tcPr>
          <w:p w14:paraId="55E43BB6" w14:textId="77777777" w:rsidR="00B50ECC" w:rsidRDefault="00B50ECC" w:rsidP="00D70026">
            <w:pPr>
              <w:pStyle w:val="Arbeitsanweisung"/>
              <w:tabs>
                <w:tab w:val="left" w:pos="709"/>
              </w:tabs>
            </w:pPr>
          </w:p>
        </w:tc>
        <w:tc>
          <w:tcPr>
            <w:tcW w:w="282" w:type="dxa"/>
          </w:tcPr>
          <w:p w14:paraId="2FD390C1" w14:textId="77777777" w:rsidR="00B50ECC" w:rsidRDefault="00B50ECC" w:rsidP="00D70026">
            <w:pPr>
              <w:pStyle w:val="Arbeitsanweisung"/>
              <w:tabs>
                <w:tab w:val="left" w:pos="709"/>
              </w:tabs>
            </w:pPr>
          </w:p>
        </w:tc>
        <w:tc>
          <w:tcPr>
            <w:tcW w:w="282" w:type="dxa"/>
          </w:tcPr>
          <w:p w14:paraId="62651B92" w14:textId="77777777" w:rsidR="00B50ECC" w:rsidRDefault="00B50ECC" w:rsidP="00D70026">
            <w:pPr>
              <w:pStyle w:val="Arbeitsanweisung"/>
              <w:tabs>
                <w:tab w:val="left" w:pos="709"/>
              </w:tabs>
            </w:pPr>
          </w:p>
        </w:tc>
        <w:tc>
          <w:tcPr>
            <w:tcW w:w="282" w:type="dxa"/>
          </w:tcPr>
          <w:p w14:paraId="5BDF999D" w14:textId="77777777" w:rsidR="00B50ECC" w:rsidRDefault="00B50ECC" w:rsidP="00D70026">
            <w:pPr>
              <w:pStyle w:val="Arbeitsanweisung"/>
              <w:tabs>
                <w:tab w:val="left" w:pos="709"/>
              </w:tabs>
            </w:pPr>
          </w:p>
        </w:tc>
        <w:tc>
          <w:tcPr>
            <w:tcW w:w="282" w:type="dxa"/>
          </w:tcPr>
          <w:p w14:paraId="2C14F341" w14:textId="77777777" w:rsidR="00B50ECC" w:rsidRDefault="00B50ECC" w:rsidP="00D70026">
            <w:pPr>
              <w:pStyle w:val="Arbeitsanweisung"/>
              <w:tabs>
                <w:tab w:val="left" w:pos="709"/>
              </w:tabs>
            </w:pPr>
          </w:p>
        </w:tc>
        <w:tc>
          <w:tcPr>
            <w:tcW w:w="282" w:type="dxa"/>
          </w:tcPr>
          <w:p w14:paraId="3AC4C893" w14:textId="77777777" w:rsidR="00B50ECC" w:rsidRDefault="00B50ECC" w:rsidP="00D70026">
            <w:pPr>
              <w:pStyle w:val="Arbeitsanweisung"/>
              <w:tabs>
                <w:tab w:val="left" w:pos="709"/>
              </w:tabs>
            </w:pPr>
          </w:p>
        </w:tc>
        <w:tc>
          <w:tcPr>
            <w:tcW w:w="282" w:type="dxa"/>
          </w:tcPr>
          <w:p w14:paraId="2A4F7F94" w14:textId="77777777" w:rsidR="00B50ECC" w:rsidRDefault="00B50ECC" w:rsidP="00D70026">
            <w:pPr>
              <w:pStyle w:val="Arbeitsanweisung"/>
              <w:tabs>
                <w:tab w:val="left" w:pos="709"/>
              </w:tabs>
            </w:pPr>
          </w:p>
        </w:tc>
        <w:tc>
          <w:tcPr>
            <w:tcW w:w="282" w:type="dxa"/>
          </w:tcPr>
          <w:p w14:paraId="46DE11E1" w14:textId="77777777" w:rsidR="00B50ECC" w:rsidRDefault="00B50ECC" w:rsidP="00D70026">
            <w:pPr>
              <w:pStyle w:val="Arbeitsanweisung"/>
              <w:tabs>
                <w:tab w:val="left" w:pos="709"/>
              </w:tabs>
            </w:pPr>
          </w:p>
        </w:tc>
        <w:tc>
          <w:tcPr>
            <w:tcW w:w="282" w:type="dxa"/>
          </w:tcPr>
          <w:p w14:paraId="5060B8A8" w14:textId="77777777" w:rsidR="00B50ECC" w:rsidRDefault="00B50ECC" w:rsidP="00D70026">
            <w:pPr>
              <w:pStyle w:val="Arbeitsanweisung"/>
              <w:tabs>
                <w:tab w:val="left" w:pos="709"/>
              </w:tabs>
            </w:pPr>
          </w:p>
        </w:tc>
        <w:tc>
          <w:tcPr>
            <w:tcW w:w="282" w:type="dxa"/>
          </w:tcPr>
          <w:p w14:paraId="2998EFA8" w14:textId="77777777" w:rsidR="00B50ECC" w:rsidRDefault="00B50ECC" w:rsidP="00D70026">
            <w:pPr>
              <w:pStyle w:val="Arbeitsanweisung"/>
              <w:tabs>
                <w:tab w:val="left" w:pos="709"/>
              </w:tabs>
            </w:pPr>
          </w:p>
        </w:tc>
        <w:tc>
          <w:tcPr>
            <w:tcW w:w="281" w:type="dxa"/>
          </w:tcPr>
          <w:p w14:paraId="6B2EC5B6" w14:textId="77777777" w:rsidR="00B50ECC" w:rsidRDefault="00B50ECC" w:rsidP="00D70026">
            <w:pPr>
              <w:pStyle w:val="Arbeitsanweisung"/>
              <w:tabs>
                <w:tab w:val="left" w:pos="709"/>
              </w:tabs>
            </w:pPr>
          </w:p>
        </w:tc>
        <w:tc>
          <w:tcPr>
            <w:tcW w:w="281" w:type="dxa"/>
          </w:tcPr>
          <w:p w14:paraId="7C63D478" w14:textId="77777777" w:rsidR="00B50ECC" w:rsidRDefault="00B50ECC" w:rsidP="00D70026">
            <w:pPr>
              <w:pStyle w:val="Arbeitsanweisung"/>
              <w:tabs>
                <w:tab w:val="left" w:pos="709"/>
              </w:tabs>
            </w:pPr>
          </w:p>
        </w:tc>
        <w:tc>
          <w:tcPr>
            <w:tcW w:w="281" w:type="dxa"/>
          </w:tcPr>
          <w:p w14:paraId="1CDAFB74" w14:textId="77777777" w:rsidR="00B50ECC" w:rsidRDefault="00B50ECC" w:rsidP="00D70026">
            <w:pPr>
              <w:pStyle w:val="Arbeitsanweisung"/>
              <w:tabs>
                <w:tab w:val="left" w:pos="709"/>
              </w:tabs>
            </w:pPr>
          </w:p>
        </w:tc>
        <w:tc>
          <w:tcPr>
            <w:tcW w:w="281" w:type="dxa"/>
          </w:tcPr>
          <w:p w14:paraId="17ED4E5C" w14:textId="77777777" w:rsidR="00B50ECC" w:rsidRDefault="00B50ECC" w:rsidP="00D70026">
            <w:pPr>
              <w:pStyle w:val="Arbeitsanweisung"/>
              <w:tabs>
                <w:tab w:val="left" w:pos="709"/>
              </w:tabs>
            </w:pPr>
          </w:p>
        </w:tc>
        <w:tc>
          <w:tcPr>
            <w:tcW w:w="281" w:type="dxa"/>
          </w:tcPr>
          <w:p w14:paraId="05E3E243" w14:textId="77777777" w:rsidR="00B50ECC" w:rsidRDefault="00B50ECC" w:rsidP="00D70026">
            <w:pPr>
              <w:pStyle w:val="Arbeitsanweisung"/>
              <w:tabs>
                <w:tab w:val="left" w:pos="709"/>
              </w:tabs>
            </w:pPr>
          </w:p>
        </w:tc>
        <w:tc>
          <w:tcPr>
            <w:tcW w:w="281" w:type="dxa"/>
          </w:tcPr>
          <w:p w14:paraId="126BD8B8" w14:textId="77777777" w:rsidR="00B50ECC" w:rsidRDefault="00B50ECC" w:rsidP="00D70026">
            <w:pPr>
              <w:pStyle w:val="Arbeitsanweisung"/>
              <w:tabs>
                <w:tab w:val="left" w:pos="709"/>
              </w:tabs>
            </w:pPr>
          </w:p>
        </w:tc>
        <w:tc>
          <w:tcPr>
            <w:tcW w:w="281" w:type="dxa"/>
          </w:tcPr>
          <w:p w14:paraId="4E65BD0C" w14:textId="77777777" w:rsidR="00B50ECC" w:rsidRDefault="00B50ECC" w:rsidP="00D70026">
            <w:pPr>
              <w:pStyle w:val="Arbeitsanweisung"/>
              <w:tabs>
                <w:tab w:val="left" w:pos="709"/>
              </w:tabs>
            </w:pPr>
          </w:p>
        </w:tc>
        <w:tc>
          <w:tcPr>
            <w:tcW w:w="281" w:type="dxa"/>
          </w:tcPr>
          <w:p w14:paraId="301243A9" w14:textId="77777777" w:rsidR="00B50ECC" w:rsidRDefault="00B50ECC" w:rsidP="00D70026">
            <w:pPr>
              <w:pStyle w:val="Arbeitsanweisung"/>
              <w:tabs>
                <w:tab w:val="left" w:pos="709"/>
              </w:tabs>
            </w:pPr>
          </w:p>
        </w:tc>
        <w:tc>
          <w:tcPr>
            <w:tcW w:w="281" w:type="dxa"/>
          </w:tcPr>
          <w:p w14:paraId="47BA7D1D" w14:textId="77777777" w:rsidR="00B50ECC" w:rsidRDefault="00B50ECC" w:rsidP="00D70026">
            <w:pPr>
              <w:pStyle w:val="Arbeitsanweisung"/>
              <w:tabs>
                <w:tab w:val="left" w:pos="709"/>
              </w:tabs>
            </w:pPr>
          </w:p>
        </w:tc>
        <w:tc>
          <w:tcPr>
            <w:tcW w:w="281" w:type="dxa"/>
          </w:tcPr>
          <w:p w14:paraId="585EAFC1" w14:textId="77777777" w:rsidR="00B50ECC" w:rsidRDefault="00B50ECC" w:rsidP="00D70026">
            <w:pPr>
              <w:pStyle w:val="Arbeitsanweisung"/>
              <w:tabs>
                <w:tab w:val="left" w:pos="709"/>
              </w:tabs>
            </w:pPr>
          </w:p>
        </w:tc>
        <w:tc>
          <w:tcPr>
            <w:tcW w:w="281" w:type="dxa"/>
          </w:tcPr>
          <w:p w14:paraId="4389605F" w14:textId="77777777" w:rsidR="00B50ECC" w:rsidRDefault="00B50ECC" w:rsidP="00D70026">
            <w:pPr>
              <w:pStyle w:val="Arbeitsanweisung"/>
              <w:tabs>
                <w:tab w:val="left" w:pos="709"/>
              </w:tabs>
            </w:pPr>
          </w:p>
        </w:tc>
        <w:tc>
          <w:tcPr>
            <w:tcW w:w="281" w:type="dxa"/>
          </w:tcPr>
          <w:p w14:paraId="0842ED83" w14:textId="77777777" w:rsidR="00B50ECC" w:rsidRDefault="00B50ECC" w:rsidP="00D70026">
            <w:pPr>
              <w:pStyle w:val="Arbeitsanweisung"/>
              <w:tabs>
                <w:tab w:val="left" w:pos="709"/>
              </w:tabs>
            </w:pPr>
          </w:p>
        </w:tc>
        <w:tc>
          <w:tcPr>
            <w:tcW w:w="281" w:type="dxa"/>
          </w:tcPr>
          <w:p w14:paraId="0A9E7BA2" w14:textId="77777777" w:rsidR="00B50ECC" w:rsidRDefault="00B50ECC" w:rsidP="00D70026">
            <w:pPr>
              <w:pStyle w:val="Arbeitsanweisung"/>
              <w:tabs>
                <w:tab w:val="left" w:pos="709"/>
              </w:tabs>
            </w:pPr>
          </w:p>
        </w:tc>
        <w:tc>
          <w:tcPr>
            <w:tcW w:w="281" w:type="dxa"/>
          </w:tcPr>
          <w:p w14:paraId="7CF99C70" w14:textId="77777777" w:rsidR="00B50ECC" w:rsidRDefault="00B50ECC" w:rsidP="00D70026">
            <w:pPr>
              <w:pStyle w:val="Arbeitsanweisung"/>
              <w:tabs>
                <w:tab w:val="left" w:pos="709"/>
              </w:tabs>
            </w:pPr>
          </w:p>
        </w:tc>
        <w:tc>
          <w:tcPr>
            <w:tcW w:w="281" w:type="dxa"/>
          </w:tcPr>
          <w:p w14:paraId="0EF3636F" w14:textId="77777777" w:rsidR="00B50ECC" w:rsidRDefault="00B50ECC" w:rsidP="00D70026">
            <w:pPr>
              <w:pStyle w:val="Arbeitsanweisung"/>
              <w:tabs>
                <w:tab w:val="left" w:pos="709"/>
              </w:tabs>
            </w:pPr>
          </w:p>
        </w:tc>
        <w:tc>
          <w:tcPr>
            <w:tcW w:w="281" w:type="dxa"/>
          </w:tcPr>
          <w:p w14:paraId="2A3A5EC9" w14:textId="77777777" w:rsidR="00B50ECC" w:rsidRDefault="00B50ECC" w:rsidP="00D70026">
            <w:pPr>
              <w:pStyle w:val="Arbeitsanweisung"/>
              <w:tabs>
                <w:tab w:val="left" w:pos="709"/>
              </w:tabs>
            </w:pPr>
          </w:p>
        </w:tc>
        <w:tc>
          <w:tcPr>
            <w:tcW w:w="281" w:type="dxa"/>
          </w:tcPr>
          <w:p w14:paraId="1C53071C" w14:textId="77777777" w:rsidR="00B50ECC" w:rsidRDefault="00B50ECC" w:rsidP="00D70026">
            <w:pPr>
              <w:pStyle w:val="Arbeitsanweisung"/>
              <w:tabs>
                <w:tab w:val="left" w:pos="709"/>
              </w:tabs>
            </w:pPr>
          </w:p>
        </w:tc>
      </w:tr>
      <w:tr w:rsidR="00B50ECC" w14:paraId="6949C65F" w14:textId="77777777" w:rsidTr="00475C34">
        <w:trPr>
          <w:trHeight w:val="283"/>
        </w:trPr>
        <w:tc>
          <w:tcPr>
            <w:tcW w:w="282" w:type="dxa"/>
          </w:tcPr>
          <w:p w14:paraId="35D31445" w14:textId="77777777" w:rsidR="00B50ECC" w:rsidRDefault="00B50ECC" w:rsidP="00D70026">
            <w:pPr>
              <w:pStyle w:val="Arbeitsanweisung"/>
              <w:tabs>
                <w:tab w:val="left" w:pos="709"/>
              </w:tabs>
            </w:pPr>
          </w:p>
        </w:tc>
        <w:tc>
          <w:tcPr>
            <w:tcW w:w="282" w:type="dxa"/>
          </w:tcPr>
          <w:p w14:paraId="7DBD659E" w14:textId="77777777" w:rsidR="00B50ECC" w:rsidRDefault="00B50ECC" w:rsidP="00D70026">
            <w:pPr>
              <w:pStyle w:val="Arbeitsanweisung"/>
              <w:tabs>
                <w:tab w:val="left" w:pos="709"/>
              </w:tabs>
            </w:pPr>
          </w:p>
        </w:tc>
        <w:tc>
          <w:tcPr>
            <w:tcW w:w="282" w:type="dxa"/>
          </w:tcPr>
          <w:p w14:paraId="65F05455" w14:textId="77777777" w:rsidR="00B50ECC" w:rsidRDefault="00B50ECC" w:rsidP="00D70026">
            <w:pPr>
              <w:pStyle w:val="Arbeitsanweisung"/>
              <w:tabs>
                <w:tab w:val="left" w:pos="709"/>
              </w:tabs>
            </w:pPr>
          </w:p>
        </w:tc>
        <w:tc>
          <w:tcPr>
            <w:tcW w:w="282" w:type="dxa"/>
          </w:tcPr>
          <w:p w14:paraId="4FE03D7C" w14:textId="77777777" w:rsidR="00B50ECC" w:rsidRDefault="00B50ECC" w:rsidP="00D70026">
            <w:pPr>
              <w:pStyle w:val="Arbeitsanweisung"/>
              <w:tabs>
                <w:tab w:val="left" w:pos="709"/>
              </w:tabs>
            </w:pPr>
          </w:p>
        </w:tc>
        <w:tc>
          <w:tcPr>
            <w:tcW w:w="282" w:type="dxa"/>
          </w:tcPr>
          <w:p w14:paraId="68A39A82" w14:textId="77777777" w:rsidR="00B50ECC" w:rsidRDefault="00B50ECC" w:rsidP="00D70026">
            <w:pPr>
              <w:pStyle w:val="Arbeitsanweisung"/>
              <w:tabs>
                <w:tab w:val="left" w:pos="709"/>
              </w:tabs>
            </w:pPr>
          </w:p>
        </w:tc>
        <w:tc>
          <w:tcPr>
            <w:tcW w:w="282" w:type="dxa"/>
          </w:tcPr>
          <w:p w14:paraId="676B4C9C" w14:textId="77777777" w:rsidR="00B50ECC" w:rsidRDefault="00B50ECC" w:rsidP="00D70026">
            <w:pPr>
              <w:pStyle w:val="Arbeitsanweisung"/>
              <w:tabs>
                <w:tab w:val="left" w:pos="709"/>
              </w:tabs>
            </w:pPr>
          </w:p>
        </w:tc>
        <w:tc>
          <w:tcPr>
            <w:tcW w:w="282" w:type="dxa"/>
          </w:tcPr>
          <w:p w14:paraId="1A66DF48" w14:textId="77777777" w:rsidR="00B50ECC" w:rsidRDefault="00B50ECC" w:rsidP="00D70026">
            <w:pPr>
              <w:pStyle w:val="Arbeitsanweisung"/>
              <w:tabs>
                <w:tab w:val="left" w:pos="709"/>
              </w:tabs>
            </w:pPr>
          </w:p>
        </w:tc>
        <w:tc>
          <w:tcPr>
            <w:tcW w:w="282" w:type="dxa"/>
          </w:tcPr>
          <w:p w14:paraId="77908221" w14:textId="77777777" w:rsidR="00B50ECC" w:rsidRDefault="00B50ECC" w:rsidP="00D70026">
            <w:pPr>
              <w:pStyle w:val="Arbeitsanweisung"/>
              <w:tabs>
                <w:tab w:val="left" w:pos="709"/>
              </w:tabs>
            </w:pPr>
          </w:p>
        </w:tc>
        <w:tc>
          <w:tcPr>
            <w:tcW w:w="282" w:type="dxa"/>
          </w:tcPr>
          <w:p w14:paraId="7DDD15EF" w14:textId="77777777" w:rsidR="00B50ECC" w:rsidRDefault="00B50ECC" w:rsidP="00D70026">
            <w:pPr>
              <w:pStyle w:val="Arbeitsanweisung"/>
              <w:tabs>
                <w:tab w:val="left" w:pos="709"/>
              </w:tabs>
            </w:pPr>
          </w:p>
        </w:tc>
        <w:tc>
          <w:tcPr>
            <w:tcW w:w="282" w:type="dxa"/>
          </w:tcPr>
          <w:p w14:paraId="259F6C09" w14:textId="77777777" w:rsidR="00B50ECC" w:rsidRDefault="00B50ECC" w:rsidP="00D70026">
            <w:pPr>
              <w:pStyle w:val="Arbeitsanweisung"/>
              <w:tabs>
                <w:tab w:val="left" w:pos="709"/>
              </w:tabs>
            </w:pPr>
          </w:p>
        </w:tc>
        <w:tc>
          <w:tcPr>
            <w:tcW w:w="282" w:type="dxa"/>
          </w:tcPr>
          <w:p w14:paraId="700052A2" w14:textId="77777777" w:rsidR="00B50ECC" w:rsidRDefault="00B50ECC" w:rsidP="00D70026">
            <w:pPr>
              <w:pStyle w:val="Arbeitsanweisung"/>
              <w:tabs>
                <w:tab w:val="left" w:pos="709"/>
              </w:tabs>
            </w:pPr>
          </w:p>
        </w:tc>
        <w:tc>
          <w:tcPr>
            <w:tcW w:w="282" w:type="dxa"/>
          </w:tcPr>
          <w:p w14:paraId="576F07FD" w14:textId="77777777" w:rsidR="00B50ECC" w:rsidRDefault="00B50ECC" w:rsidP="00D70026">
            <w:pPr>
              <w:pStyle w:val="Arbeitsanweisung"/>
              <w:tabs>
                <w:tab w:val="left" w:pos="709"/>
              </w:tabs>
            </w:pPr>
          </w:p>
        </w:tc>
        <w:tc>
          <w:tcPr>
            <w:tcW w:w="282" w:type="dxa"/>
          </w:tcPr>
          <w:p w14:paraId="5992478E" w14:textId="77777777" w:rsidR="00B50ECC" w:rsidRDefault="00B50ECC" w:rsidP="00D70026">
            <w:pPr>
              <w:pStyle w:val="Arbeitsanweisung"/>
              <w:tabs>
                <w:tab w:val="left" w:pos="709"/>
              </w:tabs>
            </w:pPr>
          </w:p>
        </w:tc>
        <w:tc>
          <w:tcPr>
            <w:tcW w:w="282" w:type="dxa"/>
          </w:tcPr>
          <w:p w14:paraId="5BCFF9D6" w14:textId="77777777" w:rsidR="00B50ECC" w:rsidRDefault="00B50ECC" w:rsidP="00D70026">
            <w:pPr>
              <w:pStyle w:val="Arbeitsanweisung"/>
              <w:tabs>
                <w:tab w:val="left" w:pos="709"/>
              </w:tabs>
            </w:pPr>
          </w:p>
        </w:tc>
        <w:tc>
          <w:tcPr>
            <w:tcW w:w="282" w:type="dxa"/>
          </w:tcPr>
          <w:p w14:paraId="54B06C1F" w14:textId="77777777" w:rsidR="00B50ECC" w:rsidRDefault="00B50ECC" w:rsidP="00D70026">
            <w:pPr>
              <w:pStyle w:val="Arbeitsanweisung"/>
              <w:tabs>
                <w:tab w:val="left" w:pos="709"/>
              </w:tabs>
            </w:pPr>
          </w:p>
        </w:tc>
        <w:tc>
          <w:tcPr>
            <w:tcW w:w="281" w:type="dxa"/>
          </w:tcPr>
          <w:p w14:paraId="0F30B1E3" w14:textId="77777777" w:rsidR="00B50ECC" w:rsidRDefault="00B50ECC" w:rsidP="00D70026">
            <w:pPr>
              <w:pStyle w:val="Arbeitsanweisung"/>
              <w:tabs>
                <w:tab w:val="left" w:pos="709"/>
              </w:tabs>
            </w:pPr>
          </w:p>
        </w:tc>
        <w:tc>
          <w:tcPr>
            <w:tcW w:w="281" w:type="dxa"/>
          </w:tcPr>
          <w:p w14:paraId="5A251606" w14:textId="77777777" w:rsidR="00B50ECC" w:rsidRDefault="00B50ECC" w:rsidP="00D70026">
            <w:pPr>
              <w:pStyle w:val="Arbeitsanweisung"/>
              <w:tabs>
                <w:tab w:val="left" w:pos="709"/>
              </w:tabs>
            </w:pPr>
          </w:p>
        </w:tc>
        <w:tc>
          <w:tcPr>
            <w:tcW w:w="281" w:type="dxa"/>
          </w:tcPr>
          <w:p w14:paraId="5BCAC5BC" w14:textId="77777777" w:rsidR="00B50ECC" w:rsidRDefault="00B50ECC" w:rsidP="00D70026">
            <w:pPr>
              <w:pStyle w:val="Arbeitsanweisung"/>
              <w:tabs>
                <w:tab w:val="left" w:pos="709"/>
              </w:tabs>
            </w:pPr>
          </w:p>
        </w:tc>
        <w:tc>
          <w:tcPr>
            <w:tcW w:w="281" w:type="dxa"/>
          </w:tcPr>
          <w:p w14:paraId="0D10AA2C" w14:textId="77777777" w:rsidR="00B50ECC" w:rsidRDefault="00B50ECC" w:rsidP="00D70026">
            <w:pPr>
              <w:pStyle w:val="Arbeitsanweisung"/>
              <w:tabs>
                <w:tab w:val="left" w:pos="709"/>
              </w:tabs>
            </w:pPr>
          </w:p>
        </w:tc>
        <w:tc>
          <w:tcPr>
            <w:tcW w:w="281" w:type="dxa"/>
          </w:tcPr>
          <w:p w14:paraId="535D0A89" w14:textId="77777777" w:rsidR="00B50ECC" w:rsidRDefault="00B50ECC" w:rsidP="00D70026">
            <w:pPr>
              <w:pStyle w:val="Arbeitsanweisung"/>
              <w:tabs>
                <w:tab w:val="left" w:pos="709"/>
              </w:tabs>
            </w:pPr>
          </w:p>
        </w:tc>
        <w:tc>
          <w:tcPr>
            <w:tcW w:w="281" w:type="dxa"/>
          </w:tcPr>
          <w:p w14:paraId="336A1E95" w14:textId="77777777" w:rsidR="00B50ECC" w:rsidRDefault="00B50ECC" w:rsidP="00D70026">
            <w:pPr>
              <w:pStyle w:val="Arbeitsanweisung"/>
              <w:tabs>
                <w:tab w:val="left" w:pos="709"/>
              </w:tabs>
            </w:pPr>
          </w:p>
        </w:tc>
        <w:tc>
          <w:tcPr>
            <w:tcW w:w="281" w:type="dxa"/>
          </w:tcPr>
          <w:p w14:paraId="09241ACA" w14:textId="77777777" w:rsidR="00B50ECC" w:rsidRDefault="00B50ECC" w:rsidP="00D70026">
            <w:pPr>
              <w:pStyle w:val="Arbeitsanweisung"/>
              <w:tabs>
                <w:tab w:val="left" w:pos="709"/>
              </w:tabs>
            </w:pPr>
          </w:p>
        </w:tc>
        <w:tc>
          <w:tcPr>
            <w:tcW w:w="281" w:type="dxa"/>
          </w:tcPr>
          <w:p w14:paraId="492476FF" w14:textId="77777777" w:rsidR="00B50ECC" w:rsidRDefault="00B50ECC" w:rsidP="00D70026">
            <w:pPr>
              <w:pStyle w:val="Arbeitsanweisung"/>
              <w:tabs>
                <w:tab w:val="left" w:pos="709"/>
              </w:tabs>
            </w:pPr>
          </w:p>
        </w:tc>
        <w:tc>
          <w:tcPr>
            <w:tcW w:w="281" w:type="dxa"/>
          </w:tcPr>
          <w:p w14:paraId="16F5F6A5" w14:textId="77777777" w:rsidR="00B50ECC" w:rsidRDefault="00B50ECC" w:rsidP="00D70026">
            <w:pPr>
              <w:pStyle w:val="Arbeitsanweisung"/>
              <w:tabs>
                <w:tab w:val="left" w:pos="709"/>
              </w:tabs>
            </w:pPr>
          </w:p>
        </w:tc>
        <w:tc>
          <w:tcPr>
            <w:tcW w:w="281" w:type="dxa"/>
          </w:tcPr>
          <w:p w14:paraId="7503E1E5" w14:textId="77777777" w:rsidR="00B50ECC" w:rsidRDefault="00B50ECC" w:rsidP="00D70026">
            <w:pPr>
              <w:pStyle w:val="Arbeitsanweisung"/>
              <w:tabs>
                <w:tab w:val="left" w:pos="709"/>
              </w:tabs>
            </w:pPr>
          </w:p>
        </w:tc>
        <w:tc>
          <w:tcPr>
            <w:tcW w:w="281" w:type="dxa"/>
          </w:tcPr>
          <w:p w14:paraId="30FDF2BF" w14:textId="77777777" w:rsidR="00B50ECC" w:rsidRDefault="00B50ECC" w:rsidP="00D70026">
            <w:pPr>
              <w:pStyle w:val="Arbeitsanweisung"/>
              <w:tabs>
                <w:tab w:val="left" w:pos="709"/>
              </w:tabs>
            </w:pPr>
          </w:p>
        </w:tc>
        <w:tc>
          <w:tcPr>
            <w:tcW w:w="281" w:type="dxa"/>
          </w:tcPr>
          <w:p w14:paraId="19565A3D" w14:textId="77777777" w:rsidR="00B50ECC" w:rsidRDefault="00B50ECC" w:rsidP="00D70026">
            <w:pPr>
              <w:pStyle w:val="Arbeitsanweisung"/>
              <w:tabs>
                <w:tab w:val="left" w:pos="709"/>
              </w:tabs>
            </w:pPr>
          </w:p>
        </w:tc>
        <w:tc>
          <w:tcPr>
            <w:tcW w:w="281" w:type="dxa"/>
          </w:tcPr>
          <w:p w14:paraId="20D08943" w14:textId="77777777" w:rsidR="00B50ECC" w:rsidRDefault="00B50ECC" w:rsidP="00D70026">
            <w:pPr>
              <w:pStyle w:val="Arbeitsanweisung"/>
              <w:tabs>
                <w:tab w:val="left" w:pos="709"/>
              </w:tabs>
            </w:pPr>
          </w:p>
        </w:tc>
        <w:tc>
          <w:tcPr>
            <w:tcW w:w="281" w:type="dxa"/>
          </w:tcPr>
          <w:p w14:paraId="7B2EA488" w14:textId="77777777" w:rsidR="00B50ECC" w:rsidRDefault="00B50ECC" w:rsidP="00D70026">
            <w:pPr>
              <w:pStyle w:val="Arbeitsanweisung"/>
              <w:tabs>
                <w:tab w:val="left" w:pos="709"/>
              </w:tabs>
            </w:pPr>
          </w:p>
        </w:tc>
        <w:tc>
          <w:tcPr>
            <w:tcW w:w="281" w:type="dxa"/>
          </w:tcPr>
          <w:p w14:paraId="476AE367" w14:textId="77777777" w:rsidR="00B50ECC" w:rsidRDefault="00B50ECC" w:rsidP="00D70026">
            <w:pPr>
              <w:pStyle w:val="Arbeitsanweisung"/>
              <w:tabs>
                <w:tab w:val="left" w:pos="709"/>
              </w:tabs>
            </w:pPr>
          </w:p>
        </w:tc>
        <w:tc>
          <w:tcPr>
            <w:tcW w:w="281" w:type="dxa"/>
          </w:tcPr>
          <w:p w14:paraId="6AA2B2C5" w14:textId="77777777" w:rsidR="00B50ECC" w:rsidRDefault="00B50ECC" w:rsidP="00D70026">
            <w:pPr>
              <w:pStyle w:val="Arbeitsanweisung"/>
              <w:tabs>
                <w:tab w:val="left" w:pos="709"/>
              </w:tabs>
            </w:pPr>
          </w:p>
        </w:tc>
        <w:tc>
          <w:tcPr>
            <w:tcW w:w="281" w:type="dxa"/>
          </w:tcPr>
          <w:p w14:paraId="7EB10CEC" w14:textId="77777777" w:rsidR="00B50ECC" w:rsidRDefault="00B50ECC" w:rsidP="00D70026">
            <w:pPr>
              <w:pStyle w:val="Arbeitsanweisung"/>
              <w:tabs>
                <w:tab w:val="left" w:pos="709"/>
              </w:tabs>
            </w:pPr>
          </w:p>
        </w:tc>
      </w:tr>
      <w:tr w:rsidR="00B50ECC" w14:paraId="23AAE644" w14:textId="77777777" w:rsidTr="00475C34">
        <w:trPr>
          <w:trHeight w:val="283"/>
        </w:trPr>
        <w:tc>
          <w:tcPr>
            <w:tcW w:w="282" w:type="dxa"/>
          </w:tcPr>
          <w:p w14:paraId="4E4C2877" w14:textId="77777777" w:rsidR="00B50ECC" w:rsidRDefault="00B50ECC" w:rsidP="00D70026">
            <w:pPr>
              <w:pStyle w:val="Arbeitsanweisung"/>
              <w:tabs>
                <w:tab w:val="left" w:pos="709"/>
              </w:tabs>
            </w:pPr>
          </w:p>
        </w:tc>
        <w:tc>
          <w:tcPr>
            <w:tcW w:w="282" w:type="dxa"/>
          </w:tcPr>
          <w:p w14:paraId="5AB94408" w14:textId="77777777" w:rsidR="00B50ECC" w:rsidRDefault="00B50ECC" w:rsidP="00D70026">
            <w:pPr>
              <w:pStyle w:val="Arbeitsanweisung"/>
              <w:tabs>
                <w:tab w:val="left" w:pos="709"/>
              </w:tabs>
            </w:pPr>
          </w:p>
        </w:tc>
        <w:tc>
          <w:tcPr>
            <w:tcW w:w="282" w:type="dxa"/>
          </w:tcPr>
          <w:p w14:paraId="1073C8D7" w14:textId="77777777" w:rsidR="00B50ECC" w:rsidRDefault="00B50ECC" w:rsidP="00D70026">
            <w:pPr>
              <w:pStyle w:val="Arbeitsanweisung"/>
              <w:tabs>
                <w:tab w:val="left" w:pos="709"/>
              </w:tabs>
            </w:pPr>
          </w:p>
        </w:tc>
        <w:tc>
          <w:tcPr>
            <w:tcW w:w="282" w:type="dxa"/>
          </w:tcPr>
          <w:p w14:paraId="44ECA317" w14:textId="77777777" w:rsidR="00B50ECC" w:rsidRDefault="00B50ECC" w:rsidP="00D70026">
            <w:pPr>
              <w:pStyle w:val="Arbeitsanweisung"/>
              <w:tabs>
                <w:tab w:val="left" w:pos="709"/>
              </w:tabs>
            </w:pPr>
          </w:p>
        </w:tc>
        <w:tc>
          <w:tcPr>
            <w:tcW w:w="282" w:type="dxa"/>
          </w:tcPr>
          <w:p w14:paraId="45399208" w14:textId="77777777" w:rsidR="00B50ECC" w:rsidRDefault="00B50ECC" w:rsidP="00D70026">
            <w:pPr>
              <w:pStyle w:val="Arbeitsanweisung"/>
              <w:tabs>
                <w:tab w:val="left" w:pos="709"/>
              </w:tabs>
            </w:pPr>
          </w:p>
        </w:tc>
        <w:tc>
          <w:tcPr>
            <w:tcW w:w="282" w:type="dxa"/>
          </w:tcPr>
          <w:p w14:paraId="4CA40D3B" w14:textId="77777777" w:rsidR="00B50ECC" w:rsidRDefault="00B50ECC" w:rsidP="00D70026">
            <w:pPr>
              <w:pStyle w:val="Arbeitsanweisung"/>
              <w:tabs>
                <w:tab w:val="left" w:pos="709"/>
              </w:tabs>
            </w:pPr>
          </w:p>
        </w:tc>
        <w:tc>
          <w:tcPr>
            <w:tcW w:w="282" w:type="dxa"/>
          </w:tcPr>
          <w:p w14:paraId="4C9C5F7C" w14:textId="77777777" w:rsidR="00B50ECC" w:rsidRDefault="00B50ECC" w:rsidP="00D70026">
            <w:pPr>
              <w:pStyle w:val="Arbeitsanweisung"/>
              <w:tabs>
                <w:tab w:val="left" w:pos="709"/>
              </w:tabs>
            </w:pPr>
          </w:p>
        </w:tc>
        <w:tc>
          <w:tcPr>
            <w:tcW w:w="282" w:type="dxa"/>
          </w:tcPr>
          <w:p w14:paraId="2607E3BA" w14:textId="77777777" w:rsidR="00B50ECC" w:rsidRDefault="00B50ECC" w:rsidP="00D70026">
            <w:pPr>
              <w:pStyle w:val="Arbeitsanweisung"/>
              <w:tabs>
                <w:tab w:val="left" w:pos="709"/>
              </w:tabs>
            </w:pPr>
          </w:p>
        </w:tc>
        <w:tc>
          <w:tcPr>
            <w:tcW w:w="282" w:type="dxa"/>
          </w:tcPr>
          <w:p w14:paraId="17B81B95" w14:textId="77777777" w:rsidR="00B50ECC" w:rsidRDefault="00B50ECC" w:rsidP="00D70026">
            <w:pPr>
              <w:pStyle w:val="Arbeitsanweisung"/>
              <w:tabs>
                <w:tab w:val="left" w:pos="709"/>
              </w:tabs>
            </w:pPr>
          </w:p>
        </w:tc>
        <w:tc>
          <w:tcPr>
            <w:tcW w:w="282" w:type="dxa"/>
          </w:tcPr>
          <w:p w14:paraId="0D06E1C6" w14:textId="77777777" w:rsidR="00B50ECC" w:rsidRDefault="00B50ECC" w:rsidP="00D70026">
            <w:pPr>
              <w:pStyle w:val="Arbeitsanweisung"/>
              <w:tabs>
                <w:tab w:val="left" w:pos="709"/>
              </w:tabs>
            </w:pPr>
          </w:p>
        </w:tc>
        <w:tc>
          <w:tcPr>
            <w:tcW w:w="282" w:type="dxa"/>
          </w:tcPr>
          <w:p w14:paraId="5C1016B6" w14:textId="77777777" w:rsidR="00B50ECC" w:rsidRDefault="00B50ECC" w:rsidP="00D70026">
            <w:pPr>
              <w:pStyle w:val="Arbeitsanweisung"/>
              <w:tabs>
                <w:tab w:val="left" w:pos="709"/>
              </w:tabs>
            </w:pPr>
          </w:p>
        </w:tc>
        <w:tc>
          <w:tcPr>
            <w:tcW w:w="282" w:type="dxa"/>
          </w:tcPr>
          <w:p w14:paraId="70441D47" w14:textId="77777777" w:rsidR="00B50ECC" w:rsidRDefault="00B50ECC" w:rsidP="00D70026">
            <w:pPr>
              <w:pStyle w:val="Arbeitsanweisung"/>
              <w:tabs>
                <w:tab w:val="left" w:pos="709"/>
              </w:tabs>
            </w:pPr>
          </w:p>
        </w:tc>
        <w:tc>
          <w:tcPr>
            <w:tcW w:w="282" w:type="dxa"/>
          </w:tcPr>
          <w:p w14:paraId="002432D8" w14:textId="77777777" w:rsidR="00B50ECC" w:rsidRDefault="00B50ECC" w:rsidP="00D70026">
            <w:pPr>
              <w:pStyle w:val="Arbeitsanweisung"/>
              <w:tabs>
                <w:tab w:val="left" w:pos="709"/>
              </w:tabs>
            </w:pPr>
          </w:p>
        </w:tc>
        <w:tc>
          <w:tcPr>
            <w:tcW w:w="282" w:type="dxa"/>
          </w:tcPr>
          <w:p w14:paraId="07BF3A4D" w14:textId="77777777" w:rsidR="00B50ECC" w:rsidRDefault="00B50ECC" w:rsidP="00D70026">
            <w:pPr>
              <w:pStyle w:val="Arbeitsanweisung"/>
              <w:tabs>
                <w:tab w:val="left" w:pos="709"/>
              </w:tabs>
            </w:pPr>
          </w:p>
        </w:tc>
        <w:tc>
          <w:tcPr>
            <w:tcW w:w="282" w:type="dxa"/>
          </w:tcPr>
          <w:p w14:paraId="4E2C476F" w14:textId="77777777" w:rsidR="00B50ECC" w:rsidRDefault="00B50ECC" w:rsidP="00D70026">
            <w:pPr>
              <w:pStyle w:val="Arbeitsanweisung"/>
              <w:tabs>
                <w:tab w:val="left" w:pos="709"/>
              </w:tabs>
            </w:pPr>
          </w:p>
        </w:tc>
        <w:tc>
          <w:tcPr>
            <w:tcW w:w="281" w:type="dxa"/>
          </w:tcPr>
          <w:p w14:paraId="13BD3CAB" w14:textId="77777777" w:rsidR="00B50ECC" w:rsidRDefault="00B50ECC" w:rsidP="00D70026">
            <w:pPr>
              <w:pStyle w:val="Arbeitsanweisung"/>
              <w:tabs>
                <w:tab w:val="left" w:pos="709"/>
              </w:tabs>
            </w:pPr>
          </w:p>
        </w:tc>
        <w:tc>
          <w:tcPr>
            <w:tcW w:w="281" w:type="dxa"/>
          </w:tcPr>
          <w:p w14:paraId="5DCD1E06" w14:textId="77777777" w:rsidR="00B50ECC" w:rsidRDefault="00B50ECC" w:rsidP="00D70026">
            <w:pPr>
              <w:pStyle w:val="Arbeitsanweisung"/>
              <w:tabs>
                <w:tab w:val="left" w:pos="709"/>
              </w:tabs>
            </w:pPr>
          </w:p>
        </w:tc>
        <w:tc>
          <w:tcPr>
            <w:tcW w:w="281" w:type="dxa"/>
          </w:tcPr>
          <w:p w14:paraId="2105A4F9" w14:textId="77777777" w:rsidR="00B50ECC" w:rsidRDefault="00B50ECC" w:rsidP="00D70026">
            <w:pPr>
              <w:pStyle w:val="Arbeitsanweisung"/>
              <w:tabs>
                <w:tab w:val="left" w:pos="709"/>
              </w:tabs>
            </w:pPr>
          </w:p>
        </w:tc>
        <w:tc>
          <w:tcPr>
            <w:tcW w:w="281" w:type="dxa"/>
          </w:tcPr>
          <w:p w14:paraId="7096A14C" w14:textId="77777777" w:rsidR="00B50ECC" w:rsidRDefault="00B50ECC" w:rsidP="00D70026">
            <w:pPr>
              <w:pStyle w:val="Arbeitsanweisung"/>
              <w:tabs>
                <w:tab w:val="left" w:pos="709"/>
              </w:tabs>
            </w:pPr>
          </w:p>
        </w:tc>
        <w:tc>
          <w:tcPr>
            <w:tcW w:w="281" w:type="dxa"/>
          </w:tcPr>
          <w:p w14:paraId="5DB6CD54" w14:textId="77777777" w:rsidR="00B50ECC" w:rsidRDefault="00B50ECC" w:rsidP="00D70026">
            <w:pPr>
              <w:pStyle w:val="Arbeitsanweisung"/>
              <w:tabs>
                <w:tab w:val="left" w:pos="709"/>
              </w:tabs>
            </w:pPr>
          </w:p>
        </w:tc>
        <w:tc>
          <w:tcPr>
            <w:tcW w:w="281" w:type="dxa"/>
          </w:tcPr>
          <w:p w14:paraId="48EFFEEF" w14:textId="77777777" w:rsidR="00B50ECC" w:rsidRDefault="00B50ECC" w:rsidP="00D70026">
            <w:pPr>
              <w:pStyle w:val="Arbeitsanweisung"/>
              <w:tabs>
                <w:tab w:val="left" w:pos="709"/>
              </w:tabs>
            </w:pPr>
          </w:p>
        </w:tc>
        <w:tc>
          <w:tcPr>
            <w:tcW w:w="281" w:type="dxa"/>
          </w:tcPr>
          <w:p w14:paraId="3A13F47C" w14:textId="77777777" w:rsidR="00B50ECC" w:rsidRDefault="00B50ECC" w:rsidP="00D70026">
            <w:pPr>
              <w:pStyle w:val="Arbeitsanweisung"/>
              <w:tabs>
                <w:tab w:val="left" w:pos="709"/>
              </w:tabs>
            </w:pPr>
          </w:p>
        </w:tc>
        <w:tc>
          <w:tcPr>
            <w:tcW w:w="281" w:type="dxa"/>
          </w:tcPr>
          <w:p w14:paraId="2A9714D6" w14:textId="77777777" w:rsidR="00B50ECC" w:rsidRDefault="00B50ECC" w:rsidP="00D70026">
            <w:pPr>
              <w:pStyle w:val="Arbeitsanweisung"/>
              <w:tabs>
                <w:tab w:val="left" w:pos="709"/>
              </w:tabs>
            </w:pPr>
          </w:p>
        </w:tc>
        <w:tc>
          <w:tcPr>
            <w:tcW w:w="281" w:type="dxa"/>
          </w:tcPr>
          <w:p w14:paraId="01071CC7" w14:textId="77777777" w:rsidR="00B50ECC" w:rsidRDefault="00B50ECC" w:rsidP="00D70026">
            <w:pPr>
              <w:pStyle w:val="Arbeitsanweisung"/>
              <w:tabs>
                <w:tab w:val="left" w:pos="709"/>
              </w:tabs>
            </w:pPr>
          </w:p>
        </w:tc>
        <w:tc>
          <w:tcPr>
            <w:tcW w:w="281" w:type="dxa"/>
          </w:tcPr>
          <w:p w14:paraId="08E7B944" w14:textId="77777777" w:rsidR="00B50ECC" w:rsidRDefault="00B50ECC" w:rsidP="00D70026">
            <w:pPr>
              <w:pStyle w:val="Arbeitsanweisung"/>
              <w:tabs>
                <w:tab w:val="left" w:pos="709"/>
              </w:tabs>
            </w:pPr>
          </w:p>
        </w:tc>
        <w:tc>
          <w:tcPr>
            <w:tcW w:w="281" w:type="dxa"/>
          </w:tcPr>
          <w:p w14:paraId="3CBB174F" w14:textId="77777777" w:rsidR="00B50ECC" w:rsidRDefault="00B50ECC" w:rsidP="00D70026">
            <w:pPr>
              <w:pStyle w:val="Arbeitsanweisung"/>
              <w:tabs>
                <w:tab w:val="left" w:pos="709"/>
              </w:tabs>
            </w:pPr>
          </w:p>
        </w:tc>
        <w:tc>
          <w:tcPr>
            <w:tcW w:w="281" w:type="dxa"/>
          </w:tcPr>
          <w:p w14:paraId="7079FA1D" w14:textId="77777777" w:rsidR="00B50ECC" w:rsidRDefault="00B50ECC" w:rsidP="00D70026">
            <w:pPr>
              <w:pStyle w:val="Arbeitsanweisung"/>
              <w:tabs>
                <w:tab w:val="left" w:pos="709"/>
              </w:tabs>
            </w:pPr>
          </w:p>
        </w:tc>
        <w:tc>
          <w:tcPr>
            <w:tcW w:w="281" w:type="dxa"/>
          </w:tcPr>
          <w:p w14:paraId="127D2CEA" w14:textId="77777777" w:rsidR="00B50ECC" w:rsidRDefault="00B50ECC" w:rsidP="00D70026">
            <w:pPr>
              <w:pStyle w:val="Arbeitsanweisung"/>
              <w:tabs>
                <w:tab w:val="left" w:pos="709"/>
              </w:tabs>
            </w:pPr>
          </w:p>
        </w:tc>
        <w:tc>
          <w:tcPr>
            <w:tcW w:w="281" w:type="dxa"/>
          </w:tcPr>
          <w:p w14:paraId="6730C294" w14:textId="77777777" w:rsidR="00B50ECC" w:rsidRDefault="00B50ECC" w:rsidP="00D70026">
            <w:pPr>
              <w:pStyle w:val="Arbeitsanweisung"/>
              <w:tabs>
                <w:tab w:val="left" w:pos="709"/>
              </w:tabs>
            </w:pPr>
          </w:p>
        </w:tc>
        <w:tc>
          <w:tcPr>
            <w:tcW w:w="281" w:type="dxa"/>
          </w:tcPr>
          <w:p w14:paraId="54A5A319" w14:textId="77777777" w:rsidR="00B50ECC" w:rsidRDefault="00B50ECC" w:rsidP="00D70026">
            <w:pPr>
              <w:pStyle w:val="Arbeitsanweisung"/>
              <w:tabs>
                <w:tab w:val="left" w:pos="709"/>
              </w:tabs>
            </w:pPr>
          </w:p>
        </w:tc>
        <w:tc>
          <w:tcPr>
            <w:tcW w:w="281" w:type="dxa"/>
          </w:tcPr>
          <w:p w14:paraId="716ECF2B" w14:textId="77777777" w:rsidR="00B50ECC" w:rsidRDefault="00B50ECC" w:rsidP="00D70026">
            <w:pPr>
              <w:pStyle w:val="Arbeitsanweisung"/>
              <w:tabs>
                <w:tab w:val="left" w:pos="709"/>
              </w:tabs>
            </w:pPr>
          </w:p>
        </w:tc>
        <w:tc>
          <w:tcPr>
            <w:tcW w:w="281" w:type="dxa"/>
          </w:tcPr>
          <w:p w14:paraId="430EA3B3" w14:textId="77777777" w:rsidR="00B50ECC" w:rsidRDefault="00B50ECC" w:rsidP="00D70026">
            <w:pPr>
              <w:pStyle w:val="Arbeitsanweisung"/>
              <w:tabs>
                <w:tab w:val="left" w:pos="709"/>
              </w:tabs>
            </w:pPr>
          </w:p>
        </w:tc>
      </w:tr>
      <w:tr w:rsidR="00B50ECC" w14:paraId="184C1067" w14:textId="77777777" w:rsidTr="00475C34">
        <w:trPr>
          <w:trHeight w:val="283"/>
        </w:trPr>
        <w:tc>
          <w:tcPr>
            <w:tcW w:w="282" w:type="dxa"/>
          </w:tcPr>
          <w:p w14:paraId="6E50892E" w14:textId="77777777" w:rsidR="00B50ECC" w:rsidRDefault="00B50ECC" w:rsidP="00D70026">
            <w:pPr>
              <w:pStyle w:val="Arbeitsanweisung"/>
              <w:tabs>
                <w:tab w:val="left" w:pos="709"/>
              </w:tabs>
            </w:pPr>
          </w:p>
        </w:tc>
        <w:tc>
          <w:tcPr>
            <w:tcW w:w="282" w:type="dxa"/>
          </w:tcPr>
          <w:p w14:paraId="22AB98AF" w14:textId="77777777" w:rsidR="00B50ECC" w:rsidRDefault="00B50ECC" w:rsidP="00D70026">
            <w:pPr>
              <w:pStyle w:val="Arbeitsanweisung"/>
              <w:tabs>
                <w:tab w:val="left" w:pos="709"/>
              </w:tabs>
            </w:pPr>
          </w:p>
        </w:tc>
        <w:tc>
          <w:tcPr>
            <w:tcW w:w="282" w:type="dxa"/>
          </w:tcPr>
          <w:p w14:paraId="2C0D2580" w14:textId="77777777" w:rsidR="00B50ECC" w:rsidRDefault="00B50ECC" w:rsidP="00D70026">
            <w:pPr>
              <w:pStyle w:val="Arbeitsanweisung"/>
              <w:tabs>
                <w:tab w:val="left" w:pos="709"/>
              </w:tabs>
            </w:pPr>
          </w:p>
        </w:tc>
        <w:tc>
          <w:tcPr>
            <w:tcW w:w="282" w:type="dxa"/>
          </w:tcPr>
          <w:p w14:paraId="0F64749F" w14:textId="77777777" w:rsidR="00B50ECC" w:rsidRDefault="00B50ECC" w:rsidP="00D70026">
            <w:pPr>
              <w:pStyle w:val="Arbeitsanweisung"/>
              <w:tabs>
                <w:tab w:val="left" w:pos="709"/>
              </w:tabs>
            </w:pPr>
          </w:p>
        </w:tc>
        <w:tc>
          <w:tcPr>
            <w:tcW w:w="282" w:type="dxa"/>
          </w:tcPr>
          <w:p w14:paraId="1BDAB86D" w14:textId="77777777" w:rsidR="00B50ECC" w:rsidRDefault="00B50ECC" w:rsidP="00D70026">
            <w:pPr>
              <w:pStyle w:val="Arbeitsanweisung"/>
              <w:tabs>
                <w:tab w:val="left" w:pos="709"/>
              </w:tabs>
            </w:pPr>
          </w:p>
        </w:tc>
        <w:tc>
          <w:tcPr>
            <w:tcW w:w="282" w:type="dxa"/>
          </w:tcPr>
          <w:p w14:paraId="30E1FE12" w14:textId="77777777" w:rsidR="00B50ECC" w:rsidRDefault="00B50ECC" w:rsidP="00D70026">
            <w:pPr>
              <w:pStyle w:val="Arbeitsanweisung"/>
              <w:tabs>
                <w:tab w:val="left" w:pos="709"/>
              </w:tabs>
            </w:pPr>
          </w:p>
        </w:tc>
        <w:tc>
          <w:tcPr>
            <w:tcW w:w="282" w:type="dxa"/>
          </w:tcPr>
          <w:p w14:paraId="68DCD586" w14:textId="77777777" w:rsidR="00B50ECC" w:rsidRDefault="00B50ECC" w:rsidP="00D70026">
            <w:pPr>
              <w:pStyle w:val="Arbeitsanweisung"/>
              <w:tabs>
                <w:tab w:val="left" w:pos="709"/>
              </w:tabs>
            </w:pPr>
          </w:p>
        </w:tc>
        <w:tc>
          <w:tcPr>
            <w:tcW w:w="282" w:type="dxa"/>
          </w:tcPr>
          <w:p w14:paraId="7AF85F7A" w14:textId="77777777" w:rsidR="00B50ECC" w:rsidRDefault="00B50ECC" w:rsidP="00D70026">
            <w:pPr>
              <w:pStyle w:val="Arbeitsanweisung"/>
              <w:tabs>
                <w:tab w:val="left" w:pos="709"/>
              </w:tabs>
            </w:pPr>
          </w:p>
        </w:tc>
        <w:tc>
          <w:tcPr>
            <w:tcW w:w="282" w:type="dxa"/>
          </w:tcPr>
          <w:p w14:paraId="2573B772" w14:textId="77777777" w:rsidR="00B50ECC" w:rsidRDefault="00B50ECC" w:rsidP="00D70026">
            <w:pPr>
              <w:pStyle w:val="Arbeitsanweisung"/>
              <w:tabs>
                <w:tab w:val="left" w:pos="709"/>
              </w:tabs>
            </w:pPr>
          </w:p>
        </w:tc>
        <w:tc>
          <w:tcPr>
            <w:tcW w:w="282" w:type="dxa"/>
          </w:tcPr>
          <w:p w14:paraId="63514815" w14:textId="77777777" w:rsidR="00B50ECC" w:rsidRDefault="00B50ECC" w:rsidP="00D70026">
            <w:pPr>
              <w:pStyle w:val="Arbeitsanweisung"/>
              <w:tabs>
                <w:tab w:val="left" w:pos="709"/>
              </w:tabs>
            </w:pPr>
          </w:p>
        </w:tc>
        <w:tc>
          <w:tcPr>
            <w:tcW w:w="282" w:type="dxa"/>
          </w:tcPr>
          <w:p w14:paraId="40474C42" w14:textId="77777777" w:rsidR="00B50ECC" w:rsidRDefault="00B50ECC" w:rsidP="00D70026">
            <w:pPr>
              <w:pStyle w:val="Arbeitsanweisung"/>
              <w:tabs>
                <w:tab w:val="left" w:pos="709"/>
              </w:tabs>
            </w:pPr>
          </w:p>
        </w:tc>
        <w:tc>
          <w:tcPr>
            <w:tcW w:w="282" w:type="dxa"/>
          </w:tcPr>
          <w:p w14:paraId="0A4558C5" w14:textId="77777777" w:rsidR="00B50ECC" w:rsidRDefault="00B50ECC" w:rsidP="00D70026">
            <w:pPr>
              <w:pStyle w:val="Arbeitsanweisung"/>
              <w:tabs>
                <w:tab w:val="left" w:pos="709"/>
              </w:tabs>
            </w:pPr>
          </w:p>
        </w:tc>
        <w:tc>
          <w:tcPr>
            <w:tcW w:w="282" w:type="dxa"/>
          </w:tcPr>
          <w:p w14:paraId="216B3A69" w14:textId="77777777" w:rsidR="00B50ECC" w:rsidRDefault="00B50ECC" w:rsidP="00D70026">
            <w:pPr>
              <w:pStyle w:val="Arbeitsanweisung"/>
              <w:tabs>
                <w:tab w:val="left" w:pos="709"/>
              </w:tabs>
            </w:pPr>
          </w:p>
        </w:tc>
        <w:tc>
          <w:tcPr>
            <w:tcW w:w="282" w:type="dxa"/>
          </w:tcPr>
          <w:p w14:paraId="29AC9481" w14:textId="77777777" w:rsidR="00B50ECC" w:rsidRDefault="00B50ECC" w:rsidP="00D70026">
            <w:pPr>
              <w:pStyle w:val="Arbeitsanweisung"/>
              <w:tabs>
                <w:tab w:val="left" w:pos="709"/>
              </w:tabs>
            </w:pPr>
          </w:p>
        </w:tc>
        <w:tc>
          <w:tcPr>
            <w:tcW w:w="282" w:type="dxa"/>
          </w:tcPr>
          <w:p w14:paraId="5CC9E1D8" w14:textId="77777777" w:rsidR="00B50ECC" w:rsidRDefault="00B50ECC" w:rsidP="00D70026">
            <w:pPr>
              <w:pStyle w:val="Arbeitsanweisung"/>
              <w:tabs>
                <w:tab w:val="left" w:pos="709"/>
              </w:tabs>
            </w:pPr>
          </w:p>
        </w:tc>
        <w:tc>
          <w:tcPr>
            <w:tcW w:w="281" w:type="dxa"/>
          </w:tcPr>
          <w:p w14:paraId="47E9F229" w14:textId="77777777" w:rsidR="00B50ECC" w:rsidRDefault="00B50ECC" w:rsidP="00D70026">
            <w:pPr>
              <w:pStyle w:val="Arbeitsanweisung"/>
              <w:tabs>
                <w:tab w:val="left" w:pos="709"/>
              </w:tabs>
            </w:pPr>
          </w:p>
        </w:tc>
        <w:tc>
          <w:tcPr>
            <w:tcW w:w="281" w:type="dxa"/>
          </w:tcPr>
          <w:p w14:paraId="74FBEECD" w14:textId="77777777" w:rsidR="00B50ECC" w:rsidRDefault="00B50ECC" w:rsidP="00D70026">
            <w:pPr>
              <w:pStyle w:val="Arbeitsanweisung"/>
              <w:tabs>
                <w:tab w:val="left" w:pos="709"/>
              </w:tabs>
            </w:pPr>
          </w:p>
        </w:tc>
        <w:tc>
          <w:tcPr>
            <w:tcW w:w="281" w:type="dxa"/>
          </w:tcPr>
          <w:p w14:paraId="00051B7F" w14:textId="77777777" w:rsidR="00B50ECC" w:rsidRDefault="00B50ECC" w:rsidP="00D70026">
            <w:pPr>
              <w:pStyle w:val="Arbeitsanweisung"/>
              <w:tabs>
                <w:tab w:val="left" w:pos="709"/>
              </w:tabs>
            </w:pPr>
          </w:p>
        </w:tc>
        <w:tc>
          <w:tcPr>
            <w:tcW w:w="281" w:type="dxa"/>
          </w:tcPr>
          <w:p w14:paraId="5EFC95B3" w14:textId="77777777" w:rsidR="00B50ECC" w:rsidRDefault="00B50ECC" w:rsidP="00D70026">
            <w:pPr>
              <w:pStyle w:val="Arbeitsanweisung"/>
              <w:tabs>
                <w:tab w:val="left" w:pos="709"/>
              </w:tabs>
            </w:pPr>
          </w:p>
        </w:tc>
        <w:tc>
          <w:tcPr>
            <w:tcW w:w="281" w:type="dxa"/>
          </w:tcPr>
          <w:p w14:paraId="1B07E792" w14:textId="77777777" w:rsidR="00B50ECC" w:rsidRDefault="00B50ECC" w:rsidP="00D70026">
            <w:pPr>
              <w:pStyle w:val="Arbeitsanweisung"/>
              <w:tabs>
                <w:tab w:val="left" w:pos="709"/>
              </w:tabs>
            </w:pPr>
          </w:p>
        </w:tc>
        <w:tc>
          <w:tcPr>
            <w:tcW w:w="281" w:type="dxa"/>
          </w:tcPr>
          <w:p w14:paraId="194B90D3" w14:textId="77777777" w:rsidR="00B50ECC" w:rsidRDefault="00B50ECC" w:rsidP="00D70026">
            <w:pPr>
              <w:pStyle w:val="Arbeitsanweisung"/>
              <w:tabs>
                <w:tab w:val="left" w:pos="709"/>
              </w:tabs>
            </w:pPr>
          </w:p>
        </w:tc>
        <w:tc>
          <w:tcPr>
            <w:tcW w:w="281" w:type="dxa"/>
          </w:tcPr>
          <w:p w14:paraId="02FFBEC1" w14:textId="77777777" w:rsidR="00B50ECC" w:rsidRDefault="00B50ECC" w:rsidP="00D70026">
            <w:pPr>
              <w:pStyle w:val="Arbeitsanweisung"/>
              <w:tabs>
                <w:tab w:val="left" w:pos="709"/>
              </w:tabs>
            </w:pPr>
          </w:p>
        </w:tc>
        <w:tc>
          <w:tcPr>
            <w:tcW w:w="281" w:type="dxa"/>
          </w:tcPr>
          <w:p w14:paraId="2845AC42" w14:textId="77777777" w:rsidR="00B50ECC" w:rsidRDefault="00B50ECC" w:rsidP="00D70026">
            <w:pPr>
              <w:pStyle w:val="Arbeitsanweisung"/>
              <w:tabs>
                <w:tab w:val="left" w:pos="709"/>
              </w:tabs>
            </w:pPr>
          </w:p>
        </w:tc>
        <w:tc>
          <w:tcPr>
            <w:tcW w:w="281" w:type="dxa"/>
          </w:tcPr>
          <w:p w14:paraId="13EE3806" w14:textId="77777777" w:rsidR="00B50ECC" w:rsidRDefault="00B50ECC" w:rsidP="00D70026">
            <w:pPr>
              <w:pStyle w:val="Arbeitsanweisung"/>
              <w:tabs>
                <w:tab w:val="left" w:pos="709"/>
              </w:tabs>
            </w:pPr>
          </w:p>
        </w:tc>
        <w:tc>
          <w:tcPr>
            <w:tcW w:w="281" w:type="dxa"/>
          </w:tcPr>
          <w:p w14:paraId="34E7F2B5" w14:textId="77777777" w:rsidR="00B50ECC" w:rsidRDefault="00B50ECC" w:rsidP="00D70026">
            <w:pPr>
              <w:pStyle w:val="Arbeitsanweisung"/>
              <w:tabs>
                <w:tab w:val="left" w:pos="709"/>
              </w:tabs>
            </w:pPr>
          </w:p>
        </w:tc>
        <w:tc>
          <w:tcPr>
            <w:tcW w:w="281" w:type="dxa"/>
          </w:tcPr>
          <w:p w14:paraId="4156C9E5" w14:textId="77777777" w:rsidR="00B50ECC" w:rsidRDefault="00B50ECC" w:rsidP="00D70026">
            <w:pPr>
              <w:pStyle w:val="Arbeitsanweisung"/>
              <w:tabs>
                <w:tab w:val="left" w:pos="709"/>
              </w:tabs>
            </w:pPr>
          </w:p>
        </w:tc>
        <w:tc>
          <w:tcPr>
            <w:tcW w:w="281" w:type="dxa"/>
          </w:tcPr>
          <w:p w14:paraId="398C1C40" w14:textId="77777777" w:rsidR="00B50ECC" w:rsidRDefault="00B50ECC" w:rsidP="00D70026">
            <w:pPr>
              <w:pStyle w:val="Arbeitsanweisung"/>
              <w:tabs>
                <w:tab w:val="left" w:pos="709"/>
              </w:tabs>
            </w:pPr>
          </w:p>
        </w:tc>
        <w:tc>
          <w:tcPr>
            <w:tcW w:w="281" w:type="dxa"/>
          </w:tcPr>
          <w:p w14:paraId="4F2496B8" w14:textId="77777777" w:rsidR="00B50ECC" w:rsidRDefault="00B50ECC" w:rsidP="00D70026">
            <w:pPr>
              <w:pStyle w:val="Arbeitsanweisung"/>
              <w:tabs>
                <w:tab w:val="left" w:pos="709"/>
              </w:tabs>
            </w:pPr>
          </w:p>
        </w:tc>
        <w:tc>
          <w:tcPr>
            <w:tcW w:w="281" w:type="dxa"/>
          </w:tcPr>
          <w:p w14:paraId="49B6F805" w14:textId="77777777" w:rsidR="00B50ECC" w:rsidRDefault="00B50ECC" w:rsidP="00D70026">
            <w:pPr>
              <w:pStyle w:val="Arbeitsanweisung"/>
              <w:tabs>
                <w:tab w:val="left" w:pos="709"/>
              </w:tabs>
            </w:pPr>
          </w:p>
        </w:tc>
        <w:tc>
          <w:tcPr>
            <w:tcW w:w="281" w:type="dxa"/>
          </w:tcPr>
          <w:p w14:paraId="0B55B63B" w14:textId="77777777" w:rsidR="00B50ECC" w:rsidRDefault="00B50ECC" w:rsidP="00D70026">
            <w:pPr>
              <w:pStyle w:val="Arbeitsanweisung"/>
              <w:tabs>
                <w:tab w:val="left" w:pos="709"/>
              </w:tabs>
            </w:pPr>
          </w:p>
        </w:tc>
        <w:tc>
          <w:tcPr>
            <w:tcW w:w="281" w:type="dxa"/>
          </w:tcPr>
          <w:p w14:paraId="723CA3D0" w14:textId="77777777" w:rsidR="00B50ECC" w:rsidRDefault="00B50ECC" w:rsidP="00D70026">
            <w:pPr>
              <w:pStyle w:val="Arbeitsanweisung"/>
              <w:tabs>
                <w:tab w:val="left" w:pos="709"/>
              </w:tabs>
            </w:pPr>
          </w:p>
        </w:tc>
        <w:tc>
          <w:tcPr>
            <w:tcW w:w="281" w:type="dxa"/>
          </w:tcPr>
          <w:p w14:paraId="1B654D1D" w14:textId="77777777" w:rsidR="00B50ECC" w:rsidRDefault="00B50ECC" w:rsidP="00D70026">
            <w:pPr>
              <w:pStyle w:val="Arbeitsanweisung"/>
              <w:tabs>
                <w:tab w:val="left" w:pos="709"/>
              </w:tabs>
            </w:pPr>
          </w:p>
        </w:tc>
      </w:tr>
      <w:tr w:rsidR="00B50ECC" w14:paraId="69C9AF1D" w14:textId="77777777" w:rsidTr="00475C34">
        <w:trPr>
          <w:trHeight w:val="283"/>
        </w:trPr>
        <w:tc>
          <w:tcPr>
            <w:tcW w:w="282" w:type="dxa"/>
          </w:tcPr>
          <w:p w14:paraId="391E021B" w14:textId="77777777" w:rsidR="00B50ECC" w:rsidRDefault="00B50ECC" w:rsidP="00D70026">
            <w:pPr>
              <w:pStyle w:val="Arbeitsanweisung"/>
              <w:tabs>
                <w:tab w:val="left" w:pos="709"/>
              </w:tabs>
            </w:pPr>
          </w:p>
        </w:tc>
        <w:tc>
          <w:tcPr>
            <w:tcW w:w="282" w:type="dxa"/>
          </w:tcPr>
          <w:p w14:paraId="4F43929C" w14:textId="77777777" w:rsidR="00B50ECC" w:rsidRDefault="00B50ECC" w:rsidP="00D70026">
            <w:pPr>
              <w:pStyle w:val="Arbeitsanweisung"/>
              <w:tabs>
                <w:tab w:val="left" w:pos="709"/>
              </w:tabs>
            </w:pPr>
          </w:p>
        </w:tc>
        <w:tc>
          <w:tcPr>
            <w:tcW w:w="282" w:type="dxa"/>
          </w:tcPr>
          <w:p w14:paraId="6E5C4B7A" w14:textId="77777777" w:rsidR="00B50ECC" w:rsidRDefault="00B50ECC" w:rsidP="00D70026">
            <w:pPr>
              <w:pStyle w:val="Arbeitsanweisung"/>
              <w:tabs>
                <w:tab w:val="left" w:pos="709"/>
              </w:tabs>
            </w:pPr>
          </w:p>
        </w:tc>
        <w:tc>
          <w:tcPr>
            <w:tcW w:w="282" w:type="dxa"/>
          </w:tcPr>
          <w:p w14:paraId="65C87B3B" w14:textId="77777777" w:rsidR="00B50ECC" w:rsidRDefault="00B50ECC" w:rsidP="00D70026">
            <w:pPr>
              <w:pStyle w:val="Arbeitsanweisung"/>
              <w:tabs>
                <w:tab w:val="left" w:pos="709"/>
              </w:tabs>
            </w:pPr>
          </w:p>
        </w:tc>
        <w:tc>
          <w:tcPr>
            <w:tcW w:w="282" w:type="dxa"/>
          </w:tcPr>
          <w:p w14:paraId="572C86A3" w14:textId="77777777" w:rsidR="00B50ECC" w:rsidRDefault="00B50ECC" w:rsidP="00D70026">
            <w:pPr>
              <w:pStyle w:val="Arbeitsanweisung"/>
              <w:tabs>
                <w:tab w:val="left" w:pos="709"/>
              </w:tabs>
            </w:pPr>
          </w:p>
        </w:tc>
        <w:tc>
          <w:tcPr>
            <w:tcW w:w="282" w:type="dxa"/>
          </w:tcPr>
          <w:p w14:paraId="6235ECE3" w14:textId="77777777" w:rsidR="00B50ECC" w:rsidRDefault="00B50ECC" w:rsidP="00D70026">
            <w:pPr>
              <w:pStyle w:val="Arbeitsanweisung"/>
              <w:tabs>
                <w:tab w:val="left" w:pos="709"/>
              </w:tabs>
            </w:pPr>
          </w:p>
        </w:tc>
        <w:tc>
          <w:tcPr>
            <w:tcW w:w="282" w:type="dxa"/>
          </w:tcPr>
          <w:p w14:paraId="49CD99DB" w14:textId="77777777" w:rsidR="00B50ECC" w:rsidRDefault="00B50ECC" w:rsidP="00D70026">
            <w:pPr>
              <w:pStyle w:val="Arbeitsanweisung"/>
              <w:tabs>
                <w:tab w:val="left" w:pos="709"/>
              </w:tabs>
            </w:pPr>
          </w:p>
        </w:tc>
        <w:tc>
          <w:tcPr>
            <w:tcW w:w="282" w:type="dxa"/>
          </w:tcPr>
          <w:p w14:paraId="6F9434C8" w14:textId="77777777" w:rsidR="00B50ECC" w:rsidRDefault="00B50ECC" w:rsidP="00D70026">
            <w:pPr>
              <w:pStyle w:val="Arbeitsanweisung"/>
              <w:tabs>
                <w:tab w:val="left" w:pos="709"/>
              </w:tabs>
            </w:pPr>
          </w:p>
        </w:tc>
        <w:tc>
          <w:tcPr>
            <w:tcW w:w="282" w:type="dxa"/>
          </w:tcPr>
          <w:p w14:paraId="23B9CEC6" w14:textId="77777777" w:rsidR="00B50ECC" w:rsidRDefault="00B50ECC" w:rsidP="00D70026">
            <w:pPr>
              <w:pStyle w:val="Arbeitsanweisung"/>
              <w:tabs>
                <w:tab w:val="left" w:pos="709"/>
              </w:tabs>
            </w:pPr>
          </w:p>
        </w:tc>
        <w:tc>
          <w:tcPr>
            <w:tcW w:w="282" w:type="dxa"/>
          </w:tcPr>
          <w:p w14:paraId="2A3E4DFC" w14:textId="77777777" w:rsidR="00B50ECC" w:rsidRDefault="00B50ECC" w:rsidP="00D70026">
            <w:pPr>
              <w:pStyle w:val="Arbeitsanweisung"/>
              <w:tabs>
                <w:tab w:val="left" w:pos="709"/>
              </w:tabs>
            </w:pPr>
          </w:p>
        </w:tc>
        <w:tc>
          <w:tcPr>
            <w:tcW w:w="282" w:type="dxa"/>
          </w:tcPr>
          <w:p w14:paraId="33427E09" w14:textId="77777777" w:rsidR="00B50ECC" w:rsidRDefault="00B50ECC" w:rsidP="00D70026">
            <w:pPr>
              <w:pStyle w:val="Arbeitsanweisung"/>
              <w:tabs>
                <w:tab w:val="left" w:pos="709"/>
              </w:tabs>
            </w:pPr>
          </w:p>
        </w:tc>
        <w:tc>
          <w:tcPr>
            <w:tcW w:w="282" w:type="dxa"/>
          </w:tcPr>
          <w:p w14:paraId="18E9EFAC" w14:textId="77777777" w:rsidR="00B50ECC" w:rsidRDefault="00B50ECC" w:rsidP="00D70026">
            <w:pPr>
              <w:pStyle w:val="Arbeitsanweisung"/>
              <w:tabs>
                <w:tab w:val="left" w:pos="709"/>
              </w:tabs>
            </w:pPr>
          </w:p>
        </w:tc>
        <w:tc>
          <w:tcPr>
            <w:tcW w:w="282" w:type="dxa"/>
          </w:tcPr>
          <w:p w14:paraId="619C4923" w14:textId="77777777" w:rsidR="00B50ECC" w:rsidRDefault="00B50ECC" w:rsidP="00D70026">
            <w:pPr>
              <w:pStyle w:val="Arbeitsanweisung"/>
              <w:tabs>
                <w:tab w:val="left" w:pos="709"/>
              </w:tabs>
            </w:pPr>
          </w:p>
        </w:tc>
        <w:tc>
          <w:tcPr>
            <w:tcW w:w="282" w:type="dxa"/>
          </w:tcPr>
          <w:p w14:paraId="43AEB1A2" w14:textId="77777777" w:rsidR="00B50ECC" w:rsidRDefault="00B50ECC" w:rsidP="00D70026">
            <w:pPr>
              <w:pStyle w:val="Arbeitsanweisung"/>
              <w:tabs>
                <w:tab w:val="left" w:pos="709"/>
              </w:tabs>
            </w:pPr>
          </w:p>
        </w:tc>
        <w:tc>
          <w:tcPr>
            <w:tcW w:w="282" w:type="dxa"/>
          </w:tcPr>
          <w:p w14:paraId="1FE17F9A" w14:textId="77777777" w:rsidR="00B50ECC" w:rsidRDefault="00B50ECC" w:rsidP="00D70026">
            <w:pPr>
              <w:pStyle w:val="Arbeitsanweisung"/>
              <w:tabs>
                <w:tab w:val="left" w:pos="709"/>
              </w:tabs>
            </w:pPr>
          </w:p>
        </w:tc>
        <w:tc>
          <w:tcPr>
            <w:tcW w:w="281" w:type="dxa"/>
          </w:tcPr>
          <w:p w14:paraId="28E8F211" w14:textId="77777777" w:rsidR="00B50ECC" w:rsidRDefault="00B50ECC" w:rsidP="00D70026">
            <w:pPr>
              <w:pStyle w:val="Arbeitsanweisung"/>
              <w:tabs>
                <w:tab w:val="left" w:pos="709"/>
              </w:tabs>
            </w:pPr>
          </w:p>
        </w:tc>
        <w:tc>
          <w:tcPr>
            <w:tcW w:w="281" w:type="dxa"/>
          </w:tcPr>
          <w:p w14:paraId="0B9B35B8" w14:textId="77777777" w:rsidR="00B50ECC" w:rsidRDefault="00B50ECC" w:rsidP="00D70026">
            <w:pPr>
              <w:pStyle w:val="Arbeitsanweisung"/>
              <w:tabs>
                <w:tab w:val="left" w:pos="709"/>
              </w:tabs>
            </w:pPr>
          </w:p>
        </w:tc>
        <w:tc>
          <w:tcPr>
            <w:tcW w:w="281" w:type="dxa"/>
          </w:tcPr>
          <w:p w14:paraId="5C688884" w14:textId="77777777" w:rsidR="00B50ECC" w:rsidRDefault="00B50ECC" w:rsidP="00D70026">
            <w:pPr>
              <w:pStyle w:val="Arbeitsanweisung"/>
              <w:tabs>
                <w:tab w:val="left" w:pos="709"/>
              </w:tabs>
            </w:pPr>
          </w:p>
        </w:tc>
        <w:tc>
          <w:tcPr>
            <w:tcW w:w="281" w:type="dxa"/>
          </w:tcPr>
          <w:p w14:paraId="314A2465" w14:textId="77777777" w:rsidR="00B50ECC" w:rsidRDefault="00B50ECC" w:rsidP="00D70026">
            <w:pPr>
              <w:pStyle w:val="Arbeitsanweisung"/>
              <w:tabs>
                <w:tab w:val="left" w:pos="709"/>
              </w:tabs>
            </w:pPr>
          </w:p>
        </w:tc>
        <w:tc>
          <w:tcPr>
            <w:tcW w:w="281" w:type="dxa"/>
          </w:tcPr>
          <w:p w14:paraId="0462F483" w14:textId="77777777" w:rsidR="00B50ECC" w:rsidRDefault="00B50ECC" w:rsidP="00D70026">
            <w:pPr>
              <w:pStyle w:val="Arbeitsanweisung"/>
              <w:tabs>
                <w:tab w:val="left" w:pos="709"/>
              </w:tabs>
            </w:pPr>
          </w:p>
        </w:tc>
        <w:tc>
          <w:tcPr>
            <w:tcW w:w="281" w:type="dxa"/>
          </w:tcPr>
          <w:p w14:paraId="634AF372" w14:textId="77777777" w:rsidR="00B50ECC" w:rsidRDefault="00B50ECC" w:rsidP="00D70026">
            <w:pPr>
              <w:pStyle w:val="Arbeitsanweisung"/>
              <w:tabs>
                <w:tab w:val="left" w:pos="709"/>
              </w:tabs>
            </w:pPr>
          </w:p>
        </w:tc>
        <w:tc>
          <w:tcPr>
            <w:tcW w:w="281" w:type="dxa"/>
          </w:tcPr>
          <w:p w14:paraId="4D6A3C8C" w14:textId="77777777" w:rsidR="00B50ECC" w:rsidRDefault="00B50ECC" w:rsidP="00D70026">
            <w:pPr>
              <w:pStyle w:val="Arbeitsanweisung"/>
              <w:tabs>
                <w:tab w:val="left" w:pos="709"/>
              </w:tabs>
            </w:pPr>
          </w:p>
        </w:tc>
        <w:tc>
          <w:tcPr>
            <w:tcW w:w="281" w:type="dxa"/>
          </w:tcPr>
          <w:p w14:paraId="7FA1A26B" w14:textId="77777777" w:rsidR="00B50ECC" w:rsidRDefault="00B50ECC" w:rsidP="00D70026">
            <w:pPr>
              <w:pStyle w:val="Arbeitsanweisung"/>
              <w:tabs>
                <w:tab w:val="left" w:pos="709"/>
              </w:tabs>
            </w:pPr>
          </w:p>
        </w:tc>
        <w:tc>
          <w:tcPr>
            <w:tcW w:w="281" w:type="dxa"/>
          </w:tcPr>
          <w:p w14:paraId="76E0E1B9" w14:textId="77777777" w:rsidR="00B50ECC" w:rsidRDefault="00B50ECC" w:rsidP="00D70026">
            <w:pPr>
              <w:pStyle w:val="Arbeitsanweisung"/>
              <w:tabs>
                <w:tab w:val="left" w:pos="709"/>
              </w:tabs>
            </w:pPr>
          </w:p>
        </w:tc>
        <w:tc>
          <w:tcPr>
            <w:tcW w:w="281" w:type="dxa"/>
          </w:tcPr>
          <w:p w14:paraId="2C4063FA" w14:textId="77777777" w:rsidR="00B50ECC" w:rsidRDefault="00B50ECC" w:rsidP="00D70026">
            <w:pPr>
              <w:pStyle w:val="Arbeitsanweisung"/>
              <w:tabs>
                <w:tab w:val="left" w:pos="709"/>
              </w:tabs>
            </w:pPr>
          </w:p>
        </w:tc>
        <w:tc>
          <w:tcPr>
            <w:tcW w:w="281" w:type="dxa"/>
          </w:tcPr>
          <w:p w14:paraId="3D484BB5" w14:textId="77777777" w:rsidR="00B50ECC" w:rsidRDefault="00B50ECC" w:rsidP="00D70026">
            <w:pPr>
              <w:pStyle w:val="Arbeitsanweisung"/>
              <w:tabs>
                <w:tab w:val="left" w:pos="709"/>
              </w:tabs>
            </w:pPr>
          </w:p>
        </w:tc>
        <w:tc>
          <w:tcPr>
            <w:tcW w:w="281" w:type="dxa"/>
          </w:tcPr>
          <w:p w14:paraId="198D2916" w14:textId="77777777" w:rsidR="00B50ECC" w:rsidRDefault="00B50ECC" w:rsidP="00D70026">
            <w:pPr>
              <w:pStyle w:val="Arbeitsanweisung"/>
              <w:tabs>
                <w:tab w:val="left" w:pos="709"/>
              </w:tabs>
            </w:pPr>
          </w:p>
        </w:tc>
        <w:tc>
          <w:tcPr>
            <w:tcW w:w="281" w:type="dxa"/>
          </w:tcPr>
          <w:p w14:paraId="576DEBA9" w14:textId="77777777" w:rsidR="00B50ECC" w:rsidRDefault="00B50ECC" w:rsidP="00D70026">
            <w:pPr>
              <w:pStyle w:val="Arbeitsanweisung"/>
              <w:tabs>
                <w:tab w:val="left" w:pos="709"/>
              </w:tabs>
            </w:pPr>
          </w:p>
        </w:tc>
        <w:tc>
          <w:tcPr>
            <w:tcW w:w="281" w:type="dxa"/>
          </w:tcPr>
          <w:p w14:paraId="2EF694DA" w14:textId="77777777" w:rsidR="00B50ECC" w:rsidRDefault="00B50ECC" w:rsidP="00D70026">
            <w:pPr>
              <w:pStyle w:val="Arbeitsanweisung"/>
              <w:tabs>
                <w:tab w:val="left" w:pos="709"/>
              </w:tabs>
            </w:pPr>
          </w:p>
        </w:tc>
        <w:tc>
          <w:tcPr>
            <w:tcW w:w="281" w:type="dxa"/>
          </w:tcPr>
          <w:p w14:paraId="44B93C99" w14:textId="77777777" w:rsidR="00B50ECC" w:rsidRDefault="00B50ECC" w:rsidP="00D70026">
            <w:pPr>
              <w:pStyle w:val="Arbeitsanweisung"/>
              <w:tabs>
                <w:tab w:val="left" w:pos="709"/>
              </w:tabs>
            </w:pPr>
          </w:p>
        </w:tc>
        <w:tc>
          <w:tcPr>
            <w:tcW w:w="281" w:type="dxa"/>
          </w:tcPr>
          <w:p w14:paraId="1156856A" w14:textId="77777777" w:rsidR="00B50ECC" w:rsidRDefault="00B50ECC" w:rsidP="00D70026">
            <w:pPr>
              <w:pStyle w:val="Arbeitsanweisung"/>
              <w:tabs>
                <w:tab w:val="left" w:pos="709"/>
              </w:tabs>
            </w:pPr>
          </w:p>
        </w:tc>
        <w:tc>
          <w:tcPr>
            <w:tcW w:w="281" w:type="dxa"/>
          </w:tcPr>
          <w:p w14:paraId="3F48E017" w14:textId="77777777" w:rsidR="00B50ECC" w:rsidRDefault="00B50ECC" w:rsidP="00D70026">
            <w:pPr>
              <w:pStyle w:val="Arbeitsanweisung"/>
              <w:tabs>
                <w:tab w:val="left" w:pos="709"/>
              </w:tabs>
            </w:pPr>
          </w:p>
        </w:tc>
      </w:tr>
      <w:tr w:rsidR="00B50ECC" w14:paraId="5330A009" w14:textId="77777777" w:rsidTr="00475C34">
        <w:trPr>
          <w:trHeight w:val="283"/>
        </w:trPr>
        <w:tc>
          <w:tcPr>
            <w:tcW w:w="282" w:type="dxa"/>
          </w:tcPr>
          <w:p w14:paraId="794FE6CA" w14:textId="77777777" w:rsidR="00B50ECC" w:rsidRDefault="00B50ECC" w:rsidP="00D70026">
            <w:pPr>
              <w:pStyle w:val="Arbeitsanweisung"/>
              <w:tabs>
                <w:tab w:val="left" w:pos="709"/>
              </w:tabs>
            </w:pPr>
          </w:p>
        </w:tc>
        <w:tc>
          <w:tcPr>
            <w:tcW w:w="282" w:type="dxa"/>
          </w:tcPr>
          <w:p w14:paraId="0955CBDF" w14:textId="77777777" w:rsidR="00B50ECC" w:rsidRDefault="00B50ECC" w:rsidP="00D70026">
            <w:pPr>
              <w:pStyle w:val="Arbeitsanweisung"/>
              <w:tabs>
                <w:tab w:val="left" w:pos="709"/>
              </w:tabs>
            </w:pPr>
          </w:p>
        </w:tc>
        <w:tc>
          <w:tcPr>
            <w:tcW w:w="282" w:type="dxa"/>
          </w:tcPr>
          <w:p w14:paraId="3B7AE07C" w14:textId="77777777" w:rsidR="00B50ECC" w:rsidRDefault="00B50ECC" w:rsidP="00D70026">
            <w:pPr>
              <w:pStyle w:val="Arbeitsanweisung"/>
              <w:tabs>
                <w:tab w:val="left" w:pos="709"/>
              </w:tabs>
            </w:pPr>
          </w:p>
        </w:tc>
        <w:tc>
          <w:tcPr>
            <w:tcW w:w="282" w:type="dxa"/>
          </w:tcPr>
          <w:p w14:paraId="7402D0E8" w14:textId="77777777" w:rsidR="00B50ECC" w:rsidRDefault="00B50ECC" w:rsidP="00D70026">
            <w:pPr>
              <w:pStyle w:val="Arbeitsanweisung"/>
              <w:tabs>
                <w:tab w:val="left" w:pos="709"/>
              </w:tabs>
            </w:pPr>
          </w:p>
        </w:tc>
        <w:tc>
          <w:tcPr>
            <w:tcW w:w="282" w:type="dxa"/>
          </w:tcPr>
          <w:p w14:paraId="2B1548A6" w14:textId="77777777" w:rsidR="00B50ECC" w:rsidRDefault="00B50ECC" w:rsidP="00D70026">
            <w:pPr>
              <w:pStyle w:val="Arbeitsanweisung"/>
              <w:tabs>
                <w:tab w:val="left" w:pos="709"/>
              </w:tabs>
            </w:pPr>
          </w:p>
        </w:tc>
        <w:tc>
          <w:tcPr>
            <w:tcW w:w="282" w:type="dxa"/>
          </w:tcPr>
          <w:p w14:paraId="6A90BF3A" w14:textId="77777777" w:rsidR="00B50ECC" w:rsidRDefault="00B50ECC" w:rsidP="00D70026">
            <w:pPr>
              <w:pStyle w:val="Arbeitsanweisung"/>
              <w:tabs>
                <w:tab w:val="left" w:pos="709"/>
              </w:tabs>
            </w:pPr>
          </w:p>
        </w:tc>
        <w:tc>
          <w:tcPr>
            <w:tcW w:w="282" w:type="dxa"/>
          </w:tcPr>
          <w:p w14:paraId="4E04F361" w14:textId="77777777" w:rsidR="00B50ECC" w:rsidRDefault="00B50ECC" w:rsidP="00D70026">
            <w:pPr>
              <w:pStyle w:val="Arbeitsanweisung"/>
              <w:tabs>
                <w:tab w:val="left" w:pos="709"/>
              </w:tabs>
            </w:pPr>
          </w:p>
        </w:tc>
        <w:tc>
          <w:tcPr>
            <w:tcW w:w="282" w:type="dxa"/>
          </w:tcPr>
          <w:p w14:paraId="2EF9ABE0" w14:textId="77777777" w:rsidR="00B50ECC" w:rsidRDefault="00B50ECC" w:rsidP="00D70026">
            <w:pPr>
              <w:pStyle w:val="Arbeitsanweisung"/>
              <w:tabs>
                <w:tab w:val="left" w:pos="709"/>
              </w:tabs>
            </w:pPr>
          </w:p>
        </w:tc>
        <w:tc>
          <w:tcPr>
            <w:tcW w:w="282" w:type="dxa"/>
          </w:tcPr>
          <w:p w14:paraId="3B438FD6" w14:textId="77777777" w:rsidR="00B50ECC" w:rsidRDefault="00B50ECC" w:rsidP="00D70026">
            <w:pPr>
              <w:pStyle w:val="Arbeitsanweisung"/>
              <w:tabs>
                <w:tab w:val="left" w:pos="709"/>
              </w:tabs>
            </w:pPr>
          </w:p>
        </w:tc>
        <w:tc>
          <w:tcPr>
            <w:tcW w:w="282" w:type="dxa"/>
          </w:tcPr>
          <w:p w14:paraId="29F1C7F4" w14:textId="77777777" w:rsidR="00B50ECC" w:rsidRDefault="00B50ECC" w:rsidP="00D70026">
            <w:pPr>
              <w:pStyle w:val="Arbeitsanweisung"/>
              <w:tabs>
                <w:tab w:val="left" w:pos="709"/>
              </w:tabs>
            </w:pPr>
          </w:p>
        </w:tc>
        <w:tc>
          <w:tcPr>
            <w:tcW w:w="282" w:type="dxa"/>
          </w:tcPr>
          <w:p w14:paraId="3B90B2DC" w14:textId="77777777" w:rsidR="00B50ECC" w:rsidRDefault="00B50ECC" w:rsidP="00D70026">
            <w:pPr>
              <w:pStyle w:val="Arbeitsanweisung"/>
              <w:tabs>
                <w:tab w:val="left" w:pos="709"/>
              </w:tabs>
            </w:pPr>
          </w:p>
        </w:tc>
        <w:tc>
          <w:tcPr>
            <w:tcW w:w="282" w:type="dxa"/>
          </w:tcPr>
          <w:p w14:paraId="392A65E2" w14:textId="77777777" w:rsidR="00B50ECC" w:rsidRDefault="00B50ECC" w:rsidP="00D70026">
            <w:pPr>
              <w:pStyle w:val="Arbeitsanweisung"/>
              <w:tabs>
                <w:tab w:val="left" w:pos="709"/>
              </w:tabs>
            </w:pPr>
          </w:p>
        </w:tc>
        <w:tc>
          <w:tcPr>
            <w:tcW w:w="282" w:type="dxa"/>
          </w:tcPr>
          <w:p w14:paraId="2A935F47" w14:textId="77777777" w:rsidR="00B50ECC" w:rsidRDefault="00B50ECC" w:rsidP="00D70026">
            <w:pPr>
              <w:pStyle w:val="Arbeitsanweisung"/>
              <w:tabs>
                <w:tab w:val="left" w:pos="709"/>
              </w:tabs>
            </w:pPr>
          </w:p>
        </w:tc>
        <w:tc>
          <w:tcPr>
            <w:tcW w:w="282" w:type="dxa"/>
          </w:tcPr>
          <w:p w14:paraId="72BAE7E7" w14:textId="77777777" w:rsidR="00B50ECC" w:rsidRDefault="00B50ECC" w:rsidP="00D70026">
            <w:pPr>
              <w:pStyle w:val="Arbeitsanweisung"/>
              <w:tabs>
                <w:tab w:val="left" w:pos="709"/>
              </w:tabs>
            </w:pPr>
          </w:p>
        </w:tc>
        <w:tc>
          <w:tcPr>
            <w:tcW w:w="282" w:type="dxa"/>
          </w:tcPr>
          <w:p w14:paraId="075F8334" w14:textId="77777777" w:rsidR="00B50ECC" w:rsidRDefault="00B50ECC" w:rsidP="00D70026">
            <w:pPr>
              <w:pStyle w:val="Arbeitsanweisung"/>
              <w:tabs>
                <w:tab w:val="left" w:pos="709"/>
              </w:tabs>
            </w:pPr>
          </w:p>
        </w:tc>
        <w:tc>
          <w:tcPr>
            <w:tcW w:w="281" w:type="dxa"/>
          </w:tcPr>
          <w:p w14:paraId="76392626" w14:textId="77777777" w:rsidR="00B50ECC" w:rsidRDefault="00B50ECC" w:rsidP="00D70026">
            <w:pPr>
              <w:pStyle w:val="Arbeitsanweisung"/>
              <w:tabs>
                <w:tab w:val="left" w:pos="709"/>
              </w:tabs>
            </w:pPr>
          </w:p>
        </w:tc>
        <w:tc>
          <w:tcPr>
            <w:tcW w:w="281" w:type="dxa"/>
          </w:tcPr>
          <w:p w14:paraId="09796BDB" w14:textId="77777777" w:rsidR="00B50ECC" w:rsidRDefault="00B50ECC" w:rsidP="00D70026">
            <w:pPr>
              <w:pStyle w:val="Arbeitsanweisung"/>
              <w:tabs>
                <w:tab w:val="left" w:pos="709"/>
              </w:tabs>
            </w:pPr>
          </w:p>
        </w:tc>
        <w:tc>
          <w:tcPr>
            <w:tcW w:w="281" w:type="dxa"/>
          </w:tcPr>
          <w:p w14:paraId="122B6157" w14:textId="77777777" w:rsidR="00B50ECC" w:rsidRDefault="00B50ECC" w:rsidP="00D70026">
            <w:pPr>
              <w:pStyle w:val="Arbeitsanweisung"/>
              <w:tabs>
                <w:tab w:val="left" w:pos="709"/>
              </w:tabs>
            </w:pPr>
          </w:p>
        </w:tc>
        <w:tc>
          <w:tcPr>
            <w:tcW w:w="281" w:type="dxa"/>
          </w:tcPr>
          <w:p w14:paraId="25420399" w14:textId="77777777" w:rsidR="00B50ECC" w:rsidRDefault="00B50ECC" w:rsidP="00D70026">
            <w:pPr>
              <w:pStyle w:val="Arbeitsanweisung"/>
              <w:tabs>
                <w:tab w:val="left" w:pos="709"/>
              </w:tabs>
            </w:pPr>
          </w:p>
        </w:tc>
        <w:tc>
          <w:tcPr>
            <w:tcW w:w="281" w:type="dxa"/>
          </w:tcPr>
          <w:p w14:paraId="7090D8E0" w14:textId="77777777" w:rsidR="00B50ECC" w:rsidRDefault="00B50ECC" w:rsidP="00D70026">
            <w:pPr>
              <w:pStyle w:val="Arbeitsanweisung"/>
              <w:tabs>
                <w:tab w:val="left" w:pos="709"/>
              </w:tabs>
            </w:pPr>
          </w:p>
        </w:tc>
        <w:tc>
          <w:tcPr>
            <w:tcW w:w="281" w:type="dxa"/>
          </w:tcPr>
          <w:p w14:paraId="7FDCF079" w14:textId="77777777" w:rsidR="00B50ECC" w:rsidRDefault="00B50ECC" w:rsidP="00D70026">
            <w:pPr>
              <w:pStyle w:val="Arbeitsanweisung"/>
              <w:tabs>
                <w:tab w:val="left" w:pos="709"/>
              </w:tabs>
            </w:pPr>
          </w:p>
        </w:tc>
        <w:tc>
          <w:tcPr>
            <w:tcW w:w="281" w:type="dxa"/>
          </w:tcPr>
          <w:p w14:paraId="5A024FC3" w14:textId="77777777" w:rsidR="00B50ECC" w:rsidRDefault="00B50ECC" w:rsidP="00D70026">
            <w:pPr>
              <w:pStyle w:val="Arbeitsanweisung"/>
              <w:tabs>
                <w:tab w:val="left" w:pos="709"/>
              </w:tabs>
            </w:pPr>
          </w:p>
        </w:tc>
        <w:tc>
          <w:tcPr>
            <w:tcW w:w="281" w:type="dxa"/>
          </w:tcPr>
          <w:p w14:paraId="25BAC4C8" w14:textId="77777777" w:rsidR="00B50ECC" w:rsidRDefault="00B50ECC" w:rsidP="00D70026">
            <w:pPr>
              <w:pStyle w:val="Arbeitsanweisung"/>
              <w:tabs>
                <w:tab w:val="left" w:pos="709"/>
              </w:tabs>
            </w:pPr>
          </w:p>
        </w:tc>
        <w:tc>
          <w:tcPr>
            <w:tcW w:w="281" w:type="dxa"/>
          </w:tcPr>
          <w:p w14:paraId="091BF770" w14:textId="77777777" w:rsidR="00B50ECC" w:rsidRDefault="00B50ECC" w:rsidP="00D70026">
            <w:pPr>
              <w:pStyle w:val="Arbeitsanweisung"/>
              <w:tabs>
                <w:tab w:val="left" w:pos="709"/>
              </w:tabs>
            </w:pPr>
          </w:p>
        </w:tc>
        <w:tc>
          <w:tcPr>
            <w:tcW w:w="281" w:type="dxa"/>
          </w:tcPr>
          <w:p w14:paraId="10F041CE" w14:textId="77777777" w:rsidR="00B50ECC" w:rsidRDefault="00B50ECC" w:rsidP="00D70026">
            <w:pPr>
              <w:pStyle w:val="Arbeitsanweisung"/>
              <w:tabs>
                <w:tab w:val="left" w:pos="709"/>
              </w:tabs>
            </w:pPr>
          </w:p>
        </w:tc>
        <w:tc>
          <w:tcPr>
            <w:tcW w:w="281" w:type="dxa"/>
          </w:tcPr>
          <w:p w14:paraId="6C194590" w14:textId="77777777" w:rsidR="00B50ECC" w:rsidRDefault="00B50ECC" w:rsidP="00D70026">
            <w:pPr>
              <w:pStyle w:val="Arbeitsanweisung"/>
              <w:tabs>
                <w:tab w:val="left" w:pos="709"/>
              </w:tabs>
            </w:pPr>
          </w:p>
        </w:tc>
        <w:tc>
          <w:tcPr>
            <w:tcW w:w="281" w:type="dxa"/>
          </w:tcPr>
          <w:p w14:paraId="208E9B54" w14:textId="77777777" w:rsidR="00B50ECC" w:rsidRDefault="00B50ECC" w:rsidP="00D70026">
            <w:pPr>
              <w:pStyle w:val="Arbeitsanweisung"/>
              <w:tabs>
                <w:tab w:val="left" w:pos="709"/>
              </w:tabs>
            </w:pPr>
          </w:p>
        </w:tc>
        <w:tc>
          <w:tcPr>
            <w:tcW w:w="281" w:type="dxa"/>
          </w:tcPr>
          <w:p w14:paraId="19E99C4A" w14:textId="77777777" w:rsidR="00B50ECC" w:rsidRDefault="00B50ECC" w:rsidP="00D70026">
            <w:pPr>
              <w:pStyle w:val="Arbeitsanweisung"/>
              <w:tabs>
                <w:tab w:val="left" w:pos="709"/>
              </w:tabs>
            </w:pPr>
          </w:p>
        </w:tc>
        <w:tc>
          <w:tcPr>
            <w:tcW w:w="281" w:type="dxa"/>
          </w:tcPr>
          <w:p w14:paraId="321D9442" w14:textId="77777777" w:rsidR="00B50ECC" w:rsidRDefault="00B50ECC" w:rsidP="00D70026">
            <w:pPr>
              <w:pStyle w:val="Arbeitsanweisung"/>
              <w:tabs>
                <w:tab w:val="left" w:pos="709"/>
              </w:tabs>
            </w:pPr>
          </w:p>
        </w:tc>
        <w:tc>
          <w:tcPr>
            <w:tcW w:w="281" w:type="dxa"/>
          </w:tcPr>
          <w:p w14:paraId="33CD657E" w14:textId="77777777" w:rsidR="00B50ECC" w:rsidRDefault="00B50ECC" w:rsidP="00D70026">
            <w:pPr>
              <w:pStyle w:val="Arbeitsanweisung"/>
              <w:tabs>
                <w:tab w:val="left" w:pos="709"/>
              </w:tabs>
            </w:pPr>
          </w:p>
        </w:tc>
        <w:tc>
          <w:tcPr>
            <w:tcW w:w="281" w:type="dxa"/>
          </w:tcPr>
          <w:p w14:paraId="69BB717B" w14:textId="77777777" w:rsidR="00B50ECC" w:rsidRDefault="00B50ECC" w:rsidP="00D70026">
            <w:pPr>
              <w:pStyle w:val="Arbeitsanweisung"/>
              <w:tabs>
                <w:tab w:val="left" w:pos="709"/>
              </w:tabs>
            </w:pPr>
          </w:p>
        </w:tc>
        <w:tc>
          <w:tcPr>
            <w:tcW w:w="281" w:type="dxa"/>
          </w:tcPr>
          <w:p w14:paraId="56FD6C4D" w14:textId="77777777" w:rsidR="00B50ECC" w:rsidRDefault="00B50ECC" w:rsidP="00D70026">
            <w:pPr>
              <w:pStyle w:val="Arbeitsanweisung"/>
              <w:tabs>
                <w:tab w:val="left" w:pos="709"/>
              </w:tabs>
            </w:pPr>
          </w:p>
        </w:tc>
      </w:tr>
      <w:tr w:rsidR="00B50ECC" w14:paraId="6ADE7BA2" w14:textId="77777777" w:rsidTr="00475C34">
        <w:trPr>
          <w:trHeight w:val="283"/>
        </w:trPr>
        <w:tc>
          <w:tcPr>
            <w:tcW w:w="282" w:type="dxa"/>
          </w:tcPr>
          <w:p w14:paraId="0B785FDA" w14:textId="77777777" w:rsidR="00B50ECC" w:rsidRDefault="00B50ECC" w:rsidP="00D70026">
            <w:pPr>
              <w:pStyle w:val="Arbeitsanweisung"/>
              <w:tabs>
                <w:tab w:val="left" w:pos="709"/>
              </w:tabs>
            </w:pPr>
          </w:p>
        </w:tc>
        <w:tc>
          <w:tcPr>
            <w:tcW w:w="282" w:type="dxa"/>
          </w:tcPr>
          <w:p w14:paraId="2401D4DC" w14:textId="77777777" w:rsidR="00B50ECC" w:rsidRDefault="00B50ECC" w:rsidP="00D70026">
            <w:pPr>
              <w:pStyle w:val="Arbeitsanweisung"/>
              <w:tabs>
                <w:tab w:val="left" w:pos="709"/>
              </w:tabs>
            </w:pPr>
          </w:p>
        </w:tc>
        <w:tc>
          <w:tcPr>
            <w:tcW w:w="282" w:type="dxa"/>
          </w:tcPr>
          <w:p w14:paraId="754FCB45" w14:textId="77777777" w:rsidR="00B50ECC" w:rsidRDefault="00B50ECC" w:rsidP="00D70026">
            <w:pPr>
              <w:pStyle w:val="Arbeitsanweisung"/>
              <w:tabs>
                <w:tab w:val="left" w:pos="709"/>
              </w:tabs>
            </w:pPr>
          </w:p>
        </w:tc>
        <w:tc>
          <w:tcPr>
            <w:tcW w:w="282" w:type="dxa"/>
          </w:tcPr>
          <w:p w14:paraId="1135FD9F" w14:textId="77777777" w:rsidR="00B50ECC" w:rsidRDefault="00B50ECC" w:rsidP="00D70026">
            <w:pPr>
              <w:pStyle w:val="Arbeitsanweisung"/>
              <w:tabs>
                <w:tab w:val="left" w:pos="709"/>
              </w:tabs>
            </w:pPr>
          </w:p>
        </w:tc>
        <w:tc>
          <w:tcPr>
            <w:tcW w:w="282" w:type="dxa"/>
          </w:tcPr>
          <w:p w14:paraId="5F4F716F" w14:textId="77777777" w:rsidR="00B50ECC" w:rsidRDefault="00B50ECC" w:rsidP="00D70026">
            <w:pPr>
              <w:pStyle w:val="Arbeitsanweisung"/>
              <w:tabs>
                <w:tab w:val="left" w:pos="709"/>
              </w:tabs>
            </w:pPr>
          </w:p>
        </w:tc>
        <w:tc>
          <w:tcPr>
            <w:tcW w:w="282" w:type="dxa"/>
          </w:tcPr>
          <w:p w14:paraId="05BFA3C4" w14:textId="77777777" w:rsidR="00B50ECC" w:rsidRDefault="00B50ECC" w:rsidP="00D70026">
            <w:pPr>
              <w:pStyle w:val="Arbeitsanweisung"/>
              <w:tabs>
                <w:tab w:val="left" w:pos="709"/>
              </w:tabs>
            </w:pPr>
          </w:p>
        </w:tc>
        <w:tc>
          <w:tcPr>
            <w:tcW w:w="282" w:type="dxa"/>
          </w:tcPr>
          <w:p w14:paraId="23FA5405" w14:textId="77777777" w:rsidR="00B50ECC" w:rsidRDefault="00B50ECC" w:rsidP="00D70026">
            <w:pPr>
              <w:pStyle w:val="Arbeitsanweisung"/>
              <w:tabs>
                <w:tab w:val="left" w:pos="709"/>
              </w:tabs>
            </w:pPr>
          </w:p>
        </w:tc>
        <w:tc>
          <w:tcPr>
            <w:tcW w:w="282" w:type="dxa"/>
          </w:tcPr>
          <w:p w14:paraId="55761809" w14:textId="77777777" w:rsidR="00B50ECC" w:rsidRDefault="00B50ECC" w:rsidP="00D70026">
            <w:pPr>
              <w:pStyle w:val="Arbeitsanweisung"/>
              <w:tabs>
                <w:tab w:val="left" w:pos="709"/>
              </w:tabs>
            </w:pPr>
          </w:p>
        </w:tc>
        <w:tc>
          <w:tcPr>
            <w:tcW w:w="282" w:type="dxa"/>
          </w:tcPr>
          <w:p w14:paraId="2E84F167" w14:textId="77777777" w:rsidR="00B50ECC" w:rsidRDefault="00B50ECC" w:rsidP="00D70026">
            <w:pPr>
              <w:pStyle w:val="Arbeitsanweisung"/>
              <w:tabs>
                <w:tab w:val="left" w:pos="709"/>
              </w:tabs>
            </w:pPr>
          </w:p>
        </w:tc>
        <w:tc>
          <w:tcPr>
            <w:tcW w:w="282" w:type="dxa"/>
          </w:tcPr>
          <w:p w14:paraId="3D2DD7FB" w14:textId="77777777" w:rsidR="00B50ECC" w:rsidRDefault="00B50ECC" w:rsidP="00D70026">
            <w:pPr>
              <w:pStyle w:val="Arbeitsanweisung"/>
              <w:tabs>
                <w:tab w:val="left" w:pos="709"/>
              </w:tabs>
            </w:pPr>
          </w:p>
        </w:tc>
        <w:tc>
          <w:tcPr>
            <w:tcW w:w="282" w:type="dxa"/>
          </w:tcPr>
          <w:p w14:paraId="22C390AD" w14:textId="77777777" w:rsidR="00B50ECC" w:rsidRDefault="00B50ECC" w:rsidP="00D70026">
            <w:pPr>
              <w:pStyle w:val="Arbeitsanweisung"/>
              <w:tabs>
                <w:tab w:val="left" w:pos="709"/>
              </w:tabs>
            </w:pPr>
          </w:p>
        </w:tc>
        <w:tc>
          <w:tcPr>
            <w:tcW w:w="282" w:type="dxa"/>
          </w:tcPr>
          <w:p w14:paraId="4392042E" w14:textId="77777777" w:rsidR="00B50ECC" w:rsidRDefault="00B50ECC" w:rsidP="00D70026">
            <w:pPr>
              <w:pStyle w:val="Arbeitsanweisung"/>
              <w:tabs>
                <w:tab w:val="left" w:pos="709"/>
              </w:tabs>
            </w:pPr>
          </w:p>
        </w:tc>
        <w:tc>
          <w:tcPr>
            <w:tcW w:w="282" w:type="dxa"/>
          </w:tcPr>
          <w:p w14:paraId="53B72F8D" w14:textId="77777777" w:rsidR="00B50ECC" w:rsidRDefault="00B50ECC" w:rsidP="00D70026">
            <w:pPr>
              <w:pStyle w:val="Arbeitsanweisung"/>
              <w:tabs>
                <w:tab w:val="left" w:pos="709"/>
              </w:tabs>
            </w:pPr>
          </w:p>
        </w:tc>
        <w:tc>
          <w:tcPr>
            <w:tcW w:w="282" w:type="dxa"/>
          </w:tcPr>
          <w:p w14:paraId="35A82212" w14:textId="77777777" w:rsidR="00B50ECC" w:rsidRDefault="00B50ECC" w:rsidP="00D70026">
            <w:pPr>
              <w:pStyle w:val="Arbeitsanweisung"/>
              <w:tabs>
                <w:tab w:val="left" w:pos="709"/>
              </w:tabs>
            </w:pPr>
          </w:p>
        </w:tc>
        <w:tc>
          <w:tcPr>
            <w:tcW w:w="282" w:type="dxa"/>
          </w:tcPr>
          <w:p w14:paraId="0E2FCAF5" w14:textId="77777777" w:rsidR="00B50ECC" w:rsidRDefault="00B50ECC" w:rsidP="00D70026">
            <w:pPr>
              <w:pStyle w:val="Arbeitsanweisung"/>
              <w:tabs>
                <w:tab w:val="left" w:pos="709"/>
              </w:tabs>
            </w:pPr>
          </w:p>
        </w:tc>
        <w:tc>
          <w:tcPr>
            <w:tcW w:w="281" w:type="dxa"/>
          </w:tcPr>
          <w:p w14:paraId="5A89D83E" w14:textId="77777777" w:rsidR="00B50ECC" w:rsidRDefault="00B50ECC" w:rsidP="00D70026">
            <w:pPr>
              <w:pStyle w:val="Arbeitsanweisung"/>
              <w:tabs>
                <w:tab w:val="left" w:pos="709"/>
              </w:tabs>
            </w:pPr>
          </w:p>
        </w:tc>
        <w:tc>
          <w:tcPr>
            <w:tcW w:w="281" w:type="dxa"/>
          </w:tcPr>
          <w:p w14:paraId="7539A80C" w14:textId="77777777" w:rsidR="00B50ECC" w:rsidRDefault="00B50ECC" w:rsidP="00D70026">
            <w:pPr>
              <w:pStyle w:val="Arbeitsanweisung"/>
              <w:tabs>
                <w:tab w:val="left" w:pos="709"/>
              </w:tabs>
            </w:pPr>
          </w:p>
        </w:tc>
        <w:tc>
          <w:tcPr>
            <w:tcW w:w="281" w:type="dxa"/>
          </w:tcPr>
          <w:p w14:paraId="3FF0D948" w14:textId="77777777" w:rsidR="00B50ECC" w:rsidRDefault="00B50ECC" w:rsidP="00D70026">
            <w:pPr>
              <w:pStyle w:val="Arbeitsanweisung"/>
              <w:tabs>
                <w:tab w:val="left" w:pos="709"/>
              </w:tabs>
            </w:pPr>
          </w:p>
        </w:tc>
        <w:tc>
          <w:tcPr>
            <w:tcW w:w="281" w:type="dxa"/>
          </w:tcPr>
          <w:p w14:paraId="15CC81FD" w14:textId="77777777" w:rsidR="00B50ECC" w:rsidRDefault="00B50ECC" w:rsidP="00D70026">
            <w:pPr>
              <w:pStyle w:val="Arbeitsanweisung"/>
              <w:tabs>
                <w:tab w:val="left" w:pos="709"/>
              </w:tabs>
            </w:pPr>
          </w:p>
        </w:tc>
        <w:tc>
          <w:tcPr>
            <w:tcW w:w="281" w:type="dxa"/>
          </w:tcPr>
          <w:p w14:paraId="61A390CA" w14:textId="77777777" w:rsidR="00B50ECC" w:rsidRDefault="00B50ECC" w:rsidP="00D70026">
            <w:pPr>
              <w:pStyle w:val="Arbeitsanweisung"/>
              <w:tabs>
                <w:tab w:val="left" w:pos="709"/>
              </w:tabs>
            </w:pPr>
          </w:p>
        </w:tc>
        <w:tc>
          <w:tcPr>
            <w:tcW w:w="281" w:type="dxa"/>
          </w:tcPr>
          <w:p w14:paraId="5AF672F8" w14:textId="77777777" w:rsidR="00B50ECC" w:rsidRDefault="00B50ECC" w:rsidP="00D70026">
            <w:pPr>
              <w:pStyle w:val="Arbeitsanweisung"/>
              <w:tabs>
                <w:tab w:val="left" w:pos="709"/>
              </w:tabs>
            </w:pPr>
          </w:p>
        </w:tc>
        <w:tc>
          <w:tcPr>
            <w:tcW w:w="281" w:type="dxa"/>
          </w:tcPr>
          <w:p w14:paraId="3BA568EA" w14:textId="77777777" w:rsidR="00B50ECC" w:rsidRDefault="00B50ECC" w:rsidP="00D70026">
            <w:pPr>
              <w:pStyle w:val="Arbeitsanweisung"/>
              <w:tabs>
                <w:tab w:val="left" w:pos="709"/>
              </w:tabs>
            </w:pPr>
          </w:p>
        </w:tc>
        <w:tc>
          <w:tcPr>
            <w:tcW w:w="281" w:type="dxa"/>
          </w:tcPr>
          <w:p w14:paraId="53B6A429" w14:textId="77777777" w:rsidR="00B50ECC" w:rsidRDefault="00B50ECC" w:rsidP="00D70026">
            <w:pPr>
              <w:pStyle w:val="Arbeitsanweisung"/>
              <w:tabs>
                <w:tab w:val="left" w:pos="709"/>
              </w:tabs>
            </w:pPr>
          </w:p>
        </w:tc>
        <w:tc>
          <w:tcPr>
            <w:tcW w:w="281" w:type="dxa"/>
          </w:tcPr>
          <w:p w14:paraId="20C499DB" w14:textId="77777777" w:rsidR="00B50ECC" w:rsidRDefault="00B50ECC" w:rsidP="00D70026">
            <w:pPr>
              <w:pStyle w:val="Arbeitsanweisung"/>
              <w:tabs>
                <w:tab w:val="left" w:pos="709"/>
              </w:tabs>
            </w:pPr>
          </w:p>
        </w:tc>
        <w:tc>
          <w:tcPr>
            <w:tcW w:w="281" w:type="dxa"/>
          </w:tcPr>
          <w:p w14:paraId="314F1BAF" w14:textId="77777777" w:rsidR="00B50ECC" w:rsidRDefault="00B50ECC" w:rsidP="00D70026">
            <w:pPr>
              <w:pStyle w:val="Arbeitsanweisung"/>
              <w:tabs>
                <w:tab w:val="left" w:pos="709"/>
              </w:tabs>
            </w:pPr>
          </w:p>
        </w:tc>
        <w:tc>
          <w:tcPr>
            <w:tcW w:w="281" w:type="dxa"/>
          </w:tcPr>
          <w:p w14:paraId="42E5DA19" w14:textId="77777777" w:rsidR="00B50ECC" w:rsidRDefault="00B50ECC" w:rsidP="00D70026">
            <w:pPr>
              <w:pStyle w:val="Arbeitsanweisung"/>
              <w:tabs>
                <w:tab w:val="left" w:pos="709"/>
              </w:tabs>
            </w:pPr>
          </w:p>
        </w:tc>
        <w:tc>
          <w:tcPr>
            <w:tcW w:w="281" w:type="dxa"/>
          </w:tcPr>
          <w:p w14:paraId="06ECBC8A" w14:textId="77777777" w:rsidR="00B50ECC" w:rsidRDefault="00B50ECC" w:rsidP="00D70026">
            <w:pPr>
              <w:pStyle w:val="Arbeitsanweisung"/>
              <w:tabs>
                <w:tab w:val="left" w:pos="709"/>
              </w:tabs>
            </w:pPr>
          </w:p>
        </w:tc>
        <w:tc>
          <w:tcPr>
            <w:tcW w:w="281" w:type="dxa"/>
          </w:tcPr>
          <w:p w14:paraId="4309AA3D" w14:textId="77777777" w:rsidR="00B50ECC" w:rsidRDefault="00B50ECC" w:rsidP="00D70026">
            <w:pPr>
              <w:pStyle w:val="Arbeitsanweisung"/>
              <w:tabs>
                <w:tab w:val="left" w:pos="709"/>
              </w:tabs>
            </w:pPr>
          </w:p>
        </w:tc>
        <w:tc>
          <w:tcPr>
            <w:tcW w:w="281" w:type="dxa"/>
          </w:tcPr>
          <w:p w14:paraId="64D4B129" w14:textId="77777777" w:rsidR="00B50ECC" w:rsidRDefault="00B50ECC" w:rsidP="00D70026">
            <w:pPr>
              <w:pStyle w:val="Arbeitsanweisung"/>
              <w:tabs>
                <w:tab w:val="left" w:pos="709"/>
              </w:tabs>
            </w:pPr>
          </w:p>
        </w:tc>
        <w:tc>
          <w:tcPr>
            <w:tcW w:w="281" w:type="dxa"/>
          </w:tcPr>
          <w:p w14:paraId="4E9D6B47" w14:textId="77777777" w:rsidR="00B50ECC" w:rsidRDefault="00B50ECC" w:rsidP="00D70026">
            <w:pPr>
              <w:pStyle w:val="Arbeitsanweisung"/>
              <w:tabs>
                <w:tab w:val="left" w:pos="709"/>
              </w:tabs>
            </w:pPr>
          </w:p>
        </w:tc>
        <w:tc>
          <w:tcPr>
            <w:tcW w:w="281" w:type="dxa"/>
          </w:tcPr>
          <w:p w14:paraId="08296687" w14:textId="77777777" w:rsidR="00B50ECC" w:rsidRDefault="00B50ECC" w:rsidP="00D70026">
            <w:pPr>
              <w:pStyle w:val="Arbeitsanweisung"/>
              <w:tabs>
                <w:tab w:val="left" w:pos="709"/>
              </w:tabs>
            </w:pPr>
          </w:p>
        </w:tc>
        <w:tc>
          <w:tcPr>
            <w:tcW w:w="281" w:type="dxa"/>
          </w:tcPr>
          <w:p w14:paraId="374EF374" w14:textId="77777777" w:rsidR="00B50ECC" w:rsidRDefault="00B50ECC" w:rsidP="00D70026">
            <w:pPr>
              <w:pStyle w:val="Arbeitsanweisung"/>
              <w:tabs>
                <w:tab w:val="left" w:pos="709"/>
              </w:tabs>
            </w:pPr>
          </w:p>
        </w:tc>
      </w:tr>
      <w:tr w:rsidR="00B50ECC" w14:paraId="02F446EB" w14:textId="77777777" w:rsidTr="00475C34">
        <w:trPr>
          <w:trHeight w:val="283"/>
        </w:trPr>
        <w:tc>
          <w:tcPr>
            <w:tcW w:w="282" w:type="dxa"/>
          </w:tcPr>
          <w:p w14:paraId="7439F587" w14:textId="77777777" w:rsidR="00B50ECC" w:rsidRDefault="00B50ECC" w:rsidP="00D70026">
            <w:pPr>
              <w:pStyle w:val="Arbeitsanweisung"/>
              <w:tabs>
                <w:tab w:val="left" w:pos="709"/>
              </w:tabs>
            </w:pPr>
          </w:p>
        </w:tc>
        <w:tc>
          <w:tcPr>
            <w:tcW w:w="282" w:type="dxa"/>
          </w:tcPr>
          <w:p w14:paraId="6E8D29A9" w14:textId="77777777" w:rsidR="00B50ECC" w:rsidRDefault="00B50ECC" w:rsidP="00D70026">
            <w:pPr>
              <w:pStyle w:val="Arbeitsanweisung"/>
              <w:tabs>
                <w:tab w:val="left" w:pos="709"/>
              </w:tabs>
            </w:pPr>
          </w:p>
        </w:tc>
        <w:tc>
          <w:tcPr>
            <w:tcW w:w="282" w:type="dxa"/>
          </w:tcPr>
          <w:p w14:paraId="38842EB5" w14:textId="77777777" w:rsidR="00B50ECC" w:rsidRDefault="00B50ECC" w:rsidP="00D70026">
            <w:pPr>
              <w:pStyle w:val="Arbeitsanweisung"/>
              <w:tabs>
                <w:tab w:val="left" w:pos="709"/>
              </w:tabs>
            </w:pPr>
          </w:p>
        </w:tc>
        <w:tc>
          <w:tcPr>
            <w:tcW w:w="282" w:type="dxa"/>
          </w:tcPr>
          <w:p w14:paraId="4200A866" w14:textId="77777777" w:rsidR="00B50ECC" w:rsidRDefault="00B50ECC" w:rsidP="00D70026">
            <w:pPr>
              <w:pStyle w:val="Arbeitsanweisung"/>
              <w:tabs>
                <w:tab w:val="left" w:pos="709"/>
              </w:tabs>
            </w:pPr>
          </w:p>
        </w:tc>
        <w:tc>
          <w:tcPr>
            <w:tcW w:w="282" w:type="dxa"/>
          </w:tcPr>
          <w:p w14:paraId="2E49384F" w14:textId="77777777" w:rsidR="00B50ECC" w:rsidRDefault="00B50ECC" w:rsidP="00D70026">
            <w:pPr>
              <w:pStyle w:val="Arbeitsanweisung"/>
              <w:tabs>
                <w:tab w:val="left" w:pos="709"/>
              </w:tabs>
            </w:pPr>
          </w:p>
        </w:tc>
        <w:tc>
          <w:tcPr>
            <w:tcW w:w="282" w:type="dxa"/>
          </w:tcPr>
          <w:p w14:paraId="4A01EDB7" w14:textId="77777777" w:rsidR="00B50ECC" w:rsidRDefault="00B50ECC" w:rsidP="00D70026">
            <w:pPr>
              <w:pStyle w:val="Arbeitsanweisung"/>
              <w:tabs>
                <w:tab w:val="left" w:pos="709"/>
              </w:tabs>
            </w:pPr>
          </w:p>
        </w:tc>
        <w:tc>
          <w:tcPr>
            <w:tcW w:w="282" w:type="dxa"/>
          </w:tcPr>
          <w:p w14:paraId="4709561A" w14:textId="77777777" w:rsidR="00B50ECC" w:rsidRDefault="00B50ECC" w:rsidP="00D70026">
            <w:pPr>
              <w:pStyle w:val="Arbeitsanweisung"/>
              <w:tabs>
                <w:tab w:val="left" w:pos="709"/>
              </w:tabs>
            </w:pPr>
          </w:p>
        </w:tc>
        <w:tc>
          <w:tcPr>
            <w:tcW w:w="282" w:type="dxa"/>
          </w:tcPr>
          <w:p w14:paraId="4C390E5E" w14:textId="77777777" w:rsidR="00B50ECC" w:rsidRDefault="00B50ECC" w:rsidP="00D70026">
            <w:pPr>
              <w:pStyle w:val="Arbeitsanweisung"/>
              <w:tabs>
                <w:tab w:val="left" w:pos="709"/>
              </w:tabs>
            </w:pPr>
          </w:p>
        </w:tc>
        <w:tc>
          <w:tcPr>
            <w:tcW w:w="282" w:type="dxa"/>
          </w:tcPr>
          <w:p w14:paraId="43E90DB5" w14:textId="77777777" w:rsidR="00B50ECC" w:rsidRDefault="00B50ECC" w:rsidP="00D70026">
            <w:pPr>
              <w:pStyle w:val="Arbeitsanweisung"/>
              <w:tabs>
                <w:tab w:val="left" w:pos="709"/>
              </w:tabs>
            </w:pPr>
          </w:p>
        </w:tc>
        <w:tc>
          <w:tcPr>
            <w:tcW w:w="282" w:type="dxa"/>
          </w:tcPr>
          <w:p w14:paraId="5EBF9F43" w14:textId="77777777" w:rsidR="00B50ECC" w:rsidRDefault="00B50ECC" w:rsidP="00D70026">
            <w:pPr>
              <w:pStyle w:val="Arbeitsanweisung"/>
              <w:tabs>
                <w:tab w:val="left" w:pos="709"/>
              </w:tabs>
            </w:pPr>
          </w:p>
        </w:tc>
        <w:tc>
          <w:tcPr>
            <w:tcW w:w="282" w:type="dxa"/>
          </w:tcPr>
          <w:p w14:paraId="784DA441" w14:textId="77777777" w:rsidR="00B50ECC" w:rsidRDefault="00B50ECC" w:rsidP="00D70026">
            <w:pPr>
              <w:pStyle w:val="Arbeitsanweisung"/>
              <w:tabs>
                <w:tab w:val="left" w:pos="709"/>
              </w:tabs>
            </w:pPr>
          </w:p>
        </w:tc>
        <w:tc>
          <w:tcPr>
            <w:tcW w:w="282" w:type="dxa"/>
          </w:tcPr>
          <w:p w14:paraId="55A3466D" w14:textId="77777777" w:rsidR="00B50ECC" w:rsidRDefault="00B50ECC" w:rsidP="00D70026">
            <w:pPr>
              <w:pStyle w:val="Arbeitsanweisung"/>
              <w:tabs>
                <w:tab w:val="left" w:pos="709"/>
              </w:tabs>
            </w:pPr>
          </w:p>
        </w:tc>
        <w:tc>
          <w:tcPr>
            <w:tcW w:w="282" w:type="dxa"/>
          </w:tcPr>
          <w:p w14:paraId="73D1A454" w14:textId="77777777" w:rsidR="00B50ECC" w:rsidRDefault="00B50ECC" w:rsidP="00D70026">
            <w:pPr>
              <w:pStyle w:val="Arbeitsanweisung"/>
              <w:tabs>
                <w:tab w:val="left" w:pos="709"/>
              </w:tabs>
            </w:pPr>
          </w:p>
        </w:tc>
        <w:tc>
          <w:tcPr>
            <w:tcW w:w="282" w:type="dxa"/>
          </w:tcPr>
          <w:p w14:paraId="4C9A1776" w14:textId="77777777" w:rsidR="00B50ECC" w:rsidRDefault="00B50ECC" w:rsidP="00D70026">
            <w:pPr>
              <w:pStyle w:val="Arbeitsanweisung"/>
              <w:tabs>
                <w:tab w:val="left" w:pos="709"/>
              </w:tabs>
            </w:pPr>
          </w:p>
        </w:tc>
        <w:tc>
          <w:tcPr>
            <w:tcW w:w="282" w:type="dxa"/>
          </w:tcPr>
          <w:p w14:paraId="4E82E7E7" w14:textId="77777777" w:rsidR="00B50ECC" w:rsidRDefault="00B50ECC" w:rsidP="00D70026">
            <w:pPr>
              <w:pStyle w:val="Arbeitsanweisung"/>
              <w:tabs>
                <w:tab w:val="left" w:pos="709"/>
              </w:tabs>
            </w:pPr>
          </w:p>
        </w:tc>
        <w:tc>
          <w:tcPr>
            <w:tcW w:w="281" w:type="dxa"/>
          </w:tcPr>
          <w:p w14:paraId="0F076130" w14:textId="77777777" w:rsidR="00B50ECC" w:rsidRDefault="00B50ECC" w:rsidP="00D70026">
            <w:pPr>
              <w:pStyle w:val="Arbeitsanweisung"/>
              <w:tabs>
                <w:tab w:val="left" w:pos="709"/>
              </w:tabs>
            </w:pPr>
          </w:p>
        </w:tc>
        <w:tc>
          <w:tcPr>
            <w:tcW w:w="281" w:type="dxa"/>
          </w:tcPr>
          <w:p w14:paraId="292820DE" w14:textId="77777777" w:rsidR="00B50ECC" w:rsidRDefault="00B50ECC" w:rsidP="00D70026">
            <w:pPr>
              <w:pStyle w:val="Arbeitsanweisung"/>
              <w:tabs>
                <w:tab w:val="left" w:pos="709"/>
              </w:tabs>
            </w:pPr>
          </w:p>
        </w:tc>
        <w:tc>
          <w:tcPr>
            <w:tcW w:w="281" w:type="dxa"/>
          </w:tcPr>
          <w:p w14:paraId="0381A17F" w14:textId="77777777" w:rsidR="00B50ECC" w:rsidRDefault="00B50ECC" w:rsidP="00D70026">
            <w:pPr>
              <w:pStyle w:val="Arbeitsanweisung"/>
              <w:tabs>
                <w:tab w:val="left" w:pos="709"/>
              </w:tabs>
            </w:pPr>
          </w:p>
        </w:tc>
        <w:tc>
          <w:tcPr>
            <w:tcW w:w="281" w:type="dxa"/>
          </w:tcPr>
          <w:p w14:paraId="1F1D2522" w14:textId="77777777" w:rsidR="00B50ECC" w:rsidRDefault="00B50ECC" w:rsidP="00D70026">
            <w:pPr>
              <w:pStyle w:val="Arbeitsanweisung"/>
              <w:tabs>
                <w:tab w:val="left" w:pos="709"/>
              </w:tabs>
            </w:pPr>
          </w:p>
        </w:tc>
        <w:tc>
          <w:tcPr>
            <w:tcW w:w="281" w:type="dxa"/>
          </w:tcPr>
          <w:p w14:paraId="3C265255" w14:textId="77777777" w:rsidR="00B50ECC" w:rsidRDefault="00B50ECC" w:rsidP="00D70026">
            <w:pPr>
              <w:pStyle w:val="Arbeitsanweisung"/>
              <w:tabs>
                <w:tab w:val="left" w:pos="709"/>
              </w:tabs>
            </w:pPr>
          </w:p>
        </w:tc>
        <w:tc>
          <w:tcPr>
            <w:tcW w:w="281" w:type="dxa"/>
          </w:tcPr>
          <w:p w14:paraId="25315D93" w14:textId="77777777" w:rsidR="00B50ECC" w:rsidRDefault="00B50ECC" w:rsidP="00D70026">
            <w:pPr>
              <w:pStyle w:val="Arbeitsanweisung"/>
              <w:tabs>
                <w:tab w:val="left" w:pos="709"/>
              </w:tabs>
            </w:pPr>
          </w:p>
        </w:tc>
        <w:tc>
          <w:tcPr>
            <w:tcW w:w="281" w:type="dxa"/>
          </w:tcPr>
          <w:p w14:paraId="71DF89F2" w14:textId="77777777" w:rsidR="00B50ECC" w:rsidRDefault="00B50ECC" w:rsidP="00D70026">
            <w:pPr>
              <w:pStyle w:val="Arbeitsanweisung"/>
              <w:tabs>
                <w:tab w:val="left" w:pos="709"/>
              </w:tabs>
            </w:pPr>
          </w:p>
        </w:tc>
        <w:tc>
          <w:tcPr>
            <w:tcW w:w="281" w:type="dxa"/>
          </w:tcPr>
          <w:p w14:paraId="27BBF5F0" w14:textId="77777777" w:rsidR="00B50ECC" w:rsidRDefault="00B50ECC" w:rsidP="00D70026">
            <w:pPr>
              <w:pStyle w:val="Arbeitsanweisung"/>
              <w:tabs>
                <w:tab w:val="left" w:pos="709"/>
              </w:tabs>
            </w:pPr>
          </w:p>
        </w:tc>
        <w:tc>
          <w:tcPr>
            <w:tcW w:w="281" w:type="dxa"/>
          </w:tcPr>
          <w:p w14:paraId="70D6B6C0" w14:textId="77777777" w:rsidR="00B50ECC" w:rsidRDefault="00B50ECC" w:rsidP="00D70026">
            <w:pPr>
              <w:pStyle w:val="Arbeitsanweisung"/>
              <w:tabs>
                <w:tab w:val="left" w:pos="709"/>
              </w:tabs>
            </w:pPr>
          </w:p>
        </w:tc>
        <w:tc>
          <w:tcPr>
            <w:tcW w:w="281" w:type="dxa"/>
          </w:tcPr>
          <w:p w14:paraId="782DD749" w14:textId="77777777" w:rsidR="00B50ECC" w:rsidRDefault="00B50ECC" w:rsidP="00D70026">
            <w:pPr>
              <w:pStyle w:val="Arbeitsanweisung"/>
              <w:tabs>
                <w:tab w:val="left" w:pos="709"/>
              </w:tabs>
            </w:pPr>
          </w:p>
        </w:tc>
        <w:tc>
          <w:tcPr>
            <w:tcW w:w="281" w:type="dxa"/>
          </w:tcPr>
          <w:p w14:paraId="11A90F52" w14:textId="77777777" w:rsidR="00B50ECC" w:rsidRDefault="00B50ECC" w:rsidP="00D70026">
            <w:pPr>
              <w:pStyle w:val="Arbeitsanweisung"/>
              <w:tabs>
                <w:tab w:val="left" w:pos="709"/>
              </w:tabs>
            </w:pPr>
          </w:p>
        </w:tc>
        <w:tc>
          <w:tcPr>
            <w:tcW w:w="281" w:type="dxa"/>
          </w:tcPr>
          <w:p w14:paraId="1DBD83C0" w14:textId="77777777" w:rsidR="00B50ECC" w:rsidRDefault="00B50ECC" w:rsidP="00D70026">
            <w:pPr>
              <w:pStyle w:val="Arbeitsanweisung"/>
              <w:tabs>
                <w:tab w:val="left" w:pos="709"/>
              </w:tabs>
            </w:pPr>
          </w:p>
        </w:tc>
        <w:tc>
          <w:tcPr>
            <w:tcW w:w="281" w:type="dxa"/>
          </w:tcPr>
          <w:p w14:paraId="0A7410C1" w14:textId="77777777" w:rsidR="00B50ECC" w:rsidRDefault="00B50ECC" w:rsidP="00D70026">
            <w:pPr>
              <w:pStyle w:val="Arbeitsanweisung"/>
              <w:tabs>
                <w:tab w:val="left" w:pos="709"/>
              </w:tabs>
            </w:pPr>
          </w:p>
        </w:tc>
        <w:tc>
          <w:tcPr>
            <w:tcW w:w="281" w:type="dxa"/>
          </w:tcPr>
          <w:p w14:paraId="21B371D7" w14:textId="77777777" w:rsidR="00B50ECC" w:rsidRDefault="00B50ECC" w:rsidP="00D70026">
            <w:pPr>
              <w:pStyle w:val="Arbeitsanweisung"/>
              <w:tabs>
                <w:tab w:val="left" w:pos="709"/>
              </w:tabs>
            </w:pPr>
          </w:p>
        </w:tc>
        <w:tc>
          <w:tcPr>
            <w:tcW w:w="281" w:type="dxa"/>
          </w:tcPr>
          <w:p w14:paraId="7C2301A5" w14:textId="77777777" w:rsidR="00B50ECC" w:rsidRDefault="00B50ECC" w:rsidP="00D70026">
            <w:pPr>
              <w:pStyle w:val="Arbeitsanweisung"/>
              <w:tabs>
                <w:tab w:val="left" w:pos="709"/>
              </w:tabs>
            </w:pPr>
          </w:p>
        </w:tc>
        <w:tc>
          <w:tcPr>
            <w:tcW w:w="281" w:type="dxa"/>
          </w:tcPr>
          <w:p w14:paraId="66030E26" w14:textId="77777777" w:rsidR="00B50ECC" w:rsidRDefault="00B50ECC" w:rsidP="00D70026">
            <w:pPr>
              <w:pStyle w:val="Arbeitsanweisung"/>
              <w:tabs>
                <w:tab w:val="left" w:pos="709"/>
              </w:tabs>
            </w:pPr>
          </w:p>
        </w:tc>
        <w:tc>
          <w:tcPr>
            <w:tcW w:w="281" w:type="dxa"/>
          </w:tcPr>
          <w:p w14:paraId="1E42C7B6" w14:textId="77777777" w:rsidR="00B50ECC" w:rsidRDefault="00B50ECC" w:rsidP="00D70026">
            <w:pPr>
              <w:pStyle w:val="Arbeitsanweisung"/>
              <w:tabs>
                <w:tab w:val="left" w:pos="709"/>
              </w:tabs>
            </w:pPr>
          </w:p>
        </w:tc>
      </w:tr>
      <w:tr w:rsidR="00B50ECC" w14:paraId="2D0CD3EE" w14:textId="77777777" w:rsidTr="00475C34">
        <w:trPr>
          <w:trHeight w:val="283"/>
        </w:trPr>
        <w:tc>
          <w:tcPr>
            <w:tcW w:w="282" w:type="dxa"/>
          </w:tcPr>
          <w:p w14:paraId="705168E1" w14:textId="77777777" w:rsidR="00B50ECC" w:rsidRDefault="00B50ECC" w:rsidP="00D70026">
            <w:pPr>
              <w:pStyle w:val="Arbeitsanweisung"/>
              <w:tabs>
                <w:tab w:val="left" w:pos="709"/>
              </w:tabs>
            </w:pPr>
          </w:p>
        </w:tc>
        <w:tc>
          <w:tcPr>
            <w:tcW w:w="282" w:type="dxa"/>
          </w:tcPr>
          <w:p w14:paraId="7E3172D4" w14:textId="77777777" w:rsidR="00B50ECC" w:rsidRDefault="00B50ECC" w:rsidP="00D70026">
            <w:pPr>
              <w:pStyle w:val="Arbeitsanweisung"/>
              <w:tabs>
                <w:tab w:val="left" w:pos="709"/>
              </w:tabs>
            </w:pPr>
          </w:p>
        </w:tc>
        <w:tc>
          <w:tcPr>
            <w:tcW w:w="282" w:type="dxa"/>
          </w:tcPr>
          <w:p w14:paraId="4A0F1FEF" w14:textId="77777777" w:rsidR="00B50ECC" w:rsidRDefault="00B50ECC" w:rsidP="00D70026">
            <w:pPr>
              <w:pStyle w:val="Arbeitsanweisung"/>
              <w:tabs>
                <w:tab w:val="left" w:pos="709"/>
              </w:tabs>
            </w:pPr>
          </w:p>
        </w:tc>
        <w:tc>
          <w:tcPr>
            <w:tcW w:w="282" w:type="dxa"/>
          </w:tcPr>
          <w:p w14:paraId="4148E379" w14:textId="77777777" w:rsidR="00B50ECC" w:rsidRDefault="00B50ECC" w:rsidP="00D70026">
            <w:pPr>
              <w:pStyle w:val="Arbeitsanweisung"/>
              <w:tabs>
                <w:tab w:val="left" w:pos="709"/>
              </w:tabs>
            </w:pPr>
          </w:p>
        </w:tc>
        <w:tc>
          <w:tcPr>
            <w:tcW w:w="282" w:type="dxa"/>
          </w:tcPr>
          <w:p w14:paraId="244B7605" w14:textId="77777777" w:rsidR="00B50ECC" w:rsidRDefault="00B50ECC" w:rsidP="00D70026">
            <w:pPr>
              <w:pStyle w:val="Arbeitsanweisung"/>
              <w:tabs>
                <w:tab w:val="left" w:pos="709"/>
              </w:tabs>
            </w:pPr>
          </w:p>
        </w:tc>
        <w:tc>
          <w:tcPr>
            <w:tcW w:w="282" w:type="dxa"/>
          </w:tcPr>
          <w:p w14:paraId="7DFB6837" w14:textId="77777777" w:rsidR="00B50ECC" w:rsidRDefault="00B50ECC" w:rsidP="00D70026">
            <w:pPr>
              <w:pStyle w:val="Arbeitsanweisung"/>
              <w:tabs>
                <w:tab w:val="left" w:pos="709"/>
              </w:tabs>
            </w:pPr>
          </w:p>
        </w:tc>
        <w:tc>
          <w:tcPr>
            <w:tcW w:w="282" w:type="dxa"/>
          </w:tcPr>
          <w:p w14:paraId="30DA1458" w14:textId="77777777" w:rsidR="00B50ECC" w:rsidRDefault="00B50ECC" w:rsidP="00D70026">
            <w:pPr>
              <w:pStyle w:val="Arbeitsanweisung"/>
              <w:tabs>
                <w:tab w:val="left" w:pos="709"/>
              </w:tabs>
            </w:pPr>
          </w:p>
        </w:tc>
        <w:tc>
          <w:tcPr>
            <w:tcW w:w="282" w:type="dxa"/>
          </w:tcPr>
          <w:p w14:paraId="394B524E" w14:textId="77777777" w:rsidR="00B50ECC" w:rsidRDefault="00B50ECC" w:rsidP="00D70026">
            <w:pPr>
              <w:pStyle w:val="Arbeitsanweisung"/>
              <w:tabs>
                <w:tab w:val="left" w:pos="709"/>
              </w:tabs>
            </w:pPr>
          </w:p>
        </w:tc>
        <w:tc>
          <w:tcPr>
            <w:tcW w:w="282" w:type="dxa"/>
          </w:tcPr>
          <w:p w14:paraId="19A1481D" w14:textId="77777777" w:rsidR="00B50ECC" w:rsidRDefault="00B50ECC" w:rsidP="00D70026">
            <w:pPr>
              <w:pStyle w:val="Arbeitsanweisung"/>
              <w:tabs>
                <w:tab w:val="left" w:pos="709"/>
              </w:tabs>
            </w:pPr>
          </w:p>
        </w:tc>
        <w:tc>
          <w:tcPr>
            <w:tcW w:w="282" w:type="dxa"/>
          </w:tcPr>
          <w:p w14:paraId="5B5848D7" w14:textId="77777777" w:rsidR="00B50ECC" w:rsidRDefault="00B50ECC" w:rsidP="00D70026">
            <w:pPr>
              <w:pStyle w:val="Arbeitsanweisung"/>
              <w:tabs>
                <w:tab w:val="left" w:pos="709"/>
              </w:tabs>
            </w:pPr>
          </w:p>
        </w:tc>
        <w:tc>
          <w:tcPr>
            <w:tcW w:w="282" w:type="dxa"/>
          </w:tcPr>
          <w:p w14:paraId="64EF44CF" w14:textId="77777777" w:rsidR="00B50ECC" w:rsidRDefault="00B50ECC" w:rsidP="00D70026">
            <w:pPr>
              <w:pStyle w:val="Arbeitsanweisung"/>
              <w:tabs>
                <w:tab w:val="left" w:pos="709"/>
              </w:tabs>
            </w:pPr>
          </w:p>
        </w:tc>
        <w:tc>
          <w:tcPr>
            <w:tcW w:w="282" w:type="dxa"/>
          </w:tcPr>
          <w:p w14:paraId="4A2F97D5" w14:textId="77777777" w:rsidR="00B50ECC" w:rsidRDefault="00B50ECC" w:rsidP="00D70026">
            <w:pPr>
              <w:pStyle w:val="Arbeitsanweisung"/>
              <w:tabs>
                <w:tab w:val="left" w:pos="709"/>
              </w:tabs>
            </w:pPr>
          </w:p>
        </w:tc>
        <w:tc>
          <w:tcPr>
            <w:tcW w:w="282" w:type="dxa"/>
          </w:tcPr>
          <w:p w14:paraId="1EE0B008" w14:textId="77777777" w:rsidR="00B50ECC" w:rsidRDefault="00B50ECC" w:rsidP="00D70026">
            <w:pPr>
              <w:pStyle w:val="Arbeitsanweisung"/>
              <w:tabs>
                <w:tab w:val="left" w:pos="709"/>
              </w:tabs>
            </w:pPr>
          </w:p>
        </w:tc>
        <w:tc>
          <w:tcPr>
            <w:tcW w:w="282" w:type="dxa"/>
          </w:tcPr>
          <w:p w14:paraId="2CCDDABB" w14:textId="77777777" w:rsidR="00B50ECC" w:rsidRDefault="00B50ECC" w:rsidP="00D70026">
            <w:pPr>
              <w:pStyle w:val="Arbeitsanweisung"/>
              <w:tabs>
                <w:tab w:val="left" w:pos="709"/>
              </w:tabs>
            </w:pPr>
          </w:p>
        </w:tc>
        <w:tc>
          <w:tcPr>
            <w:tcW w:w="282" w:type="dxa"/>
          </w:tcPr>
          <w:p w14:paraId="704CF7C5" w14:textId="77777777" w:rsidR="00B50ECC" w:rsidRDefault="00B50ECC" w:rsidP="00D70026">
            <w:pPr>
              <w:pStyle w:val="Arbeitsanweisung"/>
              <w:tabs>
                <w:tab w:val="left" w:pos="709"/>
              </w:tabs>
            </w:pPr>
          </w:p>
        </w:tc>
        <w:tc>
          <w:tcPr>
            <w:tcW w:w="281" w:type="dxa"/>
          </w:tcPr>
          <w:p w14:paraId="53CA377A" w14:textId="77777777" w:rsidR="00B50ECC" w:rsidRDefault="00B50ECC" w:rsidP="00D70026">
            <w:pPr>
              <w:pStyle w:val="Arbeitsanweisung"/>
              <w:tabs>
                <w:tab w:val="left" w:pos="709"/>
              </w:tabs>
            </w:pPr>
          </w:p>
        </w:tc>
        <w:tc>
          <w:tcPr>
            <w:tcW w:w="281" w:type="dxa"/>
          </w:tcPr>
          <w:p w14:paraId="0FBF275A" w14:textId="77777777" w:rsidR="00B50ECC" w:rsidRDefault="00B50ECC" w:rsidP="00D70026">
            <w:pPr>
              <w:pStyle w:val="Arbeitsanweisung"/>
              <w:tabs>
                <w:tab w:val="left" w:pos="709"/>
              </w:tabs>
            </w:pPr>
          </w:p>
        </w:tc>
        <w:tc>
          <w:tcPr>
            <w:tcW w:w="281" w:type="dxa"/>
          </w:tcPr>
          <w:p w14:paraId="33556DFB" w14:textId="77777777" w:rsidR="00B50ECC" w:rsidRDefault="00B50ECC" w:rsidP="00D70026">
            <w:pPr>
              <w:pStyle w:val="Arbeitsanweisung"/>
              <w:tabs>
                <w:tab w:val="left" w:pos="709"/>
              </w:tabs>
            </w:pPr>
          </w:p>
        </w:tc>
        <w:tc>
          <w:tcPr>
            <w:tcW w:w="281" w:type="dxa"/>
          </w:tcPr>
          <w:p w14:paraId="6F68F831" w14:textId="77777777" w:rsidR="00B50ECC" w:rsidRDefault="00B50ECC" w:rsidP="00D70026">
            <w:pPr>
              <w:pStyle w:val="Arbeitsanweisung"/>
              <w:tabs>
                <w:tab w:val="left" w:pos="709"/>
              </w:tabs>
            </w:pPr>
          </w:p>
        </w:tc>
        <w:tc>
          <w:tcPr>
            <w:tcW w:w="281" w:type="dxa"/>
          </w:tcPr>
          <w:p w14:paraId="290670FB" w14:textId="77777777" w:rsidR="00B50ECC" w:rsidRDefault="00B50ECC" w:rsidP="00D70026">
            <w:pPr>
              <w:pStyle w:val="Arbeitsanweisung"/>
              <w:tabs>
                <w:tab w:val="left" w:pos="709"/>
              </w:tabs>
            </w:pPr>
          </w:p>
        </w:tc>
        <w:tc>
          <w:tcPr>
            <w:tcW w:w="281" w:type="dxa"/>
          </w:tcPr>
          <w:p w14:paraId="7729065A" w14:textId="77777777" w:rsidR="00B50ECC" w:rsidRDefault="00B50ECC" w:rsidP="00D70026">
            <w:pPr>
              <w:pStyle w:val="Arbeitsanweisung"/>
              <w:tabs>
                <w:tab w:val="left" w:pos="709"/>
              </w:tabs>
            </w:pPr>
          </w:p>
        </w:tc>
        <w:tc>
          <w:tcPr>
            <w:tcW w:w="281" w:type="dxa"/>
          </w:tcPr>
          <w:p w14:paraId="7BE59B3C" w14:textId="77777777" w:rsidR="00B50ECC" w:rsidRDefault="00B50ECC" w:rsidP="00D70026">
            <w:pPr>
              <w:pStyle w:val="Arbeitsanweisung"/>
              <w:tabs>
                <w:tab w:val="left" w:pos="709"/>
              </w:tabs>
            </w:pPr>
          </w:p>
        </w:tc>
        <w:tc>
          <w:tcPr>
            <w:tcW w:w="281" w:type="dxa"/>
          </w:tcPr>
          <w:p w14:paraId="32814668" w14:textId="77777777" w:rsidR="00B50ECC" w:rsidRDefault="00B50ECC" w:rsidP="00D70026">
            <w:pPr>
              <w:pStyle w:val="Arbeitsanweisung"/>
              <w:tabs>
                <w:tab w:val="left" w:pos="709"/>
              </w:tabs>
            </w:pPr>
          </w:p>
        </w:tc>
        <w:tc>
          <w:tcPr>
            <w:tcW w:w="281" w:type="dxa"/>
          </w:tcPr>
          <w:p w14:paraId="2476D621" w14:textId="77777777" w:rsidR="00B50ECC" w:rsidRDefault="00B50ECC" w:rsidP="00D70026">
            <w:pPr>
              <w:pStyle w:val="Arbeitsanweisung"/>
              <w:tabs>
                <w:tab w:val="left" w:pos="709"/>
              </w:tabs>
            </w:pPr>
          </w:p>
        </w:tc>
        <w:tc>
          <w:tcPr>
            <w:tcW w:w="281" w:type="dxa"/>
          </w:tcPr>
          <w:p w14:paraId="7E017B5D" w14:textId="77777777" w:rsidR="00B50ECC" w:rsidRDefault="00B50ECC" w:rsidP="00D70026">
            <w:pPr>
              <w:pStyle w:val="Arbeitsanweisung"/>
              <w:tabs>
                <w:tab w:val="left" w:pos="709"/>
              </w:tabs>
            </w:pPr>
          </w:p>
        </w:tc>
        <w:tc>
          <w:tcPr>
            <w:tcW w:w="281" w:type="dxa"/>
          </w:tcPr>
          <w:p w14:paraId="19E694A6" w14:textId="77777777" w:rsidR="00B50ECC" w:rsidRDefault="00B50ECC" w:rsidP="00D70026">
            <w:pPr>
              <w:pStyle w:val="Arbeitsanweisung"/>
              <w:tabs>
                <w:tab w:val="left" w:pos="709"/>
              </w:tabs>
            </w:pPr>
          </w:p>
        </w:tc>
        <w:tc>
          <w:tcPr>
            <w:tcW w:w="281" w:type="dxa"/>
          </w:tcPr>
          <w:p w14:paraId="3DE17381" w14:textId="77777777" w:rsidR="00B50ECC" w:rsidRDefault="00B50ECC" w:rsidP="00D70026">
            <w:pPr>
              <w:pStyle w:val="Arbeitsanweisung"/>
              <w:tabs>
                <w:tab w:val="left" w:pos="709"/>
              </w:tabs>
            </w:pPr>
          </w:p>
        </w:tc>
        <w:tc>
          <w:tcPr>
            <w:tcW w:w="281" w:type="dxa"/>
          </w:tcPr>
          <w:p w14:paraId="0D18F57B" w14:textId="77777777" w:rsidR="00B50ECC" w:rsidRDefault="00B50ECC" w:rsidP="00D70026">
            <w:pPr>
              <w:pStyle w:val="Arbeitsanweisung"/>
              <w:tabs>
                <w:tab w:val="left" w:pos="709"/>
              </w:tabs>
            </w:pPr>
          </w:p>
        </w:tc>
        <w:tc>
          <w:tcPr>
            <w:tcW w:w="281" w:type="dxa"/>
          </w:tcPr>
          <w:p w14:paraId="118E2C74" w14:textId="77777777" w:rsidR="00B50ECC" w:rsidRDefault="00B50ECC" w:rsidP="00D70026">
            <w:pPr>
              <w:pStyle w:val="Arbeitsanweisung"/>
              <w:tabs>
                <w:tab w:val="left" w:pos="709"/>
              </w:tabs>
            </w:pPr>
          </w:p>
        </w:tc>
        <w:tc>
          <w:tcPr>
            <w:tcW w:w="281" w:type="dxa"/>
          </w:tcPr>
          <w:p w14:paraId="164C1D88" w14:textId="77777777" w:rsidR="00B50ECC" w:rsidRDefault="00B50ECC" w:rsidP="00D70026">
            <w:pPr>
              <w:pStyle w:val="Arbeitsanweisung"/>
              <w:tabs>
                <w:tab w:val="left" w:pos="709"/>
              </w:tabs>
            </w:pPr>
          </w:p>
        </w:tc>
        <w:tc>
          <w:tcPr>
            <w:tcW w:w="281" w:type="dxa"/>
          </w:tcPr>
          <w:p w14:paraId="0115B783" w14:textId="77777777" w:rsidR="00B50ECC" w:rsidRDefault="00B50ECC" w:rsidP="00D70026">
            <w:pPr>
              <w:pStyle w:val="Arbeitsanweisung"/>
              <w:tabs>
                <w:tab w:val="left" w:pos="709"/>
              </w:tabs>
            </w:pPr>
          </w:p>
        </w:tc>
        <w:tc>
          <w:tcPr>
            <w:tcW w:w="281" w:type="dxa"/>
          </w:tcPr>
          <w:p w14:paraId="392DCC8B" w14:textId="77777777" w:rsidR="00B50ECC" w:rsidRDefault="00B50ECC" w:rsidP="00D70026">
            <w:pPr>
              <w:pStyle w:val="Arbeitsanweisung"/>
              <w:tabs>
                <w:tab w:val="left" w:pos="709"/>
              </w:tabs>
            </w:pPr>
          </w:p>
        </w:tc>
      </w:tr>
      <w:tr w:rsidR="00B50ECC" w14:paraId="119F6BDA" w14:textId="77777777" w:rsidTr="00475C34">
        <w:trPr>
          <w:trHeight w:val="283"/>
        </w:trPr>
        <w:tc>
          <w:tcPr>
            <w:tcW w:w="282" w:type="dxa"/>
          </w:tcPr>
          <w:p w14:paraId="602B11D3" w14:textId="77777777" w:rsidR="00B50ECC" w:rsidRDefault="00B50ECC" w:rsidP="00D70026">
            <w:pPr>
              <w:pStyle w:val="Arbeitsanweisung"/>
              <w:tabs>
                <w:tab w:val="left" w:pos="709"/>
              </w:tabs>
            </w:pPr>
          </w:p>
        </w:tc>
        <w:tc>
          <w:tcPr>
            <w:tcW w:w="282" w:type="dxa"/>
          </w:tcPr>
          <w:p w14:paraId="6F57A69D" w14:textId="77777777" w:rsidR="00B50ECC" w:rsidRDefault="00B50ECC" w:rsidP="00D70026">
            <w:pPr>
              <w:pStyle w:val="Arbeitsanweisung"/>
              <w:tabs>
                <w:tab w:val="left" w:pos="709"/>
              </w:tabs>
            </w:pPr>
          </w:p>
        </w:tc>
        <w:tc>
          <w:tcPr>
            <w:tcW w:w="282" w:type="dxa"/>
          </w:tcPr>
          <w:p w14:paraId="109FC282" w14:textId="77777777" w:rsidR="00B50ECC" w:rsidRDefault="00B50ECC" w:rsidP="00D70026">
            <w:pPr>
              <w:pStyle w:val="Arbeitsanweisung"/>
              <w:tabs>
                <w:tab w:val="left" w:pos="709"/>
              </w:tabs>
            </w:pPr>
          </w:p>
        </w:tc>
        <w:tc>
          <w:tcPr>
            <w:tcW w:w="282" w:type="dxa"/>
          </w:tcPr>
          <w:p w14:paraId="5BF5B73D" w14:textId="77777777" w:rsidR="00B50ECC" w:rsidRDefault="00B50ECC" w:rsidP="00D70026">
            <w:pPr>
              <w:pStyle w:val="Arbeitsanweisung"/>
              <w:tabs>
                <w:tab w:val="left" w:pos="709"/>
              </w:tabs>
            </w:pPr>
          </w:p>
        </w:tc>
        <w:tc>
          <w:tcPr>
            <w:tcW w:w="282" w:type="dxa"/>
          </w:tcPr>
          <w:p w14:paraId="7C8379F8" w14:textId="77777777" w:rsidR="00B50ECC" w:rsidRDefault="00B50ECC" w:rsidP="00D70026">
            <w:pPr>
              <w:pStyle w:val="Arbeitsanweisung"/>
              <w:tabs>
                <w:tab w:val="left" w:pos="709"/>
              </w:tabs>
            </w:pPr>
          </w:p>
        </w:tc>
        <w:tc>
          <w:tcPr>
            <w:tcW w:w="282" w:type="dxa"/>
          </w:tcPr>
          <w:p w14:paraId="5AEB24FD" w14:textId="77777777" w:rsidR="00B50ECC" w:rsidRDefault="00B50ECC" w:rsidP="00D70026">
            <w:pPr>
              <w:pStyle w:val="Arbeitsanweisung"/>
              <w:tabs>
                <w:tab w:val="left" w:pos="709"/>
              </w:tabs>
            </w:pPr>
          </w:p>
        </w:tc>
        <w:tc>
          <w:tcPr>
            <w:tcW w:w="282" w:type="dxa"/>
          </w:tcPr>
          <w:p w14:paraId="09F6EE88" w14:textId="77777777" w:rsidR="00B50ECC" w:rsidRDefault="00B50ECC" w:rsidP="00D70026">
            <w:pPr>
              <w:pStyle w:val="Arbeitsanweisung"/>
              <w:tabs>
                <w:tab w:val="left" w:pos="709"/>
              </w:tabs>
            </w:pPr>
          </w:p>
        </w:tc>
        <w:tc>
          <w:tcPr>
            <w:tcW w:w="282" w:type="dxa"/>
          </w:tcPr>
          <w:p w14:paraId="61298B1B" w14:textId="77777777" w:rsidR="00B50ECC" w:rsidRDefault="00B50ECC" w:rsidP="00D70026">
            <w:pPr>
              <w:pStyle w:val="Arbeitsanweisung"/>
              <w:tabs>
                <w:tab w:val="left" w:pos="709"/>
              </w:tabs>
            </w:pPr>
          </w:p>
        </w:tc>
        <w:tc>
          <w:tcPr>
            <w:tcW w:w="282" w:type="dxa"/>
          </w:tcPr>
          <w:p w14:paraId="11CA7163" w14:textId="77777777" w:rsidR="00B50ECC" w:rsidRDefault="00B50ECC" w:rsidP="00D70026">
            <w:pPr>
              <w:pStyle w:val="Arbeitsanweisung"/>
              <w:tabs>
                <w:tab w:val="left" w:pos="709"/>
              </w:tabs>
            </w:pPr>
          </w:p>
        </w:tc>
        <w:tc>
          <w:tcPr>
            <w:tcW w:w="282" w:type="dxa"/>
          </w:tcPr>
          <w:p w14:paraId="1E6CAFFE" w14:textId="77777777" w:rsidR="00B50ECC" w:rsidRDefault="00B50ECC" w:rsidP="00D70026">
            <w:pPr>
              <w:pStyle w:val="Arbeitsanweisung"/>
              <w:tabs>
                <w:tab w:val="left" w:pos="709"/>
              </w:tabs>
            </w:pPr>
          </w:p>
        </w:tc>
        <w:tc>
          <w:tcPr>
            <w:tcW w:w="282" w:type="dxa"/>
          </w:tcPr>
          <w:p w14:paraId="4AA8729F" w14:textId="77777777" w:rsidR="00B50ECC" w:rsidRDefault="00B50ECC" w:rsidP="00D70026">
            <w:pPr>
              <w:pStyle w:val="Arbeitsanweisung"/>
              <w:tabs>
                <w:tab w:val="left" w:pos="709"/>
              </w:tabs>
            </w:pPr>
          </w:p>
        </w:tc>
        <w:tc>
          <w:tcPr>
            <w:tcW w:w="282" w:type="dxa"/>
          </w:tcPr>
          <w:p w14:paraId="3B422550" w14:textId="77777777" w:rsidR="00B50ECC" w:rsidRDefault="00B50ECC" w:rsidP="00D70026">
            <w:pPr>
              <w:pStyle w:val="Arbeitsanweisung"/>
              <w:tabs>
                <w:tab w:val="left" w:pos="709"/>
              </w:tabs>
            </w:pPr>
          </w:p>
        </w:tc>
        <w:tc>
          <w:tcPr>
            <w:tcW w:w="282" w:type="dxa"/>
          </w:tcPr>
          <w:p w14:paraId="739E48F3" w14:textId="77777777" w:rsidR="00B50ECC" w:rsidRDefault="00B50ECC" w:rsidP="00D70026">
            <w:pPr>
              <w:pStyle w:val="Arbeitsanweisung"/>
              <w:tabs>
                <w:tab w:val="left" w:pos="709"/>
              </w:tabs>
            </w:pPr>
          </w:p>
        </w:tc>
        <w:tc>
          <w:tcPr>
            <w:tcW w:w="282" w:type="dxa"/>
          </w:tcPr>
          <w:p w14:paraId="1A6178C8" w14:textId="77777777" w:rsidR="00B50ECC" w:rsidRDefault="00B50ECC" w:rsidP="00D70026">
            <w:pPr>
              <w:pStyle w:val="Arbeitsanweisung"/>
              <w:tabs>
                <w:tab w:val="left" w:pos="709"/>
              </w:tabs>
            </w:pPr>
          </w:p>
        </w:tc>
        <w:tc>
          <w:tcPr>
            <w:tcW w:w="282" w:type="dxa"/>
          </w:tcPr>
          <w:p w14:paraId="286356B7" w14:textId="77777777" w:rsidR="00B50ECC" w:rsidRDefault="00B50ECC" w:rsidP="00D70026">
            <w:pPr>
              <w:pStyle w:val="Arbeitsanweisung"/>
              <w:tabs>
                <w:tab w:val="left" w:pos="709"/>
              </w:tabs>
            </w:pPr>
          </w:p>
        </w:tc>
        <w:tc>
          <w:tcPr>
            <w:tcW w:w="281" w:type="dxa"/>
          </w:tcPr>
          <w:p w14:paraId="06027DF4" w14:textId="77777777" w:rsidR="00B50ECC" w:rsidRDefault="00B50ECC" w:rsidP="00D70026">
            <w:pPr>
              <w:pStyle w:val="Arbeitsanweisung"/>
              <w:tabs>
                <w:tab w:val="left" w:pos="709"/>
              </w:tabs>
            </w:pPr>
          </w:p>
        </w:tc>
        <w:tc>
          <w:tcPr>
            <w:tcW w:w="281" w:type="dxa"/>
          </w:tcPr>
          <w:p w14:paraId="28A6BA75" w14:textId="77777777" w:rsidR="00B50ECC" w:rsidRDefault="00B50ECC" w:rsidP="00D70026">
            <w:pPr>
              <w:pStyle w:val="Arbeitsanweisung"/>
              <w:tabs>
                <w:tab w:val="left" w:pos="709"/>
              </w:tabs>
            </w:pPr>
          </w:p>
        </w:tc>
        <w:tc>
          <w:tcPr>
            <w:tcW w:w="281" w:type="dxa"/>
          </w:tcPr>
          <w:p w14:paraId="1F4BD28D" w14:textId="77777777" w:rsidR="00B50ECC" w:rsidRDefault="00B50ECC" w:rsidP="00D70026">
            <w:pPr>
              <w:pStyle w:val="Arbeitsanweisung"/>
              <w:tabs>
                <w:tab w:val="left" w:pos="709"/>
              </w:tabs>
            </w:pPr>
          </w:p>
        </w:tc>
        <w:tc>
          <w:tcPr>
            <w:tcW w:w="281" w:type="dxa"/>
          </w:tcPr>
          <w:p w14:paraId="3AD93FF8" w14:textId="77777777" w:rsidR="00B50ECC" w:rsidRDefault="00B50ECC" w:rsidP="00D70026">
            <w:pPr>
              <w:pStyle w:val="Arbeitsanweisung"/>
              <w:tabs>
                <w:tab w:val="left" w:pos="709"/>
              </w:tabs>
            </w:pPr>
          </w:p>
        </w:tc>
        <w:tc>
          <w:tcPr>
            <w:tcW w:w="281" w:type="dxa"/>
          </w:tcPr>
          <w:p w14:paraId="3B77D147" w14:textId="77777777" w:rsidR="00B50ECC" w:rsidRDefault="00B50ECC" w:rsidP="00D70026">
            <w:pPr>
              <w:pStyle w:val="Arbeitsanweisung"/>
              <w:tabs>
                <w:tab w:val="left" w:pos="709"/>
              </w:tabs>
            </w:pPr>
          </w:p>
        </w:tc>
        <w:tc>
          <w:tcPr>
            <w:tcW w:w="281" w:type="dxa"/>
          </w:tcPr>
          <w:p w14:paraId="7EA475DE" w14:textId="77777777" w:rsidR="00B50ECC" w:rsidRDefault="00B50ECC" w:rsidP="00D70026">
            <w:pPr>
              <w:pStyle w:val="Arbeitsanweisung"/>
              <w:tabs>
                <w:tab w:val="left" w:pos="709"/>
              </w:tabs>
            </w:pPr>
          </w:p>
        </w:tc>
        <w:tc>
          <w:tcPr>
            <w:tcW w:w="281" w:type="dxa"/>
          </w:tcPr>
          <w:p w14:paraId="064AC721" w14:textId="77777777" w:rsidR="00B50ECC" w:rsidRDefault="00B50ECC" w:rsidP="00D70026">
            <w:pPr>
              <w:pStyle w:val="Arbeitsanweisung"/>
              <w:tabs>
                <w:tab w:val="left" w:pos="709"/>
              </w:tabs>
            </w:pPr>
          </w:p>
        </w:tc>
        <w:tc>
          <w:tcPr>
            <w:tcW w:w="281" w:type="dxa"/>
          </w:tcPr>
          <w:p w14:paraId="7DC5EBAA" w14:textId="77777777" w:rsidR="00B50ECC" w:rsidRDefault="00B50ECC" w:rsidP="00D70026">
            <w:pPr>
              <w:pStyle w:val="Arbeitsanweisung"/>
              <w:tabs>
                <w:tab w:val="left" w:pos="709"/>
              </w:tabs>
            </w:pPr>
          </w:p>
        </w:tc>
        <w:tc>
          <w:tcPr>
            <w:tcW w:w="281" w:type="dxa"/>
          </w:tcPr>
          <w:p w14:paraId="2CEEDF2E" w14:textId="77777777" w:rsidR="00B50ECC" w:rsidRDefault="00B50ECC" w:rsidP="00D70026">
            <w:pPr>
              <w:pStyle w:val="Arbeitsanweisung"/>
              <w:tabs>
                <w:tab w:val="left" w:pos="709"/>
              </w:tabs>
            </w:pPr>
          </w:p>
        </w:tc>
        <w:tc>
          <w:tcPr>
            <w:tcW w:w="281" w:type="dxa"/>
          </w:tcPr>
          <w:p w14:paraId="62F4BC74" w14:textId="77777777" w:rsidR="00B50ECC" w:rsidRDefault="00B50ECC" w:rsidP="00D70026">
            <w:pPr>
              <w:pStyle w:val="Arbeitsanweisung"/>
              <w:tabs>
                <w:tab w:val="left" w:pos="709"/>
              </w:tabs>
            </w:pPr>
          </w:p>
        </w:tc>
        <w:tc>
          <w:tcPr>
            <w:tcW w:w="281" w:type="dxa"/>
          </w:tcPr>
          <w:p w14:paraId="61EE98B0" w14:textId="77777777" w:rsidR="00B50ECC" w:rsidRDefault="00B50ECC" w:rsidP="00D70026">
            <w:pPr>
              <w:pStyle w:val="Arbeitsanweisung"/>
              <w:tabs>
                <w:tab w:val="left" w:pos="709"/>
              </w:tabs>
            </w:pPr>
          </w:p>
        </w:tc>
        <w:tc>
          <w:tcPr>
            <w:tcW w:w="281" w:type="dxa"/>
          </w:tcPr>
          <w:p w14:paraId="19647D05" w14:textId="77777777" w:rsidR="00B50ECC" w:rsidRDefault="00B50ECC" w:rsidP="00D70026">
            <w:pPr>
              <w:pStyle w:val="Arbeitsanweisung"/>
              <w:tabs>
                <w:tab w:val="left" w:pos="709"/>
              </w:tabs>
            </w:pPr>
          </w:p>
        </w:tc>
        <w:tc>
          <w:tcPr>
            <w:tcW w:w="281" w:type="dxa"/>
          </w:tcPr>
          <w:p w14:paraId="3F1CDD91" w14:textId="77777777" w:rsidR="00B50ECC" w:rsidRDefault="00B50ECC" w:rsidP="00D70026">
            <w:pPr>
              <w:pStyle w:val="Arbeitsanweisung"/>
              <w:tabs>
                <w:tab w:val="left" w:pos="709"/>
              </w:tabs>
            </w:pPr>
          </w:p>
        </w:tc>
        <w:tc>
          <w:tcPr>
            <w:tcW w:w="281" w:type="dxa"/>
          </w:tcPr>
          <w:p w14:paraId="516CD8B8" w14:textId="77777777" w:rsidR="00B50ECC" w:rsidRDefault="00B50ECC" w:rsidP="00D70026">
            <w:pPr>
              <w:pStyle w:val="Arbeitsanweisung"/>
              <w:tabs>
                <w:tab w:val="left" w:pos="709"/>
              </w:tabs>
            </w:pPr>
          </w:p>
        </w:tc>
        <w:tc>
          <w:tcPr>
            <w:tcW w:w="281" w:type="dxa"/>
          </w:tcPr>
          <w:p w14:paraId="57C2EAE7" w14:textId="77777777" w:rsidR="00B50ECC" w:rsidRDefault="00B50ECC" w:rsidP="00D70026">
            <w:pPr>
              <w:pStyle w:val="Arbeitsanweisung"/>
              <w:tabs>
                <w:tab w:val="left" w:pos="709"/>
              </w:tabs>
            </w:pPr>
          </w:p>
        </w:tc>
        <w:tc>
          <w:tcPr>
            <w:tcW w:w="281" w:type="dxa"/>
          </w:tcPr>
          <w:p w14:paraId="6BBA7482" w14:textId="77777777" w:rsidR="00B50ECC" w:rsidRDefault="00B50ECC" w:rsidP="00D70026">
            <w:pPr>
              <w:pStyle w:val="Arbeitsanweisung"/>
              <w:tabs>
                <w:tab w:val="left" w:pos="709"/>
              </w:tabs>
            </w:pPr>
          </w:p>
        </w:tc>
        <w:tc>
          <w:tcPr>
            <w:tcW w:w="281" w:type="dxa"/>
          </w:tcPr>
          <w:p w14:paraId="6B14A233" w14:textId="77777777" w:rsidR="00B50ECC" w:rsidRDefault="00B50ECC" w:rsidP="00D70026">
            <w:pPr>
              <w:pStyle w:val="Arbeitsanweisung"/>
              <w:tabs>
                <w:tab w:val="left" w:pos="709"/>
              </w:tabs>
            </w:pPr>
          </w:p>
        </w:tc>
      </w:tr>
      <w:tr w:rsidR="00B50ECC" w14:paraId="378E6668" w14:textId="77777777" w:rsidTr="00475C34">
        <w:trPr>
          <w:trHeight w:val="283"/>
        </w:trPr>
        <w:tc>
          <w:tcPr>
            <w:tcW w:w="282" w:type="dxa"/>
          </w:tcPr>
          <w:p w14:paraId="2BF93E46" w14:textId="77777777" w:rsidR="00B50ECC" w:rsidRDefault="00B50ECC" w:rsidP="00D70026">
            <w:pPr>
              <w:pStyle w:val="Arbeitsanweisung"/>
              <w:tabs>
                <w:tab w:val="left" w:pos="709"/>
              </w:tabs>
            </w:pPr>
          </w:p>
        </w:tc>
        <w:tc>
          <w:tcPr>
            <w:tcW w:w="282" w:type="dxa"/>
          </w:tcPr>
          <w:p w14:paraId="13D6C020" w14:textId="77777777" w:rsidR="00B50ECC" w:rsidRDefault="00B50ECC" w:rsidP="00D70026">
            <w:pPr>
              <w:pStyle w:val="Arbeitsanweisung"/>
              <w:tabs>
                <w:tab w:val="left" w:pos="709"/>
              </w:tabs>
            </w:pPr>
          </w:p>
        </w:tc>
        <w:tc>
          <w:tcPr>
            <w:tcW w:w="282" w:type="dxa"/>
          </w:tcPr>
          <w:p w14:paraId="3095440C" w14:textId="77777777" w:rsidR="00B50ECC" w:rsidRDefault="00B50ECC" w:rsidP="00D70026">
            <w:pPr>
              <w:pStyle w:val="Arbeitsanweisung"/>
              <w:tabs>
                <w:tab w:val="left" w:pos="709"/>
              </w:tabs>
            </w:pPr>
          </w:p>
        </w:tc>
        <w:tc>
          <w:tcPr>
            <w:tcW w:w="282" w:type="dxa"/>
          </w:tcPr>
          <w:p w14:paraId="69605194" w14:textId="77777777" w:rsidR="00B50ECC" w:rsidRDefault="00B50ECC" w:rsidP="00D70026">
            <w:pPr>
              <w:pStyle w:val="Arbeitsanweisung"/>
              <w:tabs>
                <w:tab w:val="left" w:pos="709"/>
              </w:tabs>
            </w:pPr>
          </w:p>
        </w:tc>
        <w:tc>
          <w:tcPr>
            <w:tcW w:w="282" w:type="dxa"/>
          </w:tcPr>
          <w:p w14:paraId="2F269713" w14:textId="77777777" w:rsidR="00B50ECC" w:rsidRDefault="00B50ECC" w:rsidP="00D70026">
            <w:pPr>
              <w:pStyle w:val="Arbeitsanweisung"/>
              <w:tabs>
                <w:tab w:val="left" w:pos="709"/>
              </w:tabs>
            </w:pPr>
          </w:p>
        </w:tc>
        <w:tc>
          <w:tcPr>
            <w:tcW w:w="282" w:type="dxa"/>
          </w:tcPr>
          <w:p w14:paraId="767E747D" w14:textId="77777777" w:rsidR="00B50ECC" w:rsidRDefault="00B50ECC" w:rsidP="00D70026">
            <w:pPr>
              <w:pStyle w:val="Arbeitsanweisung"/>
              <w:tabs>
                <w:tab w:val="left" w:pos="709"/>
              </w:tabs>
            </w:pPr>
          </w:p>
        </w:tc>
        <w:tc>
          <w:tcPr>
            <w:tcW w:w="282" w:type="dxa"/>
          </w:tcPr>
          <w:p w14:paraId="6C47CF47" w14:textId="77777777" w:rsidR="00B50ECC" w:rsidRDefault="00B50ECC" w:rsidP="00D70026">
            <w:pPr>
              <w:pStyle w:val="Arbeitsanweisung"/>
              <w:tabs>
                <w:tab w:val="left" w:pos="709"/>
              </w:tabs>
            </w:pPr>
          </w:p>
        </w:tc>
        <w:tc>
          <w:tcPr>
            <w:tcW w:w="282" w:type="dxa"/>
          </w:tcPr>
          <w:p w14:paraId="19E7B7FA" w14:textId="77777777" w:rsidR="00B50ECC" w:rsidRDefault="00B50ECC" w:rsidP="00D70026">
            <w:pPr>
              <w:pStyle w:val="Arbeitsanweisung"/>
              <w:tabs>
                <w:tab w:val="left" w:pos="709"/>
              </w:tabs>
            </w:pPr>
          </w:p>
        </w:tc>
        <w:tc>
          <w:tcPr>
            <w:tcW w:w="282" w:type="dxa"/>
          </w:tcPr>
          <w:p w14:paraId="6989BBEC" w14:textId="77777777" w:rsidR="00B50ECC" w:rsidRDefault="00B50ECC" w:rsidP="00D70026">
            <w:pPr>
              <w:pStyle w:val="Arbeitsanweisung"/>
              <w:tabs>
                <w:tab w:val="left" w:pos="709"/>
              </w:tabs>
            </w:pPr>
          </w:p>
        </w:tc>
        <w:tc>
          <w:tcPr>
            <w:tcW w:w="282" w:type="dxa"/>
          </w:tcPr>
          <w:p w14:paraId="63FB3F39" w14:textId="77777777" w:rsidR="00B50ECC" w:rsidRDefault="00B50ECC" w:rsidP="00D70026">
            <w:pPr>
              <w:pStyle w:val="Arbeitsanweisung"/>
              <w:tabs>
                <w:tab w:val="left" w:pos="709"/>
              </w:tabs>
            </w:pPr>
          </w:p>
        </w:tc>
        <w:tc>
          <w:tcPr>
            <w:tcW w:w="282" w:type="dxa"/>
          </w:tcPr>
          <w:p w14:paraId="38B55C87" w14:textId="77777777" w:rsidR="00B50ECC" w:rsidRDefault="00B50ECC" w:rsidP="00D70026">
            <w:pPr>
              <w:pStyle w:val="Arbeitsanweisung"/>
              <w:tabs>
                <w:tab w:val="left" w:pos="709"/>
              </w:tabs>
            </w:pPr>
          </w:p>
        </w:tc>
        <w:tc>
          <w:tcPr>
            <w:tcW w:w="282" w:type="dxa"/>
          </w:tcPr>
          <w:p w14:paraId="20AB7352" w14:textId="77777777" w:rsidR="00B50ECC" w:rsidRDefault="00B50ECC" w:rsidP="00D70026">
            <w:pPr>
              <w:pStyle w:val="Arbeitsanweisung"/>
              <w:tabs>
                <w:tab w:val="left" w:pos="709"/>
              </w:tabs>
            </w:pPr>
          </w:p>
        </w:tc>
        <w:tc>
          <w:tcPr>
            <w:tcW w:w="282" w:type="dxa"/>
          </w:tcPr>
          <w:p w14:paraId="6C73E72E" w14:textId="77777777" w:rsidR="00B50ECC" w:rsidRDefault="00B50ECC" w:rsidP="00D70026">
            <w:pPr>
              <w:pStyle w:val="Arbeitsanweisung"/>
              <w:tabs>
                <w:tab w:val="left" w:pos="709"/>
              </w:tabs>
            </w:pPr>
          </w:p>
        </w:tc>
        <w:tc>
          <w:tcPr>
            <w:tcW w:w="282" w:type="dxa"/>
          </w:tcPr>
          <w:p w14:paraId="3578BA1C" w14:textId="77777777" w:rsidR="00B50ECC" w:rsidRDefault="00B50ECC" w:rsidP="00D70026">
            <w:pPr>
              <w:pStyle w:val="Arbeitsanweisung"/>
              <w:tabs>
                <w:tab w:val="left" w:pos="709"/>
              </w:tabs>
            </w:pPr>
          </w:p>
        </w:tc>
        <w:tc>
          <w:tcPr>
            <w:tcW w:w="282" w:type="dxa"/>
          </w:tcPr>
          <w:p w14:paraId="73889B50" w14:textId="77777777" w:rsidR="00B50ECC" w:rsidRDefault="00B50ECC" w:rsidP="00D70026">
            <w:pPr>
              <w:pStyle w:val="Arbeitsanweisung"/>
              <w:tabs>
                <w:tab w:val="left" w:pos="709"/>
              </w:tabs>
            </w:pPr>
          </w:p>
        </w:tc>
        <w:tc>
          <w:tcPr>
            <w:tcW w:w="281" w:type="dxa"/>
          </w:tcPr>
          <w:p w14:paraId="5ABB2F6B" w14:textId="77777777" w:rsidR="00B50ECC" w:rsidRDefault="00B50ECC" w:rsidP="00D70026">
            <w:pPr>
              <w:pStyle w:val="Arbeitsanweisung"/>
              <w:tabs>
                <w:tab w:val="left" w:pos="709"/>
              </w:tabs>
            </w:pPr>
          </w:p>
        </w:tc>
        <w:tc>
          <w:tcPr>
            <w:tcW w:w="281" w:type="dxa"/>
          </w:tcPr>
          <w:p w14:paraId="5A16F050" w14:textId="77777777" w:rsidR="00B50ECC" w:rsidRDefault="00B50ECC" w:rsidP="00D70026">
            <w:pPr>
              <w:pStyle w:val="Arbeitsanweisung"/>
              <w:tabs>
                <w:tab w:val="left" w:pos="709"/>
              </w:tabs>
            </w:pPr>
          </w:p>
        </w:tc>
        <w:tc>
          <w:tcPr>
            <w:tcW w:w="281" w:type="dxa"/>
          </w:tcPr>
          <w:p w14:paraId="3D0E221A" w14:textId="77777777" w:rsidR="00B50ECC" w:rsidRDefault="00B50ECC" w:rsidP="00D70026">
            <w:pPr>
              <w:pStyle w:val="Arbeitsanweisung"/>
              <w:tabs>
                <w:tab w:val="left" w:pos="709"/>
              </w:tabs>
            </w:pPr>
          </w:p>
        </w:tc>
        <w:tc>
          <w:tcPr>
            <w:tcW w:w="281" w:type="dxa"/>
          </w:tcPr>
          <w:p w14:paraId="623F0EA5" w14:textId="77777777" w:rsidR="00B50ECC" w:rsidRDefault="00B50ECC" w:rsidP="00D70026">
            <w:pPr>
              <w:pStyle w:val="Arbeitsanweisung"/>
              <w:tabs>
                <w:tab w:val="left" w:pos="709"/>
              </w:tabs>
            </w:pPr>
          </w:p>
        </w:tc>
        <w:tc>
          <w:tcPr>
            <w:tcW w:w="281" w:type="dxa"/>
          </w:tcPr>
          <w:p w14:paraId="2821A98F" w14:textId="77777777" w:rsidR="00B50ECC" w:rsidRDefault="00B50ECC" w:rsidP="00D70026">
            <w:pPr>
              <w:pStyle w:val="Arbeitsanweisung"/>
              <w:tabs>
                <w:tab w:val="left" w:pos="709"/>
              </w:tabs>
            </w:pPr>
          </w:p>
        </w:tc>
        <w:tc>
          <w:tcPr>
            <w:tcW w:w="281" w:type="dxa"/>
          </w:tcPr>
          <w:p w14:paraId="2E728FB8" w14:textId="77777777" w:rsidR="00B50ECC" w:rsidRDefault="00B50ECC" w:rsidP="00D70026">
            <w:pPr>
              <w:pStyle w:val="Arbeitsanweisung"/>
              <w:tabs>
                <w:tab w:val="left" w:pos="709"/>
              </w:tabs>
            </w:pPr>
          </w:p>
        </w:tc>
        <w:tc>
          <w:tcPr>
            <w:tcW w:w="281" w:type="dxa"/>
          </w:tcPr>
          <w:p w14:paraId="7C00453B" w14:textId="77777777" w:rsidR="00B50ECC" w:rsidRDefault="00B50ECC" w:rsidP="00D70026">
            <w:pPr>
              <w:pStyle w:val="Arbeitsanweisung"/>
              <w:tabs>
                <w:tab w:val="left" w:pos="709"/>
              </w:tabs>
            </w:pPr>
          </w:p>
        </w:tc>
        <w:tc>
          <w:tcPr>
            <w:tcW w:w="281" w:type="dxa"/>
          </w:tcPr>
          <w:p w14:paraId="316CDBE6" w14:textId="77777777" w:rsidR="00B50ECC" w:rsidRDefault="00B50ECC" w:rsidP="00D70026">
            <w:pPr>
              <w:pStyle w:val="Arbeitsanweisung"/>
              <w:tabs>
                <w:tab w:val="left" w:pos="709"/>
              </w:tabs>
            </w:pPr>
          </w:p>
        </w:tc>
        <w:tc>
          <w:tcPr>
            <w:tcW w:w="281" w:type="dxa"/>
          </w:tcPr>
          <w:p w14:paraId="383CDCF3" w14:textId="77777777" w:rsidR="00B50ECC" w:rsidRDefault="00B50ECC" w:rsidP="00D70026">
            <w:pPr>
              <w:pStyle w:val="Arbeitsanweisung"/>
              <w:tabs>
                <w:tab w:val="left" w:pos="709"/>
              </w:tabs>
            </w:pPr>
          </w:p>
        </w:tc>
        <w:tc>
          <w:tcPr>
            <w:tcW w:w="281" w:type="dxa"/>
          </w:tcPr>
          <w:p w14:paraId="11F51A51" w14:textId="77777777" w:rsidR="00B50ECC" w:rsidRDefault="00B50ECC" w:rsidP="00D70026">
            <w:pPr>
              <w:pStyle w:val="Arbeitsanweisung"/>
              <w:tabs>
                <w:tab w:val="left" w:pos="709"/>
              </w:tabs>
            </w:pPr>
          </w:p>
        </w:tc>
        <w:tc>
          <w:tcPr>
            <w:tcW w:w="281" w:type="dxa"/>
          </w:tcPr>
          <w:p w14:paraId="02FF4635" w14:textId="77777777" w:rsidR="00B50ECC" w:rsidRDefault="00B50ECC" w:rsidP="00D70026">
            <w:pPr>
              <w:pStyle w:val="Arbeitsanweisung"/>
              <w:tabs>
                <w:tab w:val="left" w:pos="709"/>
              </w:tabs>
            </w:pPr>
          </w:p>
        </w:tc>
        <w:tc>
          <w:tcPr>
            <w:tcW w:w="281" w:type="dxa"/>
          </w:tcPr>
          <w:p w14:paraId="16351C40" w14:textId="77777777" w:rsidR="00B50ECC" w:rsidRDefault="00B50ECC" w:rsidP="00D70026">
            <w:pPr>
              <w:pStyle w:val="Arbeitsanweisung"/>
              <w:tabs>
                <w:tab w:val="left" w:pos="709"/>
              </w:tabs>
            </w:pPr>
          </w:p>
        </w:tc>
        <w:tc>
          <w:tcPr>
            <w:tcW w:w="281" w:type="dxa"/>
          </w:tcPr>
          <w:p w14:paraId="0E897130" w14:textId="77777777" w:rsidR="00B50ECC" w:rsidRDefault="00B50ECC" w:rsidP="00D70026">
            <w:pPr>
              <w:pStyle w:val="Arbeitsanweisung"/>
              <w:tabs>
                <w:tab w:val="left" w:pos="709"/>
              </w:tabs>
            </w:pPr>
          </w:p>
        </w:tc>
        <w:tc>
          <w:tcPr>
            <w:tcW w:w="281" w:type="dxa"/>
          </w:tcPr>
          <w:p w14:paraId="49C7EFD1" w14:textId="77777777" w:rsidR="00B50ECC" w:rsidRDefault="00B50ECC" w:rsidP="00D70026">
            <w:pPr>
              <w:pStyle w:val="Arbeitsanweisung"/>
              <w:tabs>
                <w:tab w:val="left" w:pos="709"/>
              </w:tabs>
            </w:pPr>
          </w:p>
        </w:tc>
        <w:tc>
          <w:tcPr>
            <w:tcW w:w="281" w:type="dxa"/>
          </w:tcPr>
          <w:p w14:paraId="1647F34E" w14:textId="77777777" w:rsidR="00B50ECC" w:rsidRDefault="00B50ECC" w:rsidP="00D70026">
            <w:pPr>
              <w:pStyle w:val="Arbeitsanweisung"/>
              <w:tabs>
                <w:tab w:val="left" w:pos="709"/>
              </w:tabs>
            </w:pPr>
          </w:p>
        </w:tc>
        <w:tc>
          <w:tcPr>
            <w:tcW w:w="281" w:type="dxa"/>
          </w:tcPr>
          <w:p w14:paraId="614DAAA9" w14:textId="77777777" w:rsidR="00B50ECC" w:rsidRDefault="00B50ECC" w:rsidP="00D70026">
            <w:pPr>
              <w:pStyle w:val="Arbeitsanweisung"/>
              <w:tabs>
                <w:tab w:val="left" w:pos="709"/>
              </w:tabs>
            </w:pPr>
          </w:p>
        </w:tc>
        <w:tc>
          <w:tcPr>
            <w:tcW w:w="281" w:type="dxa"/>
          </w:tcPr>
          <w:p w14:paraId="7B98FF7D" w14:textId="77777777" w:rsidR="00B50ECC" w:rsidRDefault="00B50ECC" w:rsidP="00D70026">
            <w:pPr>
              <w:pStyle w:val="Arbeitsanweisung"/>
              <w:tabs>
                <w:tab w:val="left" w:pos="709"/>
              </w:tabs>
            </w:pPr>
          </w:p>
        </w:tc>
      </w:tr>
      <w:tr w:rsidR="00B50ECC" w14:paraId="1B8A81FA" w14:textId="77777777" w:rsidTr="00475C34">
        <w:trPr>
          <w:trHeight w:val="283"/>
        </w:trPr>
        <w:tc>
          <w:tcPr>
            <w:tcW w:w="282" w:type="dxa"/>
          </w:tcPr>
          <w:p w14:paraId="6CFB7154" w14:textId="77777777" w:rsidR="00B50ECC" w:rsidRDefault="00B50ECC" w:rsidP="00D70026">
            <w:pPr>
              <w:pStyle w:val="Arbeitsanweisung"/>
              <w:tabs>
                <w:tab w:val="left" w:pos="709"/>
              </w:tabs>
            </w:pPr>
          </w:p>
        </w:tc>
        <w:tc>
          <w:tcPr>
            <w:tcW w:w="282" w:type="dxa"/>
          </w:tcPr>
          <w:p w14:paraId="0537A3A6" w14:textId="77777777" w:rsidR="00B50ECC" w:rsidRDefault="00B50ECC" w:rsidP="00D70026">
            <w:pPr>
              <w:pStyle w:val="Arbeitsanweisung"/>
              <w:tabs>
                <w:tab w:val="left" w:pos="709"/>
              </w:tabs>
            </w:pPr>
          </w:p>
        </w:tc>
        <w:tc>
          <w:tcPr>
            <w:tcW w:w="282" w:type="dxa"/>
          </w:tcPr>
          <w:p w14:paraId="428DBBCC" w14:textId="77777777" w:rsidR="00B50ECC" w:rsidRDefault="00B50ECC" w:rsidP="00D70026">
            <w:pPr>
              <w:pStyle w:val="Arbeitsanweisung"/>
              <w:tabs>
                <w:tab w:val="left" w:pos="709"/>
              </w:tabs>
            </w:pPr>
          </w:p>
        </w:tc>
        <w:tc>
          <w:tcPr>
            <w:tcW w:w="282" w:type="dxa"/>
          </w:tcPr>
          <w:p w14:paraId="526A4631" w14:textId="77777777" w:rsidR="00B50ECC" w:rsidRDefault="00B50ECC" w:rsidP="00D70026">
            <w:pPr>
              <w:pStyle w:val="Arbeitsanweisung"/>
              <w:tabs>
                <w:tab w:val="left" w:pos="709"/>
              </w:tabs>
            </w:pPr>
          </w:p>
        </w:tc>
        <w:tc>
          <w:tcPr>
            <w:tcW w:w="282" w:type="dxa"/>
          </w:tcPr>
          <w:p w14:paraId="5213B1C6" w14:textId="77777777" w:rsidR="00B50ECC" w:rsidRDefault="00B50ECC" w:rsidP="00D70026">
            <w:pPr>
              <w:pStyle w:val="Arbeitsanweisung"/>
              <w:tabs>
                <w:tab w:val="left" w:pos="709"/>
              </w:tabs>
            </w:pPr>
          </w:p>
        </w:tc>
        <w:tc>
          <w:tcPr>
            <w:tcW w:w="282" w:type="dxa"/>
          </w:tcPr>
          <w:p w14:paraId="5897C8F4" w14:textId="77777777" w:rsidR="00B50ECC" w:rsidRDefault="00B50ECC" w:rsidP="00D70026">
            <w:pPr>
              <w:pStyle w:val="Arbeitsanweisung"/>
              <w:tabs>
                <w:tab w:val="left" w:pos="709"/>
              </w:tabs>
            </w:pPr>
          </w:p>
        </w:tc>
        <w:tc>
          <w:tcPr>
            <w:tcW w:w="282" w:type="dxa"/>
          </w:tcPr>
          <w:p w14:paraId="5205122E" w14:textId="77777777" w:rsidR="00B50ECC" w:rsidRDefault="00B50ECC" w:rsidP="00D70026">
            <w:pPr>
              <w:pStyle w:val="Arbeitsanweisung"/>
              <w:tabs>
                <w:tab w:val="left" w:pos="709"/>
              </w:tabs>
            </w:pPr>
          </w:p>
        </w:tc>
        <w:tc>
          <w:tcPr>
            <w:tcW w:w="282" w:type="dxa"/>
          </w:tcPr>
          <w:p w14:paraId="27974AE0" w14:textId="77777777" w:rsidR="00B50ECC" w:rsidRDefault="00B50ECC" w:rsidP="00D70026">
            <w:pPr>
              <w:pStyle w:val="Arbeitsanweisung"/>
              <w:tabs>
                <w:tab w:val="left" w:pos="709"/>
              </w:tabs>
            </w:pPr>
          </w:p>
        </w:tc>
        <w:tc>
          <w:tcPr>
            <w:tcW w:w="282" w:type="dxa"/>
          </w:tcPr>
          <w:p w14:paraId="722036E2" w14:textId="77777777" w:rsidR="00B50ECC" w:rsidRDefault="00B50ECC" w:rsidP="00D70026">
            <w:pPr>
              <w:pStyle w:val="Arbeitsanweisung"/>
              <w:tabs>
                <w:tab w:val="left" w:pos="709"/>
              </w:tabs>
            </w:pPr>
          </w:p>
        </w:tc>
        <w:tc>
          <w:tcPr>
            <w:tcW w:w="282" w:type="dxa"/>
          </w:tcPr>
          <w:p w14:paraId="58E66F31" w14:textId="77777777" w:rsidR="00B50ECC" w:rsidRDefault="00B50ECC" w:rsidP="00D70026">
            <w:pPr>
              <w:pStyle w:val="Arbeitsanweisung"/>
              <w:tabs>
                <w:tab w:val="left" w:pos="709"/>
              </w:tabs>
            </w:pPr>
          </w:p>
        </w:tc>
        <w:tc>
          <w:tcPr>
            <w:tcW w:w="282" w:type="dxa"/>
          </w:tcPr>
          <w:p w14:paraId="1B4484A4" w14:textId="77777777" w:rsidR="00B50ECC" w:rsidRDefault="00B50ECC" w:rsidP="00D70026">
            <w:pPr>
              <w:pStyle w:val="Arbeitsanweisung"/>
              <w:tabs>
                <w:tab w:val="left" w:pos="709"/>
              </w:tabs>
            </w:pPr>
          </w:p>
        </w:tc>
        <w:tc>
          <w:tcPr>
            <w:tcW w:w="282" w:type="dxa"/>
          </w:tcPr>
          <w:p w14:paraId="2EA15940" w14:textId="77777777" w:rsidR="00B50ECC" w:rsidRDefault="00B50ECC" w:rsidP="00D70026">
            <w:pPr>
              <w:pStyle w:val="Arbeitsanweisung"/>
              <w:tabs>
                <w:tab w:val="left" w:pos="709"/>
              </w:tabs>
            </w:pPr>
          </w:p>
        </w:tc>
        <w:tc>
          <w:tcPr>
            <w:tcW w:w="282" w:type="dxa"/>
          </w:tcPr>
          <w:p w14:paraId="7EE9C5A3" w14:textId="77777777" w:rsidR="00B50ECC" w:rsidRDefault="00B50ECC" w:rsidP="00D70026">
            <w:pPr>
              <w:pStyle w:val="Arbeitsanweisung"/>
              <w:tabs>
                <w:tab w:val="left" w:pos="709"/>
              </w:tabs>
            </w:pPr>
          </w:p>
        </w:tc>
        <w:tc>
          <w:tcPr>
            <w:tcW w:w="282" w:type="dxa"/>
          </w:tcPr>
          <w:p w14:paraId="694FF2CD" w14:textId="77777777" w:rsidR="00B50ECC" w:rsidRDefault="00B50ECC" w:rsidP="00D70026">
            <w:pPr>
              <w:pStyle w:val="Arbeitsanweisung"/>
              <w:tabs>
                <w:tab w:val="left" w:pos="709"/>
              </w:tabs>
            </w:pPr>
          </w:p>
        </w:tc>
        <w:tc>
          <w:tcPr>
            <w:tcW w:w="282" w:type="dxa"/>
          </w:tcPr>
          <w:p w14:paraId="3B229497" w14:textId="77777777" w:rsidR="00B50ECC" w:rsidRDefault="00B50ECC" w:rsidP="00D70026">
            <w:pPr>
              <w:pStyle w:val="Arbeitsanweisung"/>
              <w:tabs>
                <w:tab w:val="left" w:pos="709"/>
              </w:tabs>
            </w:pPr>
          </w:p>
        </w:tc>
        <w:tc>
          <w:tcPr>
            <w:tcW w:w="281" w:type="dxa"/>
          </w:tcPr>
          <w:p w14:paraId="38AB30D5" w14:textId="77777777" w:rsidR="00B50ECC" w:rsidRDefault="00B50ECC" w:rsidP="00D70026">
            <w:pPr>
              <w:pStyle w:val="Arbeitsanweisung"/>
              <w:tabs>
                <w:tab w:val="left" w:pos="709"/>
              </w:tabs>
            </w:pPr>
          </w:p>
        </w:tc>
        <w:tc>
          <w:tcPr>
            <w:tcW w:w="281" w:type="dxa"/>
          </w:tcPr>
          <w:p w14:paraId="1A7D3C44" w14:textId="77777777" w:rsidR="00B50ECC" w:rsidRDefault="00B50ECC" w:rsidP="00D70026">
            <w:pPr>
              <w:pStyle w:val="Arbeitsanweisung"/>
              <w:tabs>
                <w:tab w:val="left" w:pos="709"/>
              </w:tabs>
            </w:pPr>
          </w:p>
        </w:tc>
        <w:tc>
          <w:tcPr>
            <w:tcW w:w="281" w:type="dxa"/>
          </w:tcPr>
          <w:p w14:paraId="517DAADC" w14:textId="77777777" w:rsidR="00B50ECC" w:rsidRDefault="00B50ECC" w:rsidP="00D70026">
            <w:pPr>
              <w:pStyle w:val="Arbeitsanweisung"/>
              <w:tabs>
                <w:tab w:val="left" w:pos="709"/>
              </w:tabs>
            </w:pPr>
          </w:p>
        </w:tc>
        <w:tc>
          <w:tcPr>
            <w:tcW w:w="281" w:type="dxa"/>
          </w:tcPr>
          <w:p w14:paraId="5D108F90" w14:textId="77777777" w:rsidR="00B50ECC" w:rsidRDefault="00B50ECC" w:rsidP="00D70026">
            <w:pPr>
              <w:pStyle w:val="Arbeitsanweisung"/>
              <w:tabs>
                <w:tab w:val="left" w:pos="709"/>
              </w:tabs>
            </w:pPr>
          </w:p>
        </w:tc>
        <w:tc>
          <w:tcPr>
            <w:tcW w:w="281" w:type="dxa"/>
          </w:tcPr>
          <w:p w14:paraId="5F6078C1" w14:textId="77777777" w:rsidR="00B50ECC" w:rsidRDefault="00B50ECC" w:rsidP="00D70026">
            <w:pPr>
              <w:pStyle w:val="Arbeitsanweisung"/>
              <w:tabs>
                <w:tab w:val="left" w:pos="709"/>
              </w:tabs>
            </w:pPr>
          </w:p>
        </w:tc>
        <w:tc>
          <w:tcPr>
            <w:tcW w:w="281" w:type="dxa"/>
          </w:tcPr>
          <w:p w14:paraId="13055E1B" w14:textId="77777777" w:rsidR="00B50ECC" w:rsidRDefault="00B50ECC" w:rsidP="00D70026">
            <w:pPr>
              <w:pStyle w:val="Arbeitsanweisung"/>
              <w:tabs>
                <w:tab w:val="left" w:pos="709"/>
              </w:tabs>
            </w:pPr>
          </w:p>
        </w:tc>
        <w:tc>
          <w:tcPr>
            <w:tcW w:w="281" w:type="dxa"/>
          </w:tcPr>
          <w:p w14:paraId="4FF7EB0E" w14:textId="77777777" w:rsidR="00B50ECC" w:rsidRDefault="00B50ECC" w:rsidP="00D70026">
            <w:pPr>
              <w:pStyle w:val="Arbeitsanweisung"/>
              <w:tabs>
                <w:tab w:val="left" w:pos="709"/>
              </w:tabs>
            </w:pPr>
          </w:p>
        </w:tc>
        <w:tc>
          <w:tcPr>
            <w:tcW w:w="281" w:type="dxa"/>
          </w:tcPr>
          <w:p w14:paraId="7501493B" w14:textId="77777777" w:rsidR="00B50ECC" w:rsidRDefault="00B50ECC" w:rsidP="00D70026">
            <w:pPr>
              <w:pStyle w:val="Arbeitsanweisung"/>
              <w:tabs>
                <w:tab w:val="left" w:pos="709"/>
              </w:tabs>
            </w:pPr>
          </w:p>
        </w:tc>
        <w:tc>
          <w:tcPr>
            <w:tcW w:w="281" w:type="dxa"/>
          </w:tcPr>
          <w:p w14:paraId="4D6351C5" w14:textId="77777777" w:rsidR="00B50ECC" w:rsidRDefault="00B50ECC" w:rsidP="00D70026">
            <w:pPr>
              <w:pStyle w:val="Arbeitsanweisung"/>
              <w:tabs>
                <w:tab w:val="left" w:pos="709"/>
              </w:tabs>
            </w:pPr>
          </w:p>
        </w:tc>
        <w:tc>
          <w:tcPr>
            <w:tcW w:w="281" w:type="dxa"/>
          </w:tcPr>
          <w:p w14:paraId="7644DDC9" w14:textId="77777777" w:rsidR="00B50ECC" w:rsidRDefault="00B50ECC" w:rsidP="00D70026">
            <w:pPr>
              <w:pStyle w:val="Arbeitsanweisung"/>
              <w:tabs>
                <w:tab w:val="left" w:pos="709"/>
              </w:tabs>
            </w:pPr>
          </w:p>
        </w:tc>
        <w:tc>
          <w:tcPr>
            <w:tcW w:w="281" w:type="dxa"/>
          </w:tcPr>
          <w:p w14:paraId="4AFD6573" w14:textId="77777777" w:rsidR="00B50ECC" w:rsidRDefault="00B50ECC" w:rsidP="00D70026">
            <w:pPr>
              <w:pStyle w:val="Arbeitsanweisung"/>
              <w:tabs>
                <w:tab w:val="left" w:pos="709"/>
              </w:tabs>
            </w:pPr>
          </w:p>
        </w:tc>
        <w:tc>
          <w:tcPr>
            <w:tcW w:w="281" w:type="dxa"/>
          </w:tcPr>
          <w:p w14:paraId="7629C950" w14:textId="77777777" w:rsidR="00B50ECC" w:rsidRDefault="00B50ECC" w:rsidP="00D70026">
            <w:pPr>
              <w:pStyle w:val="Arbeitsanweisung"/>
              <w:tabs>
                <w:tab w:val="left" w:pos="709"/>
              </w:tabs>
            </w:pPr>
          </w:p>
        </w:tc>
        <w:tc>
          <w:tcPr>
            <w:tcW w:w="281" w:type="dxa"/>
          </w:tcPr>
          <w:p w14:paraId="3C1CE86A" w14:textId="77777777" w:rsidR="00B50ECC" w:rsidRDefault="00B50ECC" w:rsidP="00D70026">
            <w:pPr>
              <w:pStyle w:val="Arbeitsanweisung"/>
              <w:tabs>
                <w:tab w:val="left" w:pos="709"/>
              </w:tabs>
            </w:pPr>
          </w:p>
        </w:tc>
        <w:tc>
          <w:tcPr>
            <w:tcW w:w="281" w:type="dxa"/>
          </w:tcPr>
          <w:p w14:paraId="3C0D0925" w14:textId="77777777" w:rsidR="00B50ECC" w:rsidRDefault="00B50ECC" w:rsidP="00D70026">
            <w:pPr>
              <w:pStyle w:val="Arbeitsanweisung"/>
              <w:tabs>
                <w:tab w:val="left" w:pos="709"/>
              </w:tabs>
            </w:pPr>
          </w:p>
        </w:tc>
        <w:tc>
          <w:tcPr>
            <w:tcW w:w="281" w:type="dxa"/>
          </w:tcPr>
          <w:p w14:paraId="5B2493BA" w14:textId="77777777" w:rsidR="00B50ECC" w:rsidRDefault="00B50ECC" w:rsidP="00D70026">
            <w:pPr>
              <w:pStyle w:val="Arbeitsanweisung"/>
              <w:tabs>
                <w:tab w:val="left" w:pos="709"/>
              </w:tabs>
            </w:pPr>
          </w:p>
        </w:tc>
        <w:tc>
          <w:tcPr>
            <w:tcW w:w="281" w:type="dxa"/>
          </w:tcPr>
          <w:p w14:paraId="254424C2" w14:textId="77777777" w:rsidR="00B50ECC" w:rsidRDefault="00B50ECC" w:rsidP="00D70026">
            <w:pPr>
              <w:pStyle w:val="Arbeitsanweisung"/>
              <w:tabs>
                <w:tab w:val="left" w:pos="709"/>
              </w:tabs>
            </w:pPr>
          </w:p>
        </w:tc>
        <w:tc>
          <w:tcPr>
            <w:tcW w:w="281" w:type="dxa"/>
          </w:tcPr>
          <w:p w14:paraId="4242E651" w14:textId="77777777" w:rsidR="00B50ECC" w:rsidRDefault="00B50ECC" w:rsidP="00D70026">
            <w:pPr>
              <w:pStyle w:val="Arbeitsanweisung"/>
              <w:tabs>
                <w:tab w:val="left" w:pos="709"/>
              </w:tabs>
            </w:pPr>
          </w:p>
        </w:tc>
      </w:tr>
      <w:tr w:rsidR="00B50ECC" w14:paraId="4C60B596" w14:textId="77777777" w:rsidTr="00475C34">
        <w:trPr>
          <w:trHeight w:val="283"/>
        </w:trPr>
        <w:tc>
          <w:tcPr>
            <w:tcW w:w="282" w:type="dxa"/>
          </w:tcPr>
          <w:p w14:paraId="2BA9116A" w14:textId="77777777" w:rsidR="00B50ECC" w:rsidRDefault="00B50ECC" w:rsidP="00D70026">
            <w:pPr>
              <w:pStyle w:val="Arbeitsanweisung"/>
              <w:tabs>
                <w:tab w:val="left" w:pos="709"/>
              </w:tabs>
            </w:pPr>
          </w:p>
        </w:tc>
        <w:tc>
          <w:tcPr>
            <w:tcW w:w="282" w:type="dxa"/>
          </w:tcPr>
          <w:p w14:paraId="100DCED3" w14:textId="77777777" w:rsidR="00B50ECC" w:rsidRDefault="00B50ECC" w:rsidP="00D70026">
            <w:pPr>
              <w:pStyle w:val="Arbeitsanweisung"/>
              <w:tabs>
                <w:tab w:val="left" w:pos="709"/>
              </w:tabs>
            </w:pPr>
          </w:p>
        </w:tc>
        <w:tc>
          <w:tcPr>
            <w:tcW w:w="282" w:type="dxa"/>
          </w:tcPr>
          <w:p w14:paraId="7CC43AC8" w14:textId="77777777" w:rsidR="00B50ECC" w:rsidRDefault="00B50ECC" w:rsidP="00D70026">
            <w:pPr>
              <w:pStyle w:val="Arbeitsanweisung"/>
              <w:tabs>
                <w:tab w:val="left" w:pos="709"/>
              </w:tabs>
            </w:pPr>
          </w:p>
        </w:tc>
        <w:tc>
          <w:tcPr>
            <w:tcW w:w="282" w:type="dxa"/>
          </w:tcPr>
          <w:p w14:paraId="0F100B76" w14:textId="77777777" w:rsidR="00B50ECC" w:rsidRDefault="00B50ECC" w:rsidP="00D70026">
            <w:pPr>
              <w:pStyle w:val="Arbeitsanweisung"/>
              <w:tabs>
                <w:tab w:val="left" w:pos="709"/>
              </w:tabs>
            </w:pPr>
          </w:p>
        </w:tc>
        <w:tc>
          <w:tcPr>
            <w:tcW w:w="282" w:type="dxa"/>
          </w:tcPr>
          <w:p w14:paraId="75946AA2" w14:textId="77777777" w:rsidR="00B50ECC" w:rsidRDefault="00B50ECC" w:rsidP="00D70026">
            <w:pPr>
              <w:pStyle w:val="Arbeitsanweisung"/>
              <w:tabs>
                <w:tab w:val="left" w:pos="709"/>
              </w:tabs>
            </w:pPr>
          </w:p>
        </w:tc>
        <w:tc>
          <w:tcPr>
            <w:tcW w:w="282" w:type="dxa"/>
          </w:tcPr>
          <w:p w14:paraId="59CBAE9A" w14:textId="77777777" w:rsidR="00B50ECC" w:rsidRDefault="00B50ECC" w:rsidP="00D70026">
            <w:pPr>
              <w:pStyle w:val="Arbeitsanweisung"/>
              <w:tabs>
                <w:tab w:val="left" w:pos="709"/>
              </w:tabs>
            </w:pPr>
          </w:p>
        </w:tc>
        <w:tc>
          <w:tcPr>
            <w:tcW w:w="282" w:type="dxa"/>
          </w:tcPr>
          <w:p w14:paraId="75F63D8F" w14:textId="77777777" w:rsidR="00B50ECC" w:rsidRDefault="00B50ECC" w:rsidP="00D70026">
            <w:pPr>
              <w:pStyle w:val="Arbeitsanweisung"/>
              <w:tabs>
                <w:tab w:val="left" w:pos="709"/>
              </w:tabs>
            </w:pPr>
          </w:p>
        </w:tc>
        <w:tc>
          <w:tcPr>
            <w:tcW w:w="282" w:type="dxa"/>
          </w:tcPr>
          <w:p w14:paraId="02A47B35" w14:textId="77777777" w:rsidR="00B50ECC" w:rsidRDefault="00B50ECC" w:rsidP="00D70026">
            <w:pPr>
              <w:pStyle w:val="Arbeitsanweisung"/>
              <w:tabs>
                <w:tab w:val="left" w:pos="709"/>
              </w:tabs>
            </w:pPr>
          </w:p>
        </w:tc>
        <w:tc>
          <w:tcPr>
            <w:tcW w:w="282" w:type="dxa"/>
          </w:tcPr>
          <w:p w14:paraId="7B17553A" w14:textId="77777777" w:rsidR="00B50ECC" w:rsidRDefault="00B50ECC" w:rsidP="00D70026">
            <w:pPr>
              <w:pStyle w:val="Arbeitsanweisung"/>
              <w:tabs>
                <w:tab w:val="left" w:pos="709"/>
              </w:tabs>
            </w:pPr>
          </w:p>
        </w:tc>
        <w:tc>
          <w:tcPr>
            <w:tcW w:w="282" w:type="dxa"/>
          </w:tcPr>
          <w:p w14:paraId="492D7C05" w14:textId="77777777" w:rsidR="00B50ECC" w:rsidRDefault="00B50ECC" w:rsidP="00D70026">
            <w:pPr>
              <w:pStyle w:val="Arbeitsanweisung"/>
              <w:tabs>
                <w:tab w:val="left" w:pos="709"/>
              </w:tabs>
            </w:pPr>
          </w:p>
        </w:tc>
        <w:tc>
          <w:tcPr>
            <w:tcW w:w="282" w:type="dxa"/>
          </w:tcPr>
          <w:p w14:paraId="70FBB696" w14:textId="77777777" w:rsidR="00B50ECC" w:rsidRDefault="00B50ECC" w:rsidP="00D70026">
            <w:pPr>
              <w:pStyle w:val="Arbeitsanweisung"/>
              <w:tabs>
                <w:tab w:val="left" w:pos="709"/>
              </w:tabs>
            </w:pPr>
          </w:p>
        </w:tc>
        <w:tc>
          <w:tcPr>
            <w:tcW w:w="282" w:type="dxa"/>
          </w:tcPr>
          <w:p w14:paraId="0398927B" w14:textId="77777777" w:rsidR="00B50ECC" w:rsidRDefault="00B50ECC" w:rsidP="00D70026">
            <w:pPr>
              <w:pStyle w:val="Arbeitsanweisung"/>
              <w:tabs>
                <w:tab w:val="left" w:pos="709"/>
              </w:tabs>
            </w:pPr>
          </w:p>
        </w:tc>
        <w:tc>
          <w:tcPr>
            <w:tcW w:w="282" w:type="dxa"/>
          </w:tcPr>
          <w:p w14:paraId="0F382113" w14:textId="77777777" w:rsidR="00B50ECC" w:rsidRDefault="00B50ECC" w:rsidP="00D70026">
            <w:pPr>
              <w:pStyle w:val="Arbeitsanweisung"/>
              <w:tabs>
                <w:tab w:val="left" w:pos="709"/>
              </w:tabs>
            </w:pPr>
          </w:p>
        </w:tc>
        <w:tc>
          <w:tcPr>
            <w:tcW w:w="282" w:type="dxa"/>
          </w:tcPr>
          <w:p w14:paraId="775985B4" w14:textId="77777777" w:rsidR="00B50ECC" w:rsidRDefault="00B50ECC" w:rsidP="00D70026">
            <w:pPr>
              <w:pStyle w:val="Arbeitsanweisung"/>
              <w:tabs>
                <w:tab w:val="left" w:pos="709"/>
              </w:tabs>
            </w:pPr>
          </w:p>
        </w:tc>
        <w:tc>
          <w:tcPr>
            <w:tcW w:w="282" w:type="dxa"/>
          </w:tcPr>
          <w:p w14:paraId="406B463F" w14:textId="77777777" w:rsidR="00B50ECC" w:rsidRDefault="00B50ECC" w:rsidP="00D70026">
            <w:pPr>
              <w:pStyle w:val="Arbeitsanweisung"/>
              <w:tabs>
                <w:tab w:val="left" w:pos="709"/>
              </w:tabs>
            </w:pPr>
          </w:p>
        </w:tc>
        <w:tc>
          <w:tcPr>
            <w:tcW w:w="281" w:type="dxa"/>
          </w:tcPr>
          <w:p w14:paraId="6E72C277" w14:textId="77777777" w:rsidR="00B50ECC" w:rsidRDefault="00B50ECC" w:rsidP="00D70026">
            <w:pPr>
              <w:pStyle w:val="Arbeitsanweisung"/>
              <w:tabs>
                <w:tab w:val="left" w:pos="709"/>
              </w:tabs>
            </w:pPr>
          </w:p>
        </w:tc>
        <w:tc>
          <w:tcPr>
            <w:tcW w:w="281" w:type="dxa"/>
          </w:tcPr>
          <w:p w14:paraId="439B386E" w14:textId="77777777" w:rsidR="00B50ECC" w:rsidRDefault="00B50ECC" w:rsidP="00D70026">
            <w:pPr>
              <w:pStyle w:val="Arbeitsanweisung"/>
              <w:tabs>
                <w:tab w:val="left" w:pos="709"/>
              </w:tabs>
            </w:pPr>
          </w:p>
        </w:tc>
        <w:tc>
          <w:tcPr>
            <w:tcW w:w="281" w:type="dxa"/>
          </w:tcPr>
          <w:p w14:paraId="34D0AEB3" w14:textId="77777777" w:rsidR="00B50ECC" w:rsidRDefault="00B50ECC" w:rsidP="00D70026">
            <w:pPr>
              <w:pStyle w:val="Arbeitsanweisung"/>
              <w:tabs>
                <w:tab w:val="left" w:pos="709"/>
              </w:tabs>
            </w:pPr>
          </w:p>
        </w:tc>
        <w:tc>
          <w:tcPr>
            <w:tcW w:w="281" w:type="dxa"/>
          </w:tcPr>
          <w:p w14:paraId="44CAE198" w14:textId="77777777" w:rsidR="00B50ECC" w:rsidRDefault="00B50ECC" w:rsidP="00D70026">
            <w:pPr>
              <w:pStyle w:val="Arbeitsanweisung"/>
              <w:tabs>
                <w:tab w:val="left" w:pos="709"/>
              </w:tabs>
            </w:pPr>
          </w:p>
        </w:tc>
        <w:tc>
          <w:tcPr>
            <w:tcW w:w="281" w:type="dxa"/>
          </w:tcPr>
          <w:p w14:paraId="363D5285" w14:textId="77777777" w:rsidR="00B50ECC" w:rsidRDefault="00B50ECC" w:rsidP="00D70026">
            <w:pPr>
              <w:pStyle w:val="Arbeitsanweisung"/>
              <w:tabs>
                <w:tab w:val="left" w:pos="709"/>
              </w:tabs>
            </w:pPr>
          </w:p>
        </w:tc>
        <w:tc>
          <w:tcPr>
            <w:tcW w:w="281" w:type="dxa"/>
          </w:tcPr>
          <w:p w14:paraId="69938B09" w14:textId="77777777" w:rsidR="00B50ECC" w:rsidRDefault="00B50ECC" w:rsidP="00D70026">
            <w:pPr>
              <w:pStyle w:val="Arbeitsanweisung"/>
              <w:tabs>
                <w:tab w:val="left" w:pos="709"/>
              </w:tabs>
            </w:pPr>
          </w:p>
        </w:tc>
        <w:tc>
          <w:tcPr>
            <w:tcW w:w="281" w:type="dxa"/>
          </w:tcPr>
          <w:p w14:paraId="5C49C67D" w14:textId="77777777" w:rsidR="00B50ECC" w:rsidRDefault="00B50ECC" w:rsidP="00D70026">
            <w:pPr>
              <w:pStyle w:val="Arbeitsanweisung"/>
              <w:tabs>
                <w:tab w:val="left" w:pos="709"/>
              </w:tabs>
            </w:pPr>
          </w:p>
        </w:tc>
        <w:tc>
          <w:tcPr>
            <w:tcW w:w="281" w:type="dxa"/>
          </w:tcPr>
          <w:p w14:paraId="15508AAC" w14:textId="77777777" w:rsidR="00B50ECC" w:rsidRDefault="00B50ECC" w:rsidP="00D70026">
            <w:pPr>
              <w:pStyle w:val="Arbeitsanweisung"/>
              <w:tabs>
                <w:tab w:val="left" w:pos="709"/>
              </w:tabs>
            </w:pPr>
          </w:p>
        </w:tc>
        <w:tc>
          <w:tcPr>
            <w:tcW w:w="281" w:type="dxa"/>
          </w:tcPr>
          <w:p w14:paraId="4DE4931E" w14:textId="77777777" w:rsidR="00B50ECC" w:rsidRDefault="00B50ECC" w:rsidP="00D70026">
            <w:pPr>
              <w:pStyle w:val="Arbeitsanweisung"/>
              <w:tabs>
                <w:tab w:val="left" w:pos="709"/>
              </w:tabs>
            </w:pPr>
          </w:p>
        </w:tc>
        <w:tc>
          <w:tcPr>
            <w:tcW w:w="281" w:type="dxa"/>
          </w:tcPr>
          <w:p w14:paraId="54ECCD4C" w14:textId="77777777" w:rsidR="00B50ECC" w:rsidRDefault="00B50ECC" w:rsidP="00D70026">
            <w:pPr>
              <w:pStyle w:val="Arbeitsanweisung"/>
              <w:tabs>
                <w:tab w:val="left" w:pos="709"/>
              </w:tabs>
            </w:pPr>
          </w:p>
        </w:tc>
        <w:tc>
          <w:tcPr>
            <w:tcW w:w="281" w:type="dxa"/>
          </w:tcPr>
          <w:p w14:paraId="1B8CCFED" w14:textId="77777777" w:rsidR="00B50ECC" w:rsidRDefault="00B50ECC" w:rsidP="00D70026">
            <w:pPr>
              <w:pStyle w:val="Arbeitsanweisung"/>
              <w:tabs>
                <w:tab w:val="left" w:pos="709"/>
              </w:tabs>
            </w:pPr>
          </w:p>
        </w:tc>
        <w:tc>
          <w:tcPr>
            <w:tcW w:w="281" w:type="dxa"/>
          </w:tcPr>
          <w:p w14:paraId="04117F7B" w14:textId="77777777" w:rsidR="00B50ECC" w:rsidRDefault="00B50ECC" w:rsidP="00D70026">
            <w:pPr>
              <w:pStyle w:val="Arbeitsanweisung"/>
              <w:tabs>
                <w:tab w:val="left" w:pos="709"/>
              </w:tabs>
            </w:pPr>
          </w:p>
        </w:tc>
        <w:tc>
          <w:tcPr>
            <w:tcW w:w="281" w:type="dxa"/>
          </w:tcPr>
          <w:p w14:paraId="2E5456FE" w14:textId="77777777" w:rsidR="00B50ECC" w:rsidRDefault="00B50ECC" w:rsidP="00D70026">
            <w:pPr>
              <w:pStyle w:val="Arbeitsanweisung"/>
              <w:tabs>
                <w:tab w:val="left" w:pos="709"/>
              </w:tabs>
            </w:pPr>
          </w:p>
        </w:tc>
        <w:tc>
          <w:tcPr>
            <w:tcW w:w="281" w:type="dxa"/>
          </w:tcPr>
          <w:p w14:paraId="749A28C9" w14:textId="77777777" w:rsidR="00B50ECC" w:rsidRDefault="00B50ECC" w:rsidP="00D70026">
            <w:pPr>
              <w:pStyle w:val="Arbeitsanweisung"/>
              <w:tabs>
                <w:tab w:val="left" w:pos="709"/>
              </w:tabs>
            </w:pPr>
          </w:p>
        </w:tc>
        <w:tc>
          <w:tcPr>
            <w:tcW w:w="281" w:type="dxa"/>
          </w:tcPr>
          <w:p w14:paraId="591B910B" w14:textId="77777777" w:rsidR="00B50ECC" w:rsidRDefault="00B50ECC" w:rsidP="00D70026">
            <w:pPr>
              <w:pStyle w:val="Arbeitsanweisung"/>
              <w:tabs>
                <w:tab w:val="left" w:pos="709"/>
              </w:tabs>
            </w:pPr>
          </w:p>
        </w:tc>
        <w:tc>
          <w:tcPr>
            <w:tcW w:w="281" w:type="dxa"/>
          </w:tcPr>
          <w:p w14:paraId="11982DBD" w14:textId="77777777" w:rsidR="00B50ECC" w:rsidRDefault="00B50ECC" w:rsidP="00D70026">
            <w:pPr>
              <w:pStyle w:val="Arbeitsanweisung"/>
              <w:tabs>
                <w:tab w:val="left" w:pos="709"/>
              </w:tabs>
            </w:pPr>
          </w:p>
        </w:tc>
        <w:tc>
          <w:tcPr>
            <w:tcW w:w="281" w:type="dxa"/>
          </w:tcPr>
          <w:p w14:paraId="161F5DDD" w14:textId="77777777" w:rsidR="00B50ECC" w:rsidRDefault="00B50ECC" w:rsidP="00D70026">
            <w:pPr>
              <w:pStyle w:val="Arbeitsanweisung"/>
              <w:tabs>
                <w:tab w:val="left" w:pos="709"/>
              </w:tabs>
            </w:pPr>
          </w:p>
        </w:tc>
      </w:tr>
      <w:tr w:rsidR="00B50ECC" w14:paraId="44B4E0A6" w14:textId="77777777" w:rsidTr="00475C34">
        <w:trPr>
          <w:trHeight w:val="283"/>
        </w:trPr>
        <w:tc>
          <w:tcPr>
            <w:tcW w:w="282" w:type="dxa"/>
          </w:tcPr>
          <w:p w14:paraId="35230E37" w14:textId="77777777" w:rsidR="00B50ECC" w:rsidRDefault="00B50ECC" w:rsidP="00D70026">
            <w:pPr>
              <w:pStyle w:val="Arbeitsanweisung"/>
              <w:tabs>
                <w:tab w:val="left" w:pos="709"/>
              </w:tabs>
            </w:pPr>
          </w:p>
        </w:tc>
        <w:tc>
          <w:tcPr>
            <w:tcW w:w="282" w:type="dxa"/>
          </w:tcPr>
          <w:p w14:paraId="1CE51BD7" w14:textId="77777777" w:rsidR="00B50ECC" w:rsidRDefault="00B50ECC" w:rsidP="00D70026">
            <w:pPr>
              <w:pStyle w:val="Arbeitsanweisung"/>
              <w:tabs>
                <w:tab w:val="left" w:pos="709"/>
              </w:tabs>
            </w:pPr>
          </w:p>
        </w:tc>
        <w:tc>
          <w:tcPr>
            <w:tcW w:w="282" w:type="dxa"/>
          </w:tcPr>
          <w:p w14:paraId="1C69C200" w14:textId="77777777" w:rsidR="00B50ECC" w:rsidRDefault="00B50ECC" w:rsidP="00D70026">
            <w:pPr>
              <w:pStyle w:val="Arbeitsanweisung"/>
              <w:tabs>
                <w:tab w:val="left" w:pos="709"/>
              </w:tabs>
            </w:pPr>
          </w:p>
        </w:tc>
        <w:tc>
          <w:tcPr>
            <w:tcW w:w="282" w:type="dxa"/>
          </w:tcPr>
          <w:p w14:paraId="20444B00" w14:textId="77777777" w:rsidR="00B50ECC" w:rsidRDefault="00B50ECC" w:rsidP="00D70026">
            <w:pPr>
              <w:pStyle w:val="Arbeitsanweisung"/>
              <w:tabs>
                <w:tab w:val="left" w:pos="709"/>
              </w:tabs>
            </w:pPr>
          </w:p>
        </w:tc>
        <w:tc>
          <w:tcPr>
            <w:tcW w:w="282" w:type="dxa"/>
          </w:tcPr>
          <w:p w14:paraId="76FE0009" w14:textId="77777777" w:rsidR="00B50ECC" w:rsidRDefault="00B50ECC" w:rsidP="00D70026">
            <w:pPr>
              <w:pStyle w:val="Arbeitsanweisung"/>
              <w:tabs>
                <w:tab w:val="left" w:pos="709"/>
              </w:tabs>
            </w:pPr>
          </w:p>
        </w:tc>
        <w:tc>
          <w:tcPr>
            <w:tcW w:w="282" w:type="dxa"/>
          </w:tcPr>
          <w:p w14:paraId="09544C96" w14:textId="77777777" w:rsidR="00B50ECC" w:rsidRDefault="00B50ECC" w:rsidP="00D70026">
            <w:pPr>
              <w:pStyle w:val="Arbeitsanweisung"/>
              <w:tabs>
                <w:tab w:val="left" w:pos="709"/>
              </w:tabs>
            </w:pPr>
          </w:p>
        </w:tc>
        <w:tc>
          <w:tcPr>
            <w:tcW w:w="282" w:type="dxa"/>
          </w:tcPr>
          <w:p w14:paraId="020ADEF4" w14:textId="77777777" w:rsidR="00B50ECC" w:rsidRDefault="00B50ECC" w:rsidP="00D70026">
            <w:pPr>
              <w:pStyle w:val="Arbeitsanweisung"/>
              <w:tabs>
                <w:tab w:val="left" w:pos="709"/>
              </w:tabs>
            </w:pPr>
          </w:p>
        </w:tc>
        <w:tc>
          <w:tcPr>
            <w:tcW w:w="282" w:type="dxa"/>
          </w:tcPr>
          <w:p w14:paraId="7617DC8D" w14:textId="77777777" w:rsidR="00B50ECC" w:rsidRDefault="00B50ECC" w:rsidP="00D70026">
            <w:pPr>
              <w:pStyle w:val="Arbeitsanweisung"/>
              <w:tabs>
                <w:tab w:val="left" w:pos="709"/>
              </w:tabs>
            </w:pPr>
          </w:p>
        </w:tc>
        <w:tc>
          <w:tcPr>
            <w:tcW w:w="282" w:type="dxa"/>
          </w:tcPr>
          <w:p w14:paraId="0C7509FC" w14:textId="77777777" w:rsidR="00B50ECC" w:rsidRDefault="00B50ECC" w:rsidP="00D70026">
            <w:pPr>
              <w:pStyle w:val="Arbeitsanweisung"/>
              <w:tabs>
                <w:tab w:val="left" w:pos="709"/>
              </w:tabs>
            </w:pPr>
          </w:p>
        </w:tc>
        <w:tc>
          <w:tcPr>
            <w:tcW w:w="282" w:type="dxa"/>
          </w:tcPr>
          <w:p w14:paraId="010CBD3A" w14:textId="77777777" w:rsidR="00B50ECC" w:rsidRDefault="00B50ECC" w:rsidP="00D70026">
            <w:pPr>
              <w:pStyle w:val="Arbeitsanweisung"/>
              <w:tabs>
                <w:tab w:val="left" w:pos="709"/>
              </w:tabs>
            </w:pPr>
          </w:p>
        </w:tc>
        <w:tc>
          <w:tcPr>
            <w:tcW w:w="282" w:type="dxa"/>
          </w:tcPr>
          <w:p w14:paraId="60C401C8" w14:textId="77777777" w:rsidR="00B50ECC" w:rsidRDefault="00B50ECC" w:rsidP="00D70026">
            <w:pPr>
              <w:pStyle w:val="Arbeitsanweisung"/>
              <w:tabs>
                <w:tab w:val="left" w:pos="709"/>
              </w:tabs>
            </w:pPr>
          </w:p>
        </w:tc>
        <w:tc>
          <w:tcPr>
            <w:tcW w:w="282" w:type="dxa"/>
          </w:tcPr>
          <w:p w14:paraId="5A8539D6" w14:textId="77777777" w:rsidR="00B50ECC" w:rsidRDefault="00B50ECC" w:rsidP="00D70026">
            <w:pPr>
              <w:pStyle w:val="Arbeitsanweisung"/>
              <w:tabs>
                <w:tab w:val="left" w:pos="709"/>
              </w:tabs>
            </w:pPr>
          </w:p>
        </w:tc>
        <w:tc>
          <w:tcPr>
            <w:tcW w:w="282" w:type="dxa"/>
          </w:tcPr>
          <w:p w14:paraId="4408A66D" w14:textId="77777777" w:rsidR="00B50ECC" w:rsidRDefault="00B50ECC" w:rsidP="00D70026">
            <w:pPr>
              <w:pStyle w:val="Arbeitsanweisung"/>
              <w:tabs>
                <w:tab w:val="left" w:pos="709"/>
              </w:tabs>
            </w:pPr>
          </w:p>
        </w:tc>
        <w:tc>
          <w:tcPr>
            <w:tcW w:w="282" w:type="dxa"/>
          </w:tcPr>
          <w:p w14:paraId="1AE57BB7" w14:textId="77777777" w:rsidR="00B50ECC" w:rsidRDefault="00B50ECC" w:rsidP="00D70026">
            <w:pPr>
              <w:pStyle w:val="Arbeitsanweisung"/>
              <w:tabs>
                <w:tab w:val="left" w:pos="709"/>
              </w:tabs>
            </w:pPr>
          </w:p>
        </w:tc>
        <w:tc>
          <w:tcPr>
            <w:tcW w:w="282" w:type="dxa"/>
          </w:tcPr>
          <w:p w14:paraId="70C7E655" w14:textId="77777777" w:rsidR="00B50ECC" w:rsidRDefault="00B50ECC" w:rsidP="00D70026">
            <w:pPr>
              <w:pStyle w:val="Arbeitsanweisung"/>
              <w:tabs>
                <w:tab w:val="left" w:pos="709"/>
              </w:tabs>
            </w:pPr>
          </w:p>
        </w:tc>
        <w:tc>
          <w:tcPr>
            <w:tcW w:w="281" w:type="dxa"/>
          </w:tcPr>
          <w:p w14:paraId="3FDC3654" w14:textId="77777777" w:rsidR="00B50ECC" w:rsidRDefault="00B50ECC" w:rsidP="00D70026">
            <w:pPr>
              <w:pStyle w:val="Arbeitsanweisung"/>
              <w:tabs>
                <w:tab w:val="left" w:pos="709"/>
              </w:tabs>
            </w:pPr>
          </w:p>
        </w:tc>
        <w:tc>
          <w:tcPr>
            <w:tcW w:w="281" w:type="dxa"/>
          </w:tcPr>
          <w:p w14:paraId="7E1CFA45" w14:textId="77777777" w:rsidR="00B50ECC" w:rsidRDefault="00B50ECC" w:rsidP="00D70026">
            <w:pPr>
              <w:pStyle w:val="Arbeitsanweisung"/>
              <w:tabs>
                <w:tab w:val="left" w:pos="709"/>
              </w:tabs>
            </w:pPr>
          </w:p>
        </w:tc>
        <w:tc>
          <w:tcPr>
            <w:tcW w:w="281" w:type="dxa"/>
          </w:tcPr>
          <w:p w14:paraId="38BA2D64" w14:textId="77777777" w:rsidR="00B50ECC" w:rsidRDefault="00B50ECC" w:rsidP="00D70026">
            <w:pPr>
              <w:pStyle w:val="Arbeitsanweisung"/>
              <w:tabs>
                <w:tab w:val="left" w:pos="709"/>
              </w:tabs>
            </w:pPr>
          </w:p>
        </w:tc>
        <w:tc>
          <w:tcPr>
            <w:tcW w:w="281" w:type="dxa"/>
          </w:tcPr>
          <w:p w14:paraId="596C26C6" w14:textId="77777777" w:rsidR="00B50ECC" w:rsidRDefault="00B50ECC" w:rsidP="00D70026">
            <w:pPr>
              <w:pStyle w:val="Arbeitsanweisung"/>
              <w:tabs>
                <w:tab w:val="left" w:pos="709"/>
              </w:tabs>
            </w:pPr>
          </w:p>
        </w:tc>
        <w:tc>
          <w:tcPr>
            <w:tcW w:w="281" w:type="dxa"/>
          </w:tcPr>
          <w:p w14:paraId="251864C8" w14:textId="77777777" w:rsidR="00B50ECC" w:rsidRDefault="00B50ECC" w:rsidP="00D70026">
            <w:pPr>
              <w:pStyle w:val="Arbeitsanweisung"/>
              <w:tabs>
                <w:tab w:val="left" w:pos="709"/>
              </w:tabs>
            </w:pPr>
          </w:p>
        </w:tc>
        <w:tc>
          <w:tcPr>
            <w:tcW w:w="281" w:type="dxa"/>
          </w:tcPr>
          <w:p w14:paraId="33DF00E2" w14:textId="77777777" w:rsidR="00B50ECC" w:rsidRDefault="00B50ECC" w:rsidP="00D70026">
            <w:pPr>
              <w:pStyle w:val="Arbeitsanweisung"/>
              <w:tabs>
                <w:tab w:val="left" w:pos="709"/>
              </w:tabs>
            </w:pPr>
          </w:p>
        </w:tc>
        <w:tc>
          <w:tcPr>
            <w:tcW w:w="281" w:type="dxa"/>
          </w:tcPr>
          <w:p w14:paraId="0D31A8BC" w14:textId="77777777" w:rsidR="00B50ECC" w:rsidRDefault="00B50ECC" w:rsidP="00D70026">
            <w:pPr>
              <w:pStyle w:val="Arbeitsanweisung"/>
              <w:tabs>
                <w:tab w:val="left" w:pos="709"/>
              </w:tabs>
            </w:pPr>
          </w:p>
        </w:tc>
        <w:tc>
          <w:tcPr>
            <w:tcW w:w="281" w:type="dxa"/>
          </w:tcPr>
          <w:p w14:paraId="4522E47A" w14:textId="77777777" w:rsidR="00B50ECC" w:rsidRDefault="00B50ECC" w:rsidP="00D70026">
            <w:pPr>
              <w:pStyle w:val="Arbeitsanweisung"/>
              <w:tabs>
                <w:tab w:val="left" w:pos="709"/>
              </w:tabs>
            </w:pPr>
          </w:p>
        </w:tc>
        <w:tc>
          <w:tcPr>
            <w:tcW w:w="281" w:type="dxa"/>
          </w:tcPr>
          <w:p w14:paraId="66A3EE4A" w14:textId="77777777" w:rsidR="00B50ECC" w:rsidRDefault="00B50ECC" w:rsidP="00D70026">
            <w:pPr>
              <w:pStyle w:val="Arbeitsanweisung"/>
              <w:tabs>
                <w:tab w:val="left" w:pos="709"/>
              </w:tabs>
            </w:pPr>
          </w:p>
        </w:tc>
        <w:tc>
          <w:tcPr>
            <w:tcW w:w="281" w:type="dxa"/>
          </w:tcPr>
          <w:p w14:paraId="39F98225" w14:textId="77777777" w:rsidR="00B50ECC" w:rsidRDefault="00B50ECC" w:rsidP="00D70026">
            <w:pPr>
              <w:pStyle w:val="Arbeitsanweisung"/>
              <w:tabs>
                <w:tab w:val="left" w:pos="709"/>
              </w:tabs>
            </w:pPr>
          </w:p>
        </w:tc>
        <w:tc>
          <w:tcPr>
            <w:tcW w:w="281" w:type="dxa"/>
          </w:tcPr>
          <w:p w14:paraId="3402A98C" w14:textId="77777777" w:rsidR="00B50ECC" w:rsidRDefault="00B50ECC" w:rsidP="00D70026">
            <w:pPr>
              <w:pStyle w:val="Arbeitsanweisung"/>
              <w:tabs>
                <w:tab w:val="left" w:pos="709"/>
              </w:tabs>
            </w:pPr>
          </w:p>
        </w:tc>
        <w:tc>
          <w:tcPr>
            <w:tcW w:w="281" w:type="dxa"/>
          </w:tcPr>
          <w:p w14:paraId="652F2D1C" w14:textId="77777777" w:rsidR="00B50ECC" w:rsidRDefault="00B50ECC" w:rsidP="00D70026">
            <w:pPr>
              <w:pStyle w:val="Arbeitsanweisung"/>
              <w:tabs>
                <w:tab w:val="left" w:pos="709"/>
              </w:tabs>
            </w:pPr>
          </w:p>
        </w:tc>
        <w:tc>
          <w:tcPr>
            <w:tcW w:w="281" w:type="dxa"/>
          </w:tcPr>
          <w:p w14:paraId="5DE26F6D" w14:textId="77777777" w:rsidR="00B50ECC" w:rsidRDefault="00B50ECC" w:rsidP="00D70026">
            <w:pPr>
              <w:pStyle w:val="Arbeitsanweisung"/>
              <w:tabs>
                <w:tab w:val="left" w:pos="709"/>
              </w:tabs>
            </w:pPr>
          </w:p>
        </w:tc>
        <w:tc>
          <w:tcPr>
            <w:tcW w:w="281" w:type="dxa"/>
          </w:tcPr>
          <w:p w14:paraId="52D983C9" w14:textId="77777777" w:rsidR="00B50ECC" w:rsidRDefault="00B50ECC" w:rsidP="00D70026">
            <w:pPr>
              <w:pStyle w:val="Arbeitsanweisung"/>
              <w:tabs>
                <w:tab w:val="left" w:pos="709"/>
              </w:tabs>
            </w:pPr>
          </w:p>
        </w:tc>
        <w:tc>
          <w:tcPr>
            <w:tcW w:w="281" w:type="dxa"/>
          </w:tcPr>
          <w:p w14:paraId="7DA19207" w14:textId="77777777" w:rsidR="00B50ECC" w:rsidRDefault="00B50ECC" w:rsidP="00D70026">
            <w:pPr>
              <w:pStyle w:val="Arbeitsanweisung"/>
              <w:tabs>
                <w:tab w:val="left" w:pos="709"/>
              </w:tabs>
            </w:pPr>
          </w:p>
        </w:tc>
        <w:tc>
          <w:tcPr>
            <w:tcW w:w="281" w:type="dxa"/>
          </w:tcPr>
          <w:p w14:paraId="3A6C18D8" w14:textId="77777777" w:rsidR="00B50ECC" w:rsidRDefault="00B50ECC" w:rsidP="00D70026">
            <w:pPr>
              <w:pStyle w:val="Arbeitsanweisung"/>
              <w:tabs>
                <w:tab w:val="left" w:pos="709"/>
              </w:tabs>
            </w:pPr>
          </w:p>
        </w:tc>
        <w:tc>
          <w:tcPr>
            <w:tcW w:w="281" w:type="dxa"/>
          </w:tcPr>
          <w:p w14:paraId="6001EB83" w14:textId="77777777" w:rsidR="00B50ECC" w:rsidRDefault="00B50ECC" w:rsidP="00D70026">
            <w:pPr>
              <w:pStyle w:val="Arbeitsanweisung"/>
              <w:tabs>
                <w:tab w:val="left" w:pos="709"/>
              </w:tabs>
            </w:pPr>
          </w:p>
        </w:tc>
      </w:tr>
      <w:tr w:rsidR="00B50ECC" w14:paraId="63BBE0A1" w14:textId="77777777" w:rsidTr="00475C34">
        <w:trPr>
          <w:trHeight w:val="283"/>
        </w:trPr>
        <w:tc>
          <w:tcPr>
            <w:tcW w:w="282" w:type="dxa"/>
          </w:tcPr>
          <w:p w14:paraId="6A1B14E6" w14:textId="77777777" w:rsidR="00B50ECC" w:rsidRDefault="00B50ECC" w:rsidP="00D70026">
            <w:pPr>
              <w:pStyle w:val="Arbeitsanweisung"/>
              <w:tabs>
                <w:tab w:val="left" w:pos="709"/>
              </w:tabs>
            </w:pPr>
          </w:p>
        </w:tc>
        <w:tc>
          <w:tcPr>
            <w:tcW w:w="282" w:type="dxa"/>
          </w:tcPr>
          <w:p w14:paraId="2BFD982B" w14:textId="77777777" w:rsidR="00B50ECC" w:rsidRDefault="00B50ECC" w:rsidP="00D70026">
            <w:pPr>
              <w:pStyle w:val="Arbeitsanweisung"/>
              <w:tabs>
                <w:tab w:val="left" w:pos="709"/>
              </w:tabs>
            </w:pPr>
          </w:p>
        </w:tc>
        <w:tc>
          <w:tcPr>
            <w:tcW w:w="282" w:type="dxa"/>
          </w:tcPr>
          <w:p w14:paraId="3AC37094" w14:textId="77777777" w:rsidR="00B50ECC" w:rsidRDefault="00B50ECC" w:rsidP="00D70026">
            <w:pPr>
              <w:pStyle w:val="Arbeitsanweisung"/>
              <w:tabs>
                <w:tab w:val="left" w:pos="709"/>
              </w:tabs>
            </w:pPr>
          </w:p>
        </w:tc>
        <w:tc>
          <w:tcPr>
            <w:tcW w:w="282" w:type="dxa"/>
          </w:tcPr>
          <w:p w14:paraId="76C2B820" w14:textId="77777777" w:rsidR="00B50ECC" w:rsidRDefault="00B50ECC" w:rsidP="00D70026">
            <w:pPr>
              <w:pStyle w:val="Arbeitsanweisung"/>
              <w:tabs>
                <w:tab w:val="left" w:pos="709"/>
              </w:tabs>
            </w:pPr>
          </w:p>
        </w:tc>
        <w:tc>
          <w:tcPr>
            <w:tcW w:w="282" w:type="dxa"/>
          </w:tcPr>
          <w:p w14:paraId="271EA614" w14:textId="77777777" w:rsidR="00B50ECC" w:rsidRDefault="00B50ECC" w:rsidP="00D70026">
            <w:pPr>
              <w:pStyle w:val="Arbeitsanweisung"/>
              <w:tabs>
                <w:tab w:val="left" w:pos="709"/>
              </w:tabs>
            </w:pPr>
          </w:p>
        </w:tc>
        <w:tc>
          <w:tcPr>
            <w:tcW w:w="282" w:type="dxa"/>
          </w:tcPr>
          <w:p w14:paraId="5DD609E2" w14:textId="77777777" w:rsidR="00B50ECC" w:rsidRDefault="00B50ECC" w:rsidP="00D70026">
            <w:pPr>
              <w:pStyle w:val="Arbeitsanweisung"/>
              <w:tabs>
                <w:tab w:val="left" w:pos="709"/>
              </w:tabs>
            </w:pPr>
          </w:p>
        </w:tc>
        <w:tc>
          <w:tcPr>
            <w:tcW w:w="282" w:type="dxa"/>
          </w:tcPr>
          <w:p w14:paraId="7745FAEA" w14:textId="77777777" w:rsidR="00B50ECC" w:rsidRDefault="00B50ECC" w:rsidP="00D70026">
            <w:pPr>
              <w:pStyle w:val="Arbeitsanweisung"/>
              <w:tabs>
                <w:tab w:val="left" w:pos="709"/>
              </w:tabs>
            </w:pPr>
          </w:p>
        </w:tc>
        <w:tc>
          <w:tcPr>
            <w:tcW w:w="282" w:type="dxa"/>
          </w:tcPr>
          <w:p w14:paraId="52B7DEB7" w14:textId="77777777" w:rsidR="00B50ECC" w:rsidRDefault="00B50ECC" w:rsidP="00D70026">
            <w:pPr>
              <w:pStyle w:val="Arbeitsanweisung"/>
              <w:tabs>
                <w:tab w:val="left" w:pos="709"/>
              </w:tabs>
            </w:pPr>
          </w:p>
        </w:tc>
        <w:tc>
          <w:tcPr>
            <w:tcW w:w="282" w:type="dxa"/>
          </w:tcPr>
          <w:p w14:paraId="72E7E81F" w14:textId="77777777" w:rsidR="00B50ECC" w:rsidRDefault="00B50ECC" w:rsidP="00D70026">
            <w:pPr>
              <w:pStyle w:val="Arbeitsanweisung"/>
              <w:tabs>
                <w:tab w:val="left" w:pos="709"/>
              </w:tabs>
            </w:pPr>
          </w:p>
        </w:tc>
        <w:tc>
          <w:tcPr>
            <w:tcW w:w="282" w:type="dxa"/>
          </w:tcPr>
          <w:p w14:paraId="45C0DEB4" w14:textId="77777777" w:rsidR="00B50ECC" w:rsidRDefault="00B50ECC" w:rsidP="00D70026">
            <w:pPr>
              <w:pStyle w:val="Arbeitsanweisung"/>
              <w:tabs>
                <w:tab w:val="left" w:pos="709"/>
              </w:tabs>
            </w:pPr>
          </w:p>
        </w:tc>
        <w:tc>
          <w:tcPr>
            <w:tcW w:w="282" w:type="dxa"/>
          </w:tcPr>
          <w:p w14:paraId="132C7988" w14:textId="77777777" w:rsidR="00B50ECC" w:rsidRDefault="00B50ECC" w:rsidP="00D70026">
            <w:pPr>
              <w:pStyle w:val="Arbeitsanweisung"/>
              <w:tabs>
                <w:tab w:val="left" w:pos="709"/>
              </w:tabs>
            </w:pPr>
          </w:p>
        </w:tc>
        <w:tc>
          <w:tcPr>
            <w:tcW w:w="282" w:type="dxa"/>
          </w:tcPr>
          <w:p w14:paraId="2C3F1D97" w14:textId="77777777" w:rsidR="00B50ECC" w:rsidRDefault="00B50ECC" w:rsidP="00D70026">
            <w:pPr>
              <w:pStyle w:val="Arbeitsanweisung"/>
              <w:tabs>
                <w:tab w:val="left" w:pos="709"/>
              </w:tabs>
            </w:pPr>
          </w:p>
        </w:tc>
        <w:tc>
          <w:tcPr>
            <w:tcW w:w="282" w:type="dxa"/>
          </w:tcPr>
          <w:p w14:paraId="0C5EF2C4" w14:textId="77777777" w:rsidR="00B50ECC" w:rsidRDefault="00B50ECC" w:rsidP="00D70026">
            <w:pPr>
              <w:pStyle w:val="Arbeitsanweisung"/>
              <w:tabs>
                <w:tab w:val="left" w:pos="709"/>
              </w:tabs>
            </w:pPr>
          </w:p>
        </w:tc>
        <w:tc>
          <w:tcPr>
            <w:tcW w:w="282" w:type="dxa"/>
          </w:tcPr>
          <w:p w14:paraId="3193F291" w14:textId="77777777" w:rsidR="00B50ECC" w:rsidRDefault="00B50ECC" w:rsidP="00D70026">
            <w:pPr>
              <w:pStyle w:val="Arbeitsanweisung"/>
              <w:tabs>
                <w:tab w:val="left" w:pos="709"/>
              </w:tabs>
            </w:pPr>
          </w:p>
        </w:tc>
        <w:tc>
          <w:tcPr>
            <w:tcW w:w="282" w:type="dxa"/>
          </w:tcPr>
          <w:p w14:paraId="13CD6258" w14:textId="77777777" w:rsidR="00B50ECC" w:rsidRDefault="00B50ECC" w:rsidP="00D70026">
            <w:pPr>
              <w:pStyle w:val="Arbeitsanweisung"/>
              <w:tabs>
                <w:tab w:val="left" w:pos="709"/>
              </w:tabs>
            </w:pPr>
          </w:p>
        </w:tc>
        <w:tc>
          <w:tcPr>
            <w:tcW w:w="281" w:type="dxa"/>
          </w:tcPr>
          <w:p w14:paraId="49429040" w14:textId="77777777" w:rsidR="00B50ECC" w:rsidRDefault="00B50ECC" w:rsidP="00D70026">
            <w:pPr>
              <w:pStyle w:val="Arbeitsanweisung"/>
              <w:tabs>
                <w:tab w:val="left" w:pos="709"/>
              </w:tabs>
            </w:pPr>
          </w:p>
        </w:tc>
        <w:tc>
          <w:tcPr>
            <w:tcW w:w="281" w:type="dxa"/>
          </w:tcPr>
          <w:p w14:paraId="19A4CFA1" w14:textId="77777777" w:rsidR="00B50ECC" w:rsidRDefault="00B50ECC" w:rsidP="00D70026">
            <w:pPr>
              <w:pStyle w:val="Arbeitsanweisung"/>
              <w:tabs>
                <w:tab w:val="left" w:pos="709"/>
              </w:tabs>
            </w:pPr>
          </w:p>
        </w:tc>
        <w:tc>
          <w:tcPr>
            <w:tcW w:w="281" w:type="dxa"/>
          </w:tcPr>
          <w:p w14:paraId="62BE07F0" w14:textId="77777777" w:rsidR="00B50ECC" w:rsidRDefault="00B50ECC" w:rsidP="00D70026">
            <w:pPr>
              <w:pStyle w:val="Arbeitsanweisung"/>
              <w:tabs>
                <w:tab w:val="left" w:pos="709"/>
              </w:tabs>
            </w:pPr>
          </w:p>
        </w:tc>
        <w:tc>
          <w:tcPr>
            <w:tcW w:w="281" w:type="dxa"/>
          </w:tcPr>
          <w:p w14:paraId="2F4361B9" w14:textId="77777777" w:rsidR="00B50ECC" w:rsidRDefault="00B50ECC" w:rsidP="00D70026">
            <w:pPr>
              <w:pStyle w:val="Arbeitsanweisung"/>
              <w:tabs>
                <w:tab w:val="left" w:pos="709"/>
              </w:tabs>
            </w:pPr>
          </w:p>
        </w:tc>
        <w:tc>
          <w:tcPr>
            <w:tcW w:w="281" w:type="dxa"/>
          </w:tcPr>
          <w:p w14:paraId="4708C063" w14:textId="77777777" w:rsidR="00B50ECC" w:rsidRDefault="00B50ECC" w:rsidP="00D70026">
            <w:pPr>
              <w:pStyle w:val="Arbeitsanweisung"/>
              <w:tabs>
                <w:tab w:val="left" w:pos="709"/>
              </w:tabs>
            </w:pPr>
          </w:p>
        </w:tc>
        <w:tc>
          <w:tcPr>
            <w:tcW w:w="281" w:type="dxa"/>
          </w:tcPr>
          <w:p w14:paraId="35C96910" w14:textId="77777777" w:rsidR="00B50ECC" w:rsidRDefault="00B50ECC" w:rsidP="00D70026">
            <w:pPr>
              <w:pStyle w:val="Arbeitsanweisung"/>
              <w:tabs>
                <w:tab w:val="left" w:pos="709"/>
              </w:tabs>
            </w:pPr>
          </w:p>
        </w:tc>
        <w:tc>
          <w:tcPr>
            <w:tcW w:w="281" w:type="dxa"/>
          </w:tcPr>
          <w:p w14:paraId="0AD04F27" w14:textId="77777777" w:rsidR="00B50ECC" w:rsidRDefault="00B50ECC" w:rsidP="00D70026">
            <w:pPr>
              <w:pStyle w:val="Arbeitsanweisung"/>
              <w:tabs>
                <w:tab w:val="left" w:pos="709"/>
              </w:tabs>
            </w:pPr>
          </w:p>
        </w:tc>
        <w:tc>
          <w:tcPr>
            <w:tcW w:w="281" w:type="dxa"/>
          </w:tcPr>
          <w:p w14:paraId="74793174" w14:textId="77777777" w:rsidR="00B50ECC" w:rsidRDefault="00B50ECC" w:rsidP="00D70026">
            <w:pPr>
              <w:pStyle w:val="Arbeitsanweisung"/>
              <w:tabs>
                <w:tab w:val="left" w:pos="709"/>
              </w:tabs>
            </w:pPr>
          </w:p>
        </w:tc>
        <w:tc>
          <w:tcPr>
            <w:tcW w:w="281" w:type="dxa"/>
          </w:tcPr>
          <w:p w14:paraId="686B285F" w14:textId="77777777" w:rsidR="00B50ECC" w:rsidRDefault="00B50ECC" w:rsidP="00D70026">
            <w:pPr>
              <w:pStyle w:val="Arbeitsanweisung"/>
              <w:tabs>
                <w:tab w:val="left" w:pos="709"/>
              </w:tabs>
            </w:pPr>
          </w:p>
        </w:tc>
        <w:tc>
          <w:tcPr>
            <w:tcW w:w="281" w:type="dxa"/>
          </w:tcPr>
          <w:p w14:paraId="71F8C0D1" w14:textId="77777777" w:rsidR="00B50ECC" w:rsidRDefault="00B50ECC" w:rsidP="00D70026">
            <w:pPr>
              <w:pStyle w:val="Arbeitsanweisung"/>
              <w:tabs>
                <w:tab w:val="left" w:pos="709"/>
              </w:tabs>
            </w:pPr>
          </w:p>
        </w:tc>
        <w:tc>
          <w:tcPr>
            <w:tcW w:w="281" w:type="dxa"/>
          </w:tcPr>
          <w:p w14:paraId="6F09F8E0" w14:textId="77777777" w:rsidR="00B50ECC" w:rsidRDefault="00B50ECC" w:rsidP="00D70026">
            <w:pPr>
              <w:pStyle w:val="Arbeitsanweisung"/>
              <w:tabs>
                <w:tab w:val="left" w:pos="709"/>
              </w:tabs>
            </w:pPr>
          </w:p>
        </w:tc>
        <w:tc>
          <w:tcPr>
            <w:tcW w:w="281" w:type="dxa"/>
          </w:tcPr>
          <w:p w14:paraId="6C9D9964" w14:textId="77777777" w:rsidR="00B50ECC" w:rsidRDefault="00B50ECC" w:rsidP="00D70026">
            <w:pPr>
              <w:pStyle w:val="Arbeitsanweisung"/>
              <w:tabs>
                <w:tab w:val="left" w:pos="709"/>
              </w:tabs>
            </w:pPr>
          </w:p>
        </w:tc>
        <w:tc>
          <w:tcPr>
            <w:tcW w:w="281" w:type="dxa"/>
          </w:tcPr>
          <w:p w14:paraId="75128072" w14:textId="77777777" w:rsidR="00B50ECC" w:rsidRDefault="00B50ECC" w:rsidP="00D70026">
            <w:pPr>
              <w:pStyle w:val="Arbeitsanweisung"/>
              <w:tabs>
                <w:tab w:val="left" w:pos="709"/>
              </w:tabs>
            </w:pPr>
          </w:p>
        </w:tc>
        <w:tc>
          <w:tcPr>
            <w:tcW w:w="281" w:type="dxa"/>
          </w:tcPr>
          <w:p w14:paraId="61D67DA3" w14:textId="77777777" w:rsidR="00B50ECC" w:rsidRDefault="00B50ECC" w:rsidP="00D70026">
            <w:pPr>
              <w:pStyle w:val="Arbeitsanweisung"/>
              <w:tabs>
                <w:tab w:val="left" w:pos="709"/>
              </w:tabs>
            </w:pPr>
          </w:p>
        </w:tc>
        <w:tc>
          <w:tcPr>
            <w:tcW w:w="281" w:type="dxa"/>
          </w:tcPr>
          <w:p w14:paraId="7C9EC987" w14:textId="77777777" w:rsidR="00B50ECC" w:rsidRDefault="00B50ECC" w:rsidP="00D70026">
            <w:pPr>
              <w:pStyle w:val="Arbeitsanweisung"/>
              <w:tabs>
                <w:tab w:val="left" w:pos="709"/>
              </w:tabs>
            </w:pPr>
          </w:p>
        </w:tc>
        <w:tc>
          <w:tcPr>
            <w:tcW w:w="281" w:type="dxa"/>
          </w:tcPr>
          <w:p w14:paraId="72A62EC9" w14:textId="77777777" w:rsidR="00B50ECC" w:rsidRDefault="00B50ECC" w:rsidP="00D70026">
            <w:pPr>
              <w:pStyle w:val="Arbeitsanweisung"/>
              <w:tabs>
                <w:tab w:val="left" w:pos="709"/>
              </w:tabs>
            </w:pPr>
          </w:p>
        </w:tc>
        <w:tc>
          <w:tcPr>
            <w:tcW w:w="281" w:type="dxa"/>
          </w:tcPr>
          <w:p w14:paraId="6C5DC0D7" w14:textId="77777777" w:rsidR="00B50ECC" w:rsidRDefault="00B50ECC" w:rsidP="00D70026">
            <w:pPr>
              <w:pStyle w:val="Arbeitsanweisung"/>
              <w:tabs>
                <w:tab w:val="left" w:pos="709"/>
              </w:tabs>
            </w:pPr>
          </w:p>
        </w:tc>
      </w:tr>
      <w:tr w:rsidR="00B50ECC" w14:paraId="5E287A7D" w14:textId="77777777" w:rsidTr="00475C34">
        <w:trPr>
          <w:trHeight w:val="283"/>
        </w:trPr>
        <w:tc>
          <w:tcPr>
            <w:tcW w:w="282" w:type="dxa"/>
          </w:tcPr>
          <w:p w14:paraId="39A56950" w14:textId="77777777" w:rsidR="00B50ECC" w:rsidRDefault="00B50ECC" w:rsidP="00D70026">
            <w:pPr>
              <w:pStyle w:val="Arbeitsanweisung"/>
              <w:tabs>
                <w:tab w:val="left" w:pos="709"/>
              </w:tabs>
            </w:pPr>
          </w:p>
        </w:tc>
        <w:tc>
          <w:tcPr>
            <w:tcW w:w="282" w:type="dxa"/>
          </w:tcPr>
          <w:p w14:paraId="19C60053" w14:textId="77777777" w:rsidR="00B50ECC" w:rsidRDefault="00B50ECC" w:rsidP="00D70026">
            <w:pPr>
              <w:pStyle w:val="Arbeitsanweisung"/>
              <w:tabs>
                <w:tab w:val="left" w:pos="709"/>
              </w:tabs>
            </w:pPr>
          </w:p>
        </w:tc>
        <w:tc>
          <w:tcPr>
            <w:tcW w:w="282" w:type="dxa"/>
          </w:tcPr>
          <w:p w14:paraId="5C0736F5" w14:textId="77777777" w:rsidR="00B50ECC" w:rsidRDefault="00B50ECC" w:rsidP="00D70026">
            <w:pPr>
              <w:pStyle w:val="Arbeitsanweisung"/>
              <w:tabs>
                <w:tab w:val="left" w:pos="709"/>
              </w:tabs>
            </w:pPr>
          </w:p>
        </w:tc>
        <w:tc>
          <w:tcPr>
            <w:tcW w:w="282" w:type="dxa"/>
          </w:tcPr>
          <w:p w14:paraId="1BD447CC" w14:textId="77777777" w:rsidR="00B50ECC" w:rsidRDefault="00B50ECC" w:rsidP="00D70026">
            <w:pPr>
              <w:pStyle w:val="Arbeitsanweisung"/>
              <w:tabs>
                <w:tab w:val="left" w:pos="709"/>
              </w:tabs>
            </w:pPr>
          </w:p>
        </w:tc>
        <w:tc>
          <w:tcPr>
            <w:tcW w:w="282" w:type="dxa"/>
          </w:tcPr>
          <w:p w14:paraId="39D31B13" w14:textId="77777777" w:rsidR="00B50ECC" w:rsidRDefault="00B50ECC" w:rsidP="00D70026">
            <w:pPr>
              <w:pStyle w:val="Arbeitsanweisung"/>
              <w:tabs>
                <w:tab w:val="left" w:pos="709"/>
              </w:tabs>
            </w:pPr>
          </w:p>
        </w:tc>
        <w:tc>
          <w:tcPr>
            <w:tcW w:w="282" w:type="dxa"/>
          </w:tcPr>
          <w:p w14:paraId="72C28A0E" w14:textId="77777777" w:rsidR="00B50ECC" w:rsidRDefault="00B50ECC" w:rsidP="00D70026">
            <w:pPr>
              <w:pStyle w:val="Arbeitsanweisung"/>
              <w:tabs>
                <w:tab w:val="left" w:pos="709"/>
              </w:tabs>
            </w:pPr>
          </w:p>
        </w:tc>
        <w:tc>
          <w:tcPr>
            <w:tcW w:w="282" w:type="dxa"/>
          </w:tcPr>
          <w:p w14:paraId="2C373957" w14:textId="77777777" w:rsidR="00B50ECC" w:rsidRDefault="00B50ECC" w:rsidP="00D70026">
            <w:pPr>
              <w:pStyle w:val="Arbeitsanweisung"/>
              <w:tabs>
                <w:tab w:val="left" w:pos="709"/>
              </w:tabs>
            </w:pPr>
          </w:p>
        </w:tc>
        <w:tc>
          <w:tcPr>
            <w:tcW w:w="282" w:type="dxa"/>
          </w:tcPr>
          <w:p w14:paraId="5D9F9AFE" w14:textId="77777777" w:rsidR="00B50ECC" w:rsidRDefault="00B50ECC" w:rsidP="00D70026">
            <w:pPr>
              <w:pStyle w:val="Arbeitsanweisung"/>
              <w:tabs>
                <w:tab w:val="left" w:pos="709"/>
              </w:tabs>
            </w:pPr>
          </w:p>
        </w:tc>
        <w:tc>
          <w:tcPr>
            <w:tcW w:w="282" w:type="dxa"/>
          </w:tcPr>
          <w:p w14:paraId="4F09DAB0" w14:textId="77777777" w:rsidR="00B50ECC" w:rsidRDefault="00B50ECC" w:rsidP="00D70026">
            <w:pPr>
              <w:pStyle w:val="Arbeitsanweisung"/>
              <w:tabs>
                <w:tab w:val="left" w:pos="709"/>
              </w:tabs>
            </w:pPr>
          </w:p>
        </w:tc>
        <w:tc>
          <w:tcPr>
            <w:tcW w:w="282" w:type="dxa"/>
          </w:tcPr>
          <w:p w14:paraId="481778AA" w14:textId="77777777" w:rsidR="00B50ECC" w:rsidRDefault="00B50ECC" w:rsidP="00D70026">
            <w:pPr>
              <w:pStyle w:val="Arbeitsanweisung"/>
              <w:tabs>
                <w:tab w:val="left" w:pos="709"/>
              </w:tabs>
            </w:pPr>
          </w:p>
        </w:tc>
        <w:tc>
          <w:tcPr>
            <w:tcW w:w="282" w:type="dxa"/>
          </w:tcPr>
          <w:p w14:paraId="477CECB8" w14:textId="77777777" w:rsidR="00B50ECC" w:rsidRDefault="00B50ECC" w:rsidP="00D70026">
            <w:pPr>
              <w:pStyle w:val="Arbeitsanweisung"/>
              <w:tabs>
                <w:tab w:val="left" w:pos="709"/>
              </w:tabs>
            </w:pPr>
          </w:p>
        </w:tc>
        <w:tc>
          <w:tcPr>
            <w:tcW w:w="282" w:type="dxa"/>
          </w:tcPr>
          <w:p w14:paraId="1E923C51" w14:textId="77777777" w:rsidR="00B50ECC" w:rsidRDefault="00B50ECC" w:rsidP="00D70026">
            <w:pPr>
              <w:pStyle w:val="Arbeitsanweisung"/>
              <w:tabs>
                <w:tab w:val="left" w:pos="709"/>
              </w:tabs>
            </w:pPr>
          </w:p>
        </w:tc>
        <w:tc>
          <w:tcPr>
            <w:tcW w:w="282" w:type="dxa"/>
          </w:tcPr>
          <w:p w14:paraId="6B20B15C" w14:textId="77777777" w:rsidR="00B50ECC" w:rsidRDefault="00B50ECC" w:rsidP="00D70026">
            <w:pPr>
              <w:pStyle w:val="Arbeitsanweisung"/>
              <w:tabs>
                <w:tab w:val="left" w:pos="709"/>
              </w:tabs>
            </w:pPr>
          </w:p>
        </w:tc>
        <w:tc>
          <w:tcPr>
            <w:tcW w:w="282" w:type="dxa"/>
          </w:tcPr>
          <w:p w14:paraId="604110A1" w14:textId="77777777" w:rsidR="00B50ECC" w:rsidRDefault="00B50ECC" w:rsidP="00D70026">
            <w:pPr>
              <w:pStyle w:val="Arbeitsanweisung"/>
              <w:tabs>
                <w:tab w:val="left" w:pos="709"/>
              </w:tabs>
            </w:pPr>
          </w:p>
        </w:tc>
        <w:tc>
          <w:tcPr>
            <w:tcW w:w="282" w:type="dxa"/>
          </w:tcPr>
          <w:p w14:paraId="3B27D438" w14:textId="77777777" w:rsidR="00B50ECC" w:rsidRDefault="00B50ECC" w:rsidP="00D70026">
            <w:pPr>
              <w:pStyle w:val="Arbeitsanweisung"/>
              <w:tabs>
                <w:tab w:val="left" w:pos="709"/>
              </w:tabs>
            </w:pPr>
          </w:p>
        </w:tc>
        <w:tc>
          <w:tcPr>
            <w:tcW w:w="281" w:type="dxa"/>
          </w:tcPr>
          <w:p w14:paraId="0205391F" w14:textId="77777777" w:rsidR="00B50ECC" w:rsidRDefault="00B50ECC" w:rsidP="00D70026">
            <w:pPr>
              <w:pStyle w:val="Arbeitsanweisung"/>
              <w:tabs>
                <w:tab w:val="left" w:pos="709"/>
              </w:tabs>
            </w:pPr>
          </w:p>
        </w:tc>
        <w:tc>
          <w:tcPr>
            <w:tcW w:w="281" w:type="dxa"/>
          </w:tcPr>
          <w:p w14:paraId="1D6D0666" w14:textId="77777777" w:rsidR="00B50ECC" w:rsidRDefault="00B50ECC" w:rsidP="00D70026">
            <w:pPr>
              <w:pStyle w:val="Arbeitsanweisung"/>
              <w:tabs>
                <w:tab w:val="left" w:pos="709"/>
              </w:tabs>
            </w:pPr>
          </w:p>
        </w:tc>
        <w:tc>
          <w:tcPr>
            <w:tcW w:w="281" w:type="dxa"/>
          </w:tcPr>
          <w:p w14:paraId="7A9B2A01" w14:textId="77777777" w:rsidR="00B50ECC" w:rsidRDefault="00B50ECC" w:rsidP="00D70026">
            <w:pPr>
              <w:pStyle w:val="Arbeitsanweisung"/>
              <w:tabs>
                <w:tab w:val="left" w:pos="709"/>
              </w:tabs>
            </w:pPr>
          </w:p>
        </w:tc>
        <w:tc>
          <w:tcPr>
            <w:tcW w:w="281" w:type="dxa"/>
          </w:tcPr>
          <w:p w14:paraId="2DA76CFD" w14:textId="77777777" w:rsidR="00B50ECC" w:rsidRDefault="00B50ECC" w:rsidP="00D70026">
            <w:pPr>
              <w:pStyle w:val="Arbeitsanweisung"/>
              <w:tabs>
                <w:tab w:val="left" w:pos="709"/>
              </w:tabs>
            </w:pPr>
          </w:p>
        </w:tc>
        <w:tc>
          <w:tcPr>
            <w:tcW w:w="281" w:type="dxa"/>
          </w:tcPr>
          <w:p w14:paraId="0B0CECDF" w14:textId="77777777" w:rsidR="00B50ECC" w:rsidRDefault="00B50ECC" w:rsidP="00D70026">
            <w:pPr>
              <w:pStyle w:val="Arbeitsanweisung"/>
              <w:tabs>
                <w:tab w:val="left" w:pos="709"/>
              </w:tabs>
            </w:pPr>
          </w:p>
        </w:tc>
        <w:tc>
          <w:tcPr>
            <w:tcW w:w="281" w:type="dxa"/>
          </w:tcPr>
          <w:p w14:paraId="09E7DB04" w14:textId="77777777" w:rsidR="00B50ECC" w:rsidRDefault="00B50ECC" w:rsidP="00D70026">
            <w:pPr>
              <w:pStyle w:val="Arbeitsanweisung"/>
              <w:tabs>
                <w:tab w:val="left" w:pos="709"/>
              </w:tabs>
            </w:pPr>
          </w:p>
        </w:tc>
        <w:tc>
          <w:tcPr>
            <w:tcW w:w="281" w:type="dxa"/>
          </w:tcPr>
          <w:p w14:paraId="1EC9DE2E" w14:textId="77777777" w:rsidR="00B50ECC" w:rsidRDefault="00B50ECC" w:rsidP="00D70026">
            <w:pPr>
              <w:pStyle w:val="Arbeitsanweisung"/>
              <w:tabs>
                <w:tab w:val="left" w:pos="709"/>
              </w:tabs>
            </w:pPr>
          </w:p>
        </w:tc>
        <w:tc>
          <w:tcPr>
            <w:tcW w:w="281" w:type="dxa"/>
          </w:tcPr>
          <w:p w14:paraId="415D4741" w14:textId="77777777" w:rsidR="00B50ECC" w:rsidRDefault="00B50ECC" w:rsidP="00D70026">
            <w:pPr>
              <w:pStyle w:val="Arbeitsanweisung"/>
              <w:tabs>
                <w:tab w:val="left" w:pos="709"/>
              </w:tabs>
            </w:pPr>
          </w:p>
        </w:tc>
        <w:tc>
          <w:tcPr>
            <w:tcW w:w="281" w:type="dxa"/>
          </w:tcPr>
          <w:p w14:paraId="32835976" w14:textId="77777777" w:rsidR="00B50ECC" w:rsidRDefault="00B50ECC" w:rsidP="00D70026">
            <w:pPr>
              <w:pStyle w:val="Arbeitsanweisung"/>
              <w:tabs>
                <w:tab w:val="left" w:pos="709"/>
              </w:tabs>
            </w:pPr>
          </w:p>
        </w:tc>
        <w:tc>
          <w:tcPr>
            <w:tcW w:w="281" w:type="dxa"/>
          </w:tcPr>
          <w:p w14:paraId="740BDD54" w14:textId="77777777" w:rsidR="00B50ECC" w:rsidRDefault="00B50ECC" w:rsidP="00D70026">
            <w:pPr>
              <w:pStyle w:val="Arbeitsanweisung"/>
              <w:tabs>
                <w:tab w:val="left" w:pos="709"/>
              </w:tabs>
            </w:pPr>
          </w:p>
        </w:tc>
        <w:tc>
          <w:tcPr>
            <w:tcW w:w="281" w:type="dxa"/>
          </w:tcPr>
          <w:p w14:paraId="0636DB14" w14:textId="77777777" w:rsidR="00B50ECC" w:rsidRDefault="00B50ECC" w:rsidP="00D70026">
            <w:pPr>
              <w:pStyle w:val="Arbeitsanweisung"/>
              <w:tabs>
                <w:tab w:val="left" w:pos="709"/>
              </w:tabs>
            </w:pPr>
          </w:p>
        </w:tc>
        <w:tc>
          <w:tcPr>
            <w:tcW w:w="281" w:type="dxa"/>
          </w:tcPr>
          <w:p w14:paraId="017F2F9D" w14:textId="77777777" w:rsidR="00B50ECC" w:rsidRDefault="00B50ECC" w:rsidP="00D70026">
            <w:pPr>
              <w:pStyle w:val="Arbeitsanweisung"/>
              <w:tabs>
                <w:tab w:val="left" w:pos="709"/>
              </w:tabs>
            </w:pPr>
          </w:p>
        </w:tc>
        <w:tc>
          <w:tcPr>
            <w:tcW w:w="281" w:type="dxa"/>
          </w:tcPr>
          <w:p w14:paraId="075246FF" w14:textId="77777777" w:rsidR="00B50ECC" w:rsidRDefault="00B50ECC" w:rsidP="00D70026">
            <w:pPr>
              <w:pStyle w:val="Arbeitsanweisung"/>
              <w:tabs>
                <w:tab w:val="left" w:pos="709"/>
              </w:tabs>
            </w:pPr>
          </w:p>
        </w:tc>
        <w:tc>
          <w:tcPr>
            <w:tcW w:w="281" w:type="dxa"/>
          </w:tcPr>
          <w:p w14:paraId="7A7A5783" w14:textId="77777777" w:rsidR="00B50ECC" w:rsidRDefault="00B50ECC" w:rsidP="00D70026">
            <w:pPr>
              <w:pStyle w:val="Arbeitsanweisung"/>
              <w:tabs>
                <w:tab w:val="left" w:pos="709"/>
              </w:tabs>
            </w:pPr>
          </w:p>
        </w:tc>
        <w:tc>
          <w:tcPr>
            <w:tcW w:w="281" w:type="dxa"/>
          </w:tcPr>
          <w:p w14:paraId="427C2EBE" w14:textId="77777777" w:rsidR="00B50ECC" w:rsidRDefault="00B50ECC" w:rsidP="00D70026">
            <w:pPr>
              <w:pStyle w:val="Arbeitsanweisung"/>
              <w:tabs>
                <w:tab w:val="left" w:pos="709"/>
              </w:tabs>
            </w:pPr>
          </w:p>
        </w:tc>
        <w:tc>
          <w:tcPr>
            <w:tcW w:w="281" w:type="dxa"/>
          </w:tcPr>
          <w:p w14:paraId="311A11B5" w14:textId="77777777" w:rsidR="00B50ECC" w:rsidRDefault="00B50ECC" w:rsidP="00D70026">
            <w:pPr>
              <w:pStyle w:val="Arbeitsanweisung"/>
              <w:tabs>
                <w:tab w:val="left" w:pos="709"/>
              </w:tabs>
            </w:pPr>
          </w:p>
        </w:tc>
        <w:tc>
          <w:tcPr>
            <w:tcW w:w="281" w:type="dxa"/>
          </w:tcPr>
          <w:p w14:paraId="502608B2" w14:textId="77777777" w:rsidR="00B50ECC" w:rsidRDefault="00B50ECC" w:rsidP="00D70026">
            <w:pPr>
              <w:pStyle w:val="Arbeitsanweisung"/>
              <w:tabs>
                <w:tab w:val="left" w:pos="709"/>
              </w:tabs>
            </w:pPr>
          </w:p>
        </w:tc>
      </w:tr>
      <w:tr w:rsidR="00B50ECC" w14:paraId="441A8C2A" w14:textId="77777777" w:rsidTr="00475C34">
        <w:trPr>
          <w:trHeight w:val="283"/>
        </w:trPr>
        <w:tc>
          <w:tcPr>
            <w:tcW w:w="282" w:type="dxa"/>
          </w:tcPr>
          <w:p w14:paraId="51F007D8" w14:textId="77777777" w:rsidR="00B50ECC" w:rsidRDefault="00B50ECC" w:rsidP="00D70026">
            <w:pPr>
              <w:pStyle w:val="Arbeitsanweisung"/>
              <w:tabs>
                <w:tab w:val="left" w:pos="709"/>
              </w:tabs>
            </w:pPr>
          </w:p>
        </w:tc>
        <w:tc>
          <w:tcPr>
            <w:tcW w:w="282" w:type="dxa"/>
          </w:tcPr>
          <w:p w14:paraId="0069BBAB" w14:textId="77777777" w:rsidR="00B50ECC" w:rsidRDefault="00B50ECC" w:rsidP="00D70026">
            <w:pPr>
              <w:pStyle w:val="Arbeitsanweisung"/>
              <w:tabs>
                <w:tab w:val="left" w:pos="709"/>
              </w:tabs>
            </w:pPr>
          </w:p>
        </w:tc>
        <w:tc>
          <w:tcPr>
            <w:tcW w:w="282" w:type="dxa"/>
          </w:tcPr>
          <w:p w14:paraId="73514C8F" w14:textId="77777777" w:rsidR="00B50ECC" w:rsidRDefault="00B50ECC" w:rsidP="00D70026">
            <w:pPr>
              <w:pStyle w:val="Arbeitsanweisung"/>
              <w:tabs>
                <w:tab w:val="left" w:pos="709"/>
              </w:tabs>
            </w:pPr>
          </w:p>
        </w:tc>
        <w:tc>
          <w:tcPr>
            <w:tcW w:w="282" w:type="dxa"/>
          </w:tcPr>
          <w:p w14:paraId="10F3080F" w14:textId="77777777" w:rsidR="00B50ECC" w:rsidRDefault="00B50ECC" w:rsidP="00D70026">
            <w:pPr>
              <w:pStyle w:val="Arbeitsanweisung"/>
              <w:tabs>
                <w:tab w:val="left" w:pos="709"/>
              </w:tabs>
            </w:pPr>
          </w:p>
        </w:tc>
        <w:tc>
          <w:tcPr>
            <w:tcW w:w="282" w:type="dxa"/>
          </w:tcPr>
          <w:p w14:paraId="5688DDEC" w14:textId="77777777" w:rsidR="00B50ECC" w:rsidRDefault="00B50ECC" w:rsidP="00D70026">
            <w:pPr>
              <w:pStyle w:val="Arbeitsanweisung"/>
              <w:tabs>
                <w:tab w:val="left" w:pos="709"/>
              </w:tabs>
            </w:pPr>
          </w:p>
        </w:tc>
        <w:tc>
          <w:tcPr>
            <w:tcW w:w="282" w:type="dxa"/>
          </w:tcPr>
          <w:p w14:paraId="5BB68298" w14:textId="77777777" w:rsidR="00B50ECC" w:rsidRDefault="00B50ECC" w:rsidP="00D70026">
            <w:pPr>
              <w:pStyle w:val="Arbeitsanweisung"/>
              <w:tabs>
                <w:tab w:val="left" w:pos="709"/>
              </w:tabs>
            </w:pPr>
          </w:p>
        </w:tc>
        <w:tc>
          <w:tcPr>
            <w:tcW w:w="282" w:type="dxa"/>
          </w:tcPr>
          <w:p w14:paraId="03BCF596" w14:textId="77777777" w:rsidR="00B50ECC" w:rsidRDefault="00B50ECC" w:rsidP="00D70026">
            <w:pPr>
              <w:pStyle w:val="Arbeitsanweisung"/>
              <w:tabs>
                <w:tab w:val="left" w:pos="709"/>
              </w:tabs>
            </w:pPr>
          </w:p>
        </w:tc>
        <w:tc>
          <w:tcPr>
            <w:tcW w:w="282" w:type="dxa"/>
          </w:tcPr>
          <w:p w14:paraId="03263258" w14:textId="77777777" w:rsidR="00B50ECC" w:rsidRDefault="00B50ECC" w:rsidP="00D70026">
            <w:pPr>
              <w:pStyle w:val="Arbeitsanweisung"/>
              <w:tabs>
                <w:tab w:val="left" w:pos="709"/>
              </w:tabs>
            </w:pPr>
          </w:p>
        </w:tc>
        <w:tc>
          <w:tcPr>
            <w:tcW w:w="282" w:type="dxa"/>
          </w:tcPr>
          <w:p w14:paraId="6B660BF2" w14:textId="77777777" w:rsidR="00B50ECC" w:rsidRDefault="00B50ECC" w:rsidP="00D70026">
            <w:pPr>
              <w:pStyle w:val="Arbeitsanweisung"/>
              <w:tabs>
                <w:tab w:val="left" w:pos="709"/>
              </w:tabs>
            </w:pPr>
          </w:p>
        </w:tc>
        <w:tc>
          <w:tcPr>
            <w:tcW w:w="282" w:type="dxa"/>
          </w:tcPr>
          <w:p w14:paraId="44E522AD" w14:textId="77777777" w:rsidR="00B50ECC" w:rsidRDefault="00B50ECC" w:rsidP="00D70026">
            <w:pPr>
              <w:pStyle w:val="Arbeitsanweisung"/>
              <w:tabs>
                <w:tab w:val="left" w:pos="709"/>
              </w:tabs>
            </w:pPr>
          </w:p>
        </w:tc>
        <w:tc>
          <w:tcPr>
            <w:tcW w:w="282" w:type="dxa"/>
          </w:tcPr>
          <w:p w14:paraId="257016A6" w14:textId="77777777" w:rsidR="00B50ECC" w:rsidRDefault="00B50ECC" w:rsidP="00D70026">
            <w:pPr>
              <w:pStyle w:val="Arbeitsanweisung"/>
              <w:tabs>
                <w:tab w:val="left" w:pos="709"/>
              </w:tabs>
            </w:pPr>
          </w:p>
        </w:tc>
        <w:tc>
          <w:tcPr>
            <w:tcW w:w="282" w:type="dxa"/>
          </w:tcPr>
          <w:p w14:paraId="5821A2F0" w14:textId="77777777" w:rsidR="00B50ECC" w:rsidRDefault="00B50ECC" w:rsidP="00D70026">
            <w:pPr>
              <w:pStyle w:val="Arbeitsanweisung"/>
              <w:tabs>
                <w:tab w:val="left" w:pos="709"/>
              </w:tabs>
            </w:pPr>
          </w:p>
        </w:tc>
        <w:tc>
          <w:tcPr>
            <w:tcW w:w="282" w:type="dxa"/>
          </w:tcPr>
          <w:p w14:paraId="1D74B9B7" w14:textId="77777777" w:rsidR="00B50ECC" w:rsidRDefault="00B50ECC" w:rsidP="00D70026">
            <w:pPr>
              <w:pStyle w:val="Arbeitsanweisung"/>
              <w:tabs>
                <w:tab w:val="left" w:pos="709"/>
              </w:tabs>
            </w:pPr>
          </w:p>
        </w:tc>
        <w:tc>
          <w:tcPr>
            <w:tcW w:w="282" w:type="dxa"/>
          </w:tcPr>
          <w:p w14:paraId="220563DE" w14:textId="77777777" w:rsidR="00B50ECC" w:rsidRDefault="00B50ECC" w:rsidP="00D70026">
            <w:pPr>
              <w:pStyle w:val="Arbeitsanweisung"/>
              <w:tabs>
                <w:tab w:val="left" w:pos="709"/>
              </w:tabs>
            </w:pPr>
          </w:p>
        </w:tc>
        <w:tc>
          <w:tcPr>
            <w:tcW w:w="282" w:type="dxa"/>
          </w:tcPr>
          <w:p w14:paraId="43D512F1" w14:textId="77777777" w:rsidR="00B50ECC" w:rsidRDefault="00B50ECC" w:rsidP="00D70026">
            <w:pPr>
              <w:pStyle w:val="Arbeitsanweisung"/>
              <w:tabs>
                <w:tab w:val="left" w:pos="709"/>
              </w:tabs>
            </w:pPr>
          </w:p>
        </w:tc>
        <w:tc>
          <w:tcPr>
            <w:tcW w:w="281" w:type="dxa"/>
          </w:tcPr>
          <w:p w14:paraId="6044727A" w14:textId="77777777" w:rsidR="00B50ECC" w:rsidRDefault="00B50ECC" w:rsidP="00D70026">
            <w:pPr>
              <w:pStyle w:val="Arbeitsanweisung"/>
              <w:tabs>
                <w:tab w:val="left" w:pos="709"/>
              </w:tabs>
            </w:pPr>
          </w:p>
        </w:tc>
        <w:tc>
          <w:tcPr>
            <w:tcW w:w="281" w:type="dxa"/>
          </w:tcPr>
          <w:p w14:paraId="3CE8A4BC" w14:textId="77777777" w:rsidR="00B50ECC" w:rsidRDefault="00B50ECC" w:rsidP="00D70026">
            <w:pPr>
              <w:pStyle w:val="Arbeitsanweisung"/>
              <w:tabs>
                <w:tab w:val="left" w:pos="709"/>
              </w:tabs>
            </w:pPr>
          </w:p>
        </w:tc>
        <w:tc>
          <w:tcPr>
            <w:tcW w:w="281" w:type="dxa"/>
          </w:tcPr>
          <w:p w14:paraId="4404A826" w14:textId="77777777" w:rsidR="00B50ECC" w:rsidRDefault="00B50ECC" w:rsidP="00D70026">
            <w:pPr>
              <w:pStyle w:val="Arbeitsanweisung"/>
              <w:tabs>
                <w:tab w:val="left" w:pos="709"/>
              </w:tabs>
            </w:pPr>
          </w:p>
        </w:tc>
        <w:tc>
          <w:tcPr>
            <w:tcW w:w="281" w:type="dxa"/>
          </w:tcPr>
          <w:p w14:paraId="01B38A35" w14:textId="77777777" w:rsidR="00B50ECC" w:rsidRDefault="00B50ECC" w:rsidP="00D70026">
            <w:pPr>
              <w:pStyle w:val="Arbeitsanweisung"/>
              <w:tabs>
                <w:tab w:val="left" w:pos="709"/>
              </w:tabs>
            </w:pPr>
          </w:p>
        </w:tc>
        <w:tc>
          <w:tcPr>
            <w:tcW w:w="281" w:type="dxa"/>
          </w:tcPr>
          <w:p w14:paraId="5FC9C2E8" w14:textId="77777777" w:rsidR="00B50ECC" w:rsidRDefault="00B50ECC" w:rsidP="00D70026">
            <w:pPr>
              <w:pStyle w:val="Arbeitsanweisung"/>
              <w:tabs>
                <w:tab w:val="left" w:pos="709"/>
              </w:tabs>
            </w:pPr>
          </w:p>
        </w:tc>
        <w:tc>
          <w:tcPr>
            <w:tcW w:w="281" w:type="dxa"/>
          </w:tcPr>
          <w:p w14:paraId="5A472C34" w14:textId="77777777" w:rsidR="00B50ECC" w:rsidRDefault="00B50ECC" w:rsidP="00D70026">
            <w:pPr>
              <w:pStyle w:val="Arbeitsanweisung"/>
              <w:tabs>
                <w:tab w:val="left" w:pos="709"/>
              </w:tabs>
            </w:pPr>
          </w:p>
        </w:tc>
        <w:tc>
          <w:tcPr>
            <w:tcW w:w="281" w:type="dxa"/>
          </w:tcPr>
          <w:p w14:paraId="7777A346" w14:textId="77777777" w:rsidR="00B50ECC" w:rsidRDefault="00B50ECC" w:rsidP="00D70026">
            <w:pPr>
              <w:pStyle w:val="Arbeitsanweisung"/>
              <w:tabs>
                <w:tab w:val="left" w:pos="709"/>
              </w:tabs>
            </w:pPr>
          </w:p>
        </w:tc>
        <w:tc>
          <w:tcPr>
            <w:tcW w:w="281" w:type="dxa"/>
          </w:tcPr>
          <w:p w14:paraId="43BFB335" w14:textId="77777777" w:rsidR="00B50ECC" w:rsidRDefault="00B50ECC" w:rsidP="00D70026">
            <w:pPr>
              <w:pStyle w:val="Arbeitsanweisung"/>
              <w:tabs>
                <w:tab w:val="left" w:pos="709"/>
              </w:tabs>
            </w:pPr>
          </w:p>
        </w:tc>
        <w:tc>
          <w:tcPr>
            <w:tcW w:w="281" w:type="dxa"/>
          </w:tcPr>
          <w:p w14:paraId="2C4ADEFB" w14:textId="77777777" w:rsidR="00B50ECC" w:rsidRDefault="00B50ECC" w:rsidP="00D70026">
            <w:pPr>
              <w:pStyle w:val="Arbeitsanweisung"/>
              <w:tabs>
                <w:tab w:val="left" w:pos="709"/>
              </w:tabs>
            </w:pPr>
          </w:p>
        </w:tc>
        <w:tc>
          <w:tcPr>
            <w:tcW w:w="281" w:type="dxa"/>
          </w:tcPr>
          <w:p w14:paraId="4F591E25" w14:textId="77777777" w:rsidR="00B50ECC" w:rsidRDefault="00B50ECC" w:rsidP="00D70026">
            <w:pPr>
              <w:pStyle w:val="Arbeitsanweisung"/>
              <w:tabs>
                <w:tab w:val="left" w:pos="709"/>
              </w:tabs>
            </w:pPr>
          </w:p>
        </w:tc>
        <w:tc>
          <w:tcPr>
            <w:tcW w:w="281" w:type="dxa"/>
          </w:tcPr>
          <w:p w14:paraId="28E65EEA" w14:textId="77777777" w:rsidR="00B50ECC" w:rsidRDefault="00B50ECC" w:rsidP="00D70026">
            <w:pPr>
              <w:pStyle w:val="Arbeitsanweisung"/>
              <w:tabs>
                <w:tab w:val="left" w:pos="709"/>
              </w:tabs>
            </w:pPr>
          </w:p>
        </w:tc>
        <w:tc>
          <w:tcPr>
            <w:tcW w:w="281" w:type="dxa"/>
          </w:tcPr>
          <w:p w14:paraId="28D3F8F2" w14:textId="77777777" w:rsidR="00B50ECC" w:rsidRDefault="00B50ECC" w:rsidP="00D70026">
            <w:pPr>
              <w:pStyle w:val="Arbeitsanweisung"/>
              <w:tabs>
                <w:tab w:val="left" w:pos="709"/>
              </w:tabs>
            </w:pPr>
          </w:p>
        </w:tc>
        <w:tc>
          <w:tcPr>
            <w:tcW w:w="281" w:type="dxa"/>
          </w:tcPr>
          <w:p w14:paraId="67022FC2" w14:textId="77777777" w:rsidR="00B50ECC" w:rsidRDefault="00B50ECC" w:rsidP="00D70026">
            <w:pPr>
              <w:pStyle w:val="Arbeitsanweisung"/>
              <w:tabs>
                <w:tab w:val="left" w:pos="709"/>
              </w:tabs>
            </w:pPr>
          </w:p>
        </w:tc>
        <w:tc>
          <w:tcPr>
            <w:tcW w:w="281" w:type="dxa"/>
          </w:tcPr>
          <w:p w14:paraId="59EF0921" w14:textId="77777777" w:rsidR="00B50ECC" w:rsidRDefault="00B50ECC" w:rsidP="00D70026">
            <w:pPr>
              <w:pStyle w:val="Arbeitsanweisung"/>
              <w:tabs>
                <w:tab w:val="left" w:pos="709"/>
              </w:tabs>
            </w:pPr>
          </w:p>
        </w:tc>
        <w:tc>
          <w:tcPr>
            <w:tcW w:w="281" w:type="dxa"/>
          </w:tcPr>
          <w:p w14:paraId="423E2728" w14:textId="77777777" w:rsidR="00B50ECC" w:rsidRDefault="00B50ECC" w:rsidP="00D70026">
            <w:pPr>
              <w:pStyle w:val="Arbeitsanweisung"/>
              <w:tabs>
                <w:tab w:val="left" w:pos="709"/>
              </w:tabs>
            </w:pPr>
          </w:p>
        </w:tc>
        <w:tc>
          <w:tcPr>
            <w:tcW w:w="281" w:type="dxa"/>
          </w:tcPr>
          <w:p w14:paraId="65710025" w14:textId="77777777" w:rsidR="00B50ECC" w:rsidRDefault="00B50ECC" w:rsidP="00D70026">
            <w:pPr>
              <w:pStyle w:val="Arbeitsanweisung"/>
              <w:tabs>
                <w:tab w:val="left" w:pos="709"/>
              </w:tabs>
            </w:pPr>
          </w:p>
        </w:tc>
        <w:tc>
          <w:tcPr>
            <w:tcW w:w="281" w:type="dxa"/>
          </w:tcPr>
          <w:p w14:paraId="3B1F8ABF" w14:textId="77777777" w:rsidR="00B50ECC" w:rsidRDefault="00B50ECC" w:rsidP="00D70026">
            <w:pPr>
              <w:pStyle w:val="Arbeitsanweisung"/>
              <w:tabs>
                <w:tab w:val="left" w:pos="709"/>
              </w:tabs>
            </w:pPr>
          </w:p>
        </w:tc>
      </w:tr>
      <w:tr w:rsidR="00B50ECC" w14:paraId="7D7C83F8" w14:textId="77777777" w:rsidTr="00475C34">
        <w:trPr>
          <w:trHeight w:val="283"/>
        </w:trPr>
        <w:tc>
          <w:tcPr>
            <w:tcW w:w="282" w:type="dxa"/>
          </w:tcPr>
          <w:p w14:paraId="49800BBD" w14:textId="77777777" w:rsidR="00B50ECC" w:rsidRDefault="00B50ECC" w:rsidP="00D70026">
            <w:pPr>
              <w:pStyle w:val="Arbeitsanweisung"/>
              <w:tabs>
                <w:tab w:val="left" w:pos="709"/>
              </w:tabs>
            </w:pPr>
          </w:p>
        </w:tc>
        <w:tc>
          <w:tcPr>
            <w:tcW w:w="282" w:type="dxa"/>
          </w:tcPr>
          <w:p w14:paraId="504F1B64" w14:textId="77777777" w:rsidR="00B50ECC" w:rsidRDefault="00B50ECC" w:rsidP="00D70026">
            <w:pPr>
              <w:pStyle w:val="Arbeitsanweisung"/>
              <w:tabs>
                <w:tab w:val="left" w:pos="709"/>
              </w:tabs>
            </w:pPr>
          </w:p>
        </w:tc>
        <w:tc>
          <w:tcPr>
            <w:tcW w:w="282" w:type="dxa"/>
          </w:tcPr>
          <w:p w14:paraId="05DA9AFB" w14:textId="77777777" w:rsidR="00B50ECC" w:rsidRDefault="00B50ECC" w:rsidP="00D70026">
            <w:pPr>
              <w:pStyle w:val="Arbeitsanweisung"/>
              <w:tabs>
                <w:tab w:val="left" w:pos="709"/>
              </w:tabs>
            </w:pPr>
          </w:p>
        </w:tc>
        <w:tc>
          <w:tcPr>
            <w:tcW w:w="282" w:type="dxa"/>
          </w:tcPr>
          <w:p w14:paraId="2E7845E2" w14:textId="77777777" w:rsidR="00B50ECC" w:rsidRDefault="00B50ECC" w:rsidP="00D70026">
            <w:pPr>
              <w:pStyle w:val="Arbeitsanweisung"/>
              <w:tabs>
                <w:tab w:val="left" w:pos="709"/>
              </w:tabs>
            </w:pPr>
          </w:p>
        </w:tc>
        <w:tc>
          <w:tcPr>
            <w:tcW w:w="282" w:type="dxa"/>
          </w:tcPr>
          <w:p w14:paraId="571DB981" w14:textId="77777777" w:rsidR="00B50ECC" w:rsidRDefault="00B50ECC" w:rsidP="00D70026">
            <w:pPr>
              <w:pStyle w:val="Arbeitsanweisung"/>
              <w:tabs>
                <w:tab w:val="left" w:pos="709"/>
              </w:tabs>
            </w:pPr>
          </w:p>
        </w:tc>
        <w:tc>
          <w:tcPr>
            <w:tcW w:w="282" w:type="dxa"/>
          </w:tcPr>
          <w:p w14:paraId="2A6271DE" w14:textId="77777777" w:rsidR="00B50ECC" w:rsidRDefault="00B50ECC" w:rsidP="00D70026">
            <w:pPr>
              <w:pStyle w:val="Arbeitsanweisung"/>
              <w:tabs>
                <w:tab w:val="left" w:pos="709"/>
              </w:tabs>
            </w:pPr>
          </w:p>
        </w:tc>
        <w:tc>
          <w:tcPr>
            <w:tcW w:w="282" w:type="dxa"/>
          </w:tcPr>
          <w:p w14:paraId="1DB7099F" w14:textId="77777777" w:rsidR="00B50ECC" w:rsidRDefault="00B50ECC" w:rsidP="00D70026">
            <w:pPr>
              <w:pStyle w:val="Arbeitsanweisung"/>
              <w:tabs>
                <w:tab w:val="left" w:pos="709"/>
              </w:tabs>
            </w:pPr>
          </w:p>
        </w:tc>
        <w:tc>
          <w:tcPr>
            <w:tcW w:w="282" w:type="dxa"/>
          </w:tcPr>
          <w:p w14:paraId="11F8E68A" w14:textId="77777777" w:rsidR="00B50ECC" w:rsidRDefault="00B50ECC" w:rsidP="00D70026">
            <w:pPr>
              <w:pStyle w:val="Arbeitsanweisung"/>
              <w:tabs>
                <w:tab w:val="left" w:pos="709"/>
              </w:tabs>
            </w:pPr>
          </w:p>
        </w:tc>
        <w:tc>
          <w:tcPr>
            <w:tcW w:w="282" w:type="dxa"/>
          </w:tcPr>
          <w:p w14:paraId="14B10471" w14:textId="77777777" w:rsidR="00B50ECC" w:rsidRDefault="00B50ECC" w:rsidP="00D70026">
            <w:pPr>
              <w:pStyle w:val="Arbeitsanweisung"/>
              <w:tabs>
                <w:tab w:val="left" w:pos="709"/>
              </w:tabs>
            </w:pPr>
          </w:p>
        </w:tc>
        <w:tc>
          <w:tcPr>
            <w:tcW w:w="282" w:type="dxa"/>
          </w:tcPr>
          <w:p w14:paraId="66042164" w14:textId="77777777" w:rsidR="00B50ECC" w:rsidRDefault="00B50ECC" w:rsidP="00D70026">
            <w:pPr>
              <w:pStyle w:val="Arbeitsanweisung"/>
              <w:tabs>
                <w:tab w:val="left" w:pos="709"/>
              </w:tabs>
            </w:pPr>
          </w:p>
        </w:tc>
        <w:tc>
          <w:tcPr>
            <w:tcW w:w="282" w:type="dxa"/>
          </w:tcPr>
          <w:p w14:paraId="4781D7F6" w14:textId="77777777" w:rsidR="00B50ECC" w:rsidRDefault="00B50ECC" w:rsidP="00D70026">
            <w:pPr>
              <w:pStyle w:val="Arbeitsanweisung"/>
              <w:tabs>
                <w:tab w:val="left" w:pos="709"/>
              </w:tabs>
            </w:pPr>
          </w:p>
        </w:tc>
        <w:tc>
          <w:tcPr>
            <w:tcW w:w="282" w:type="dxa"/>
          </w:tcPr>
          <w:p w14:paraId="5B46E204" w14:textId="77777777" w:rsidR="00B50ECC" w:rsidRDefault="00B50ECC" w:rsidP="00D70026">
            <w:pPr>
              <w:pStyle w:val="Arbeitsanweisung"/>
              <w:tabs>
                <w:tab w:val="left" w:pos="709"/>
              </w:tabs>
            </w:pPr>
          </w:p>
        </w:tc>
        <w:tc>
          <w:tcPr>
            <w:tcW w:w="282" w:type="dxa"/>
          </w:tcPr>
          <w:p w14:paraId="495991A3" w14:textId="77777777" w:rsidR="00B50ECC" w:rsidRDefault="00B50ECC" w:rsidP="00D70026">
            <w:pPr>
              <w:pStyle w:val="Arbeitsanweisung"/>
              <w:tabs>
                <w:tab w:val="left" w:pos="709"/>
              </w:tabs>
            </w:pPr>
          </w:p>
        </w:tc>
        <w:tc>
          <w:tcPr>
            <w:tcW w:w="282" w:type="dxa"/>
          </w:tcPr>
          <w:p w14:paraId="0C35006C" w14:textId="77777777" w:rsidR="00B50ECC" w:rsidRDefault="00B50ECC" w:rsidP="00D70026">
            <w:pPr>
              <w:pStyle w:val="Arbeitsanweisung"/>
              <w:tabs>
                <w:tab w:val="left" w:pos="709"/>
              </w:tabs>
            </w:pPr>
          </w:p>
        </w:tc>
        <w:tc>
          <w:tcPr>
            <w:tcW w:w="282" w:type="dxa"/>
          </w:tcPr>
          <w:p w14:paraId="685DD96B" w14:textId="77777777" w:rsidR="00B50ECC" w:rsidRDefault="00B50ECC" w:rsidP="00D70026">
            <w:pPr>
              <w:pStyle w:val="Arbeitsanweisung"/>
              <w:tabs>
                <w:tab w:val="left" w:pos="709"/>
              </w:tabs>
            </w:pPr>
          </w:p>
        </w:tc>
        <w:tc>
          <w:tcPr>
            <w:tcW w:w="281" w:type="dxa"/>
          </w:tcPr>
          <w:p w14:paraId="736AC1D3" w14:textId="77777777" w:rsidR="00B50ECC" w:rsidRDefault="00B50ECC" w:rsidP="00D70026">
            <w:pPr>
              <w:pStyle w:val="Arbeitsanweisung"/>
              <w:tabs>
                <w:tab w:val="left" w:pos="709"/>
              </w:tabs>
            </w:pPr>
          </w:p>
        </w:tc>
        <w:tc>
          <w:tcPr>
            <w:tcW w:w="281" w:type="dxa"/>
          </w:tcPr>
          <w:p w14:paraId="619AA154" w14:textId="77777777" w:rsidR="00B50ECC" w:rsidRDefault="00B50ECC" w:rsidP="00D70026">
            <w:pPr>
              <w:pStyle w:val="Arbeitsanweisung"/>
              <w:tabs>
                <w:tab w:val="left" w:pos="709"/>
              </w:tabs>
            </w:pPr>
          </w:p>
        </w:tc>
        <w:tc>
          <w:tcPr>
            <w:tcW w:w="281" w:type="dxa"/>
          </w:tcPr>
          <w:p w14:paraId="042C0017" w14:textId="77777777" w:rsidR="00B50ECC" w:rsidRDefault="00B50ECC" w:rsidP="00D70026">
            <w:pPr>
              <w:pStyle w:val="Arbeitsanweisung"/>
              <w:tabs>
                <w:tab w:val="left" w:pos="709"/>
              </w:tabs>
            </w:pPr>
          </w:p>
        </w:tc>
        <w:tc>
          <w:tcPr>
            <w:tcW w:w="281" w:type="dxa"/>
          </w:tcPr>
          <w:p w14:paraId="270C2D67" w14:textId="77777777" w:rsidR="00B50ECC" w:rsidRDefault="00B50ECC" w:rsidP="00D70026">
            <w:pPr>
              <w:pStyle w:val="Arbeitsanweisung"/>
              <w:tabs>
                <w:tab w:val="left" w:pos="709"/>
              </w:tabs>
            </w:pPr>
          </w:p>
        </w:tc>
        <w:tc>
          <w:tcPr>
            <w:tcW w:w="281" w:type="dxa"/>
          </w:tcPr>
          <w:p w14:paraId="193680FE" w14:textId="77777777" w:rsidR="00B50ECC" w:rsidRDefault="00B50ECC" w:rsidP="00D70026">
            <w:pPr>
              <w:pStyle w:val="Arbeitsanweisung"/>
              <w:tabs>
                <w:tab w:val="left" w:pos="709"/>
              </w:tabs>
            </w:pPr>
          </w:p>
        </w:tc>
        <w:tc>
          <w:tcPr>
            <w:tcW w:w="281" w:type="dxa"/>
          </w:tcPr>
          <w:p w14:paraId="5AFF4911" w14:textId="77777777" w:rsidR="00B50ECC" w:rsidRDefault="00B50ECC" w:rsidP="00D70026">
            <w:pPr>
              <w:pStyle w:val="Arbeitsanweisung"/>
              <w:tabs>
                <w:tab w:val="left" w:pos="709"/>
              </w:tabs>
            </w:pPr>
          </w:p>
        </w:tc>
        <w:tc>
          <w:tcPr>
            <w:tcW w:w="281" w:type="dxa"/>
          </w:tcPr>
          <w:p w14:paraId="0EA3053E" w14:textId="77777777" w:rsidR="00B50ECC" w:rsidRDefault="00B50ECC" w:rsidP="00D70026">
            <w:pPr>
              <w:pStyle w:val="Arbeitsanweisung"/>
              <w:tabs>
                <w:tab w:val="left" w:pos="709"/>
              </w:tabs>
            </w:pPr>
          </w:p>
        </w:tc>
        <w:tc>
          <w:tcPr>
            <w:tcW w:w="281" w:type="dxa"/>
          </w:tcPr>
          <w:p w14:paraId="1F0CDCDD" w14:textId="77777777" w:rsidR="00B50ECC" w:rsidRDefault="00B50ECC" w:rsidP="00D70026">
            <w:pPr>
              <w:pStyle w:val="Arbeitsanweisung"/>
              <w:tabs>
                <w:tab w:val="left" w:pos="709"/>
              </w:tabs>
            </w:pPr>
          </w:p>
        </w:tc>
        <w:tc>
          <w:tcPr>
            <w:tcW w:w="281" w:type="dxa"/>
          </w:tcPr>
          <w:p w14:paraId="4B81CCBF" w14:textId="77777777" w:rsidR="00B50ECC" w:rsidRDefault="00B50ECC" w:rsidP="00D70026">
            <w:pPr>
              <w:pStyle w:val="Arbeitsanweisung"/>
              <w:tabs>
                <w:tab w:val="left" w:pos="709"/>
              </w:tabs>
            </w:pPr>
          </w:p>
        </w:tc>
        <w:tc>
          <w:tcPr>
            <w:tcW w:w="281" w:type="dxa"/>
          </w:tcPr>
          <w:p w14:paraId="4D9899A5" w14:textId="77777777" w:rsidR="00B50ECC" w:rsidRDefault="00B50ECC" w:rsidP="00D70026">
            <w:pPr>
              <w:pStyle w:val="Arbeitsanweisung"/>
              <w:tabs>
                <w:tab w:val="left" w:pos="709"/>
              </w:tabs>
            </w:pPr>
          </w:p>
        </w:tc>
        <w:tc>
          <w:tcPr>
            <w:tcW w:w="281" w:type="dxa"/>
          </w:tcPr>
          <w:p w14:paraId="724B3C1C" w14:textId="77777777" w:rsidR="00B50ECC" w:rsidRDefault="00B50ECC" w:rsidP="00D70026">
            <w:pPr>
              <w:pStyle w:val="Arbeitsanweisung"/>
              <w:tabs>
                <w:tab w:val="left" w:pos="709"/>
              </w:tabs>
            </w:pPr>
          </w:p>
        </w:tc>
        <w:tc>
          <w:tcPr>
            <w:tcW w:w="281" w:type="dxa"/>
          </w:tcPr>
          <w:p w14:paraId="4B4DF0F6" w14:textId="77777777" w:rsidR="00B50ECC" w:rsidRDefault="00B50ECC" w:rsidP="00D70026">
            <w:pPr>
              <w:pStyle w:val="Arbeitsanweisung"/>
              <w:tabs>
                <w:tab w:val="left" w:pos="709"/>
              </w:tabs>
            </w:pPr>
          </w:p>
        </w:tc>
        <w:tc>
          <w:tcPr>
            <w:tcW w:w="281" w:type="dxa"/>
          </w:tcPr>
          <w:p w14:paraId="0821F1B3" w14:textId="77777777" w:rsidR="00B50ECC" w:rsidRDefault="00B50ECC" w:rsidP="00D70026">
            <w:pPr>
              <w:pStyle w:val="Arbeitsanweisung"/>
              <w:tabs>
                <w:tab w:val="left" w:pos="709"/>
              </w:tabs>
            </w:pPr>
          </w:p>
        </w:tc>
        <w:tc>
          <w:tcPr>
            <w:tcW w:w="281" w:type="dxa"/>
          </w:tcPr>
          <w:p w14:paraId="19421BD3" w14:textId="77777777" w:rsidR="00B50ECC" w:rsidRDefault="00B50ECC" w:rsidP="00D70026">
            <w:pPr>
              <w:pStyle w:val="Arbeitsanweisung"/>
              <w:tabs>
                <w:tab w:val="left" w:pos="709"/>
              </w:tabs>
            </w:pPr>
          </w:p>
        </w:tc>
        <w:tc>
          <w:tcPr>
            <w:tcW w:w="281" w:type="dxa"/>
          </w:tcPr>
          <w:p w14:paraId="18321F2F" w14:textId="77777777" w:rsidR="00B50ECC" w:rsidRDefault="00B50ECC" w:rsidP="00D70026">
            <w:pPr>
              <w:pStyle w:val="Arbeitsanweisung"/>
              <w:tabs>
                <w:tab w:val="left" w:pos="709"/>
              </w:tabs>
            </w:pPr>
          </w:p>
        </w:tc>
        <w:tc>
          <w:tcPr>
            <w:tcW w:w="281" w:type="dxa"/>
          </w:tcPr>
          <w:p w14:paraId="55E30406" w14:textId="77777777" w:rsidR="00B50ECC" w:rsidRDefault="00B50ECC" w:rsidP="00D70026">
            <w:pPr>
              <w:pStyle w:val="Arbeitsanweisung"/>
              <w:tabs>
                <w:tab w:val="left" w:pos="709"/>
              </w:tabs>
            </w:pPr>
          </w:p>
        </w:tc>
        <w:tc>
          <w:tcPr>
            <w:tcW w:w="281" w:type="dxa"/>
          </w:tcPr>
          <w:p w14:paraId="011E2BA2" w14:textId="77777777" w:rsidR="00B50ECC" w:rsidRDefault="00B50ECC" w:rsidP="00D70026">
            <w:pPr>
              <w:pStyle w:val="Arbeitsanweisung"/>
              <w:tabs>
                <w:tab w:val="left" w:pos="709"/>
              </w:tabs>
            </w:pPr>
          </w:p>
        </w:tc>
      </w:tr>
      <w:tr w:rsidR="00B50ECC" w14:paraId="64C00F58" w14:textId="77777777" w:rsidTr="00475C34">
        <w:trPr>
          <w:trHeight w:val="283"/>
        </w:trPr>
        <w:tc>
          <w:tcPr>
            <w:tcW w:w="282" w:type="dxa"/>
          </w:tcPr>
          <w:p w14:paraId="2CDFC20C" w14:textId="77777777" w:rsidR="00B50ECC" w:rsidRDefault="00B50ECC" w:rsidP="00D70026">
            <w:pPr>
              <w:pStyle w:val="Arbeitsanweisung"/>
              <w:tabs>
                <w:tab w:val="left" w:pos="709"/>
              </w:tabs>
            </w:pPr>
          </w:p>
        </w:tc>
        <w:tc>
          <w:tcPr>
            <w:tcW w:w="282" w:type="dxa"/>
          </w:tcPr>
          <w:p w14:paraId="1F241C9B" w14:textId="77777777" w:rsidR="00B50ECC" w:rsidRDefault="00B50ECC" w:rsidP="00D70026">
            <w:pPr>
              <w:pStyle w:val="Arbeitsanweisung"/>
              <w:tabs>
                <w:tab w:val="left" w:pos="709"/>
              </w:tabs>
            </w:pPr>
          </w:p>
        </w:tc>
        <w:tc>
          <w:tcPr>
            <w:tcW w:w="282" w:type="dxa"/>
          </w:tcPr>
          <w:p w14:paraId="476A1C68" w14:textId="77777777" w:rsidR="00B50ECC" w:rsidRDefault="00B50ECC" w:rsidP="00D70026">
            <w:pPr>
              <w:pStyle w:val="Arbeitsanweisung"/>
              <w:tabs>
                <w:tab w:val="left" w:pos="709"/>
              </w:tabs>
            </w:pPr>
          </w:p>
        </w:tc>
        <w:tc>
          <w:tcPr>
            <w:tcW w:w="282" w:type="dxa"/>
          </w:tcPr>
          <w:p w14:paraId="4CD0A12A" w14:textId="77777777" w:rsidR="00B50ECC" w:rsidRDefault="00B50ECC" w:rsidP="00D70026">
            <w:pPr>
              <w:pStyle w:val="Arbeitsanweisung"/>
              <w:tabs>
                <w:tab w:val="left" w:pos="709"/>
              </w:tabs>
            </w:pPr>
          </w:p>
        </w:tc>
        <w:tc>
          <w:tcPr>
            <w:tcW w:w="282" w:type="dxa"/>
          </w:tcPr>
          <w:p w14:paraId="7AC3AADC" w14:textId="77777777" w:rsidR="00B50ECC" w:rsidRDefault="00B50ECC" w:rsidP="00D70026">
            <w:pPr>
              <w:pStyle w:val="Arbeitsanweisung"/>
              <w:tabs>
                <w:tab w:val="left" w:pos="709"/>
              </w:tabs>
            </w:pPr>
          </w:p>
        </w:tc>
        <w:tc>
          <w:tcPr>
            <w:tcW w:w="282" w:type="dxa"/>
          </w:tcPr>
          <w:p w14:paraId="3F7EBBA0" w14:textId="77777777" w:rsidR="00B50ECC" w:rsidRDefault="00B50ECC" w:rsidP="00D70026">
            <w:pPr>
              <w:pStyle w:val="Arbeitsanweisung"/>
              <w:tabs>
                <w:tab w:val="left" w:pos="709"/>
              </w:tabs>
            </w:pPr>
          </w:p>
        </w:tc>
        <w:tc>
          <w:tcPr>
            <w:tcW w:w="282" w:type="dxa"/>
          </w:tcPr>
          <w:p w14:paraId="7BF0ACC8" w14:textId="77777777" w:rsidR="00B50ECC" w:rsidRDefault="00B50ECC" w:rsidP="00D70026">
            <w:pPr>
              <w:pStyle w:val="Arbeitsanweisung"/>
              <w:tabs>
                <w:tab w:val="left" w:pos="709"/>
              </w:tabs>
            </w:pPr>
          </w:p>
        </w:tc>
        <w:tc>
          <w:tcPr>
            <w:tcW w:w="282" w:type="dxa"/>
          </w:tcPr>
          <w:p w14:paraId="5B2175AE" w14:textId="77777777" w:rsidR="00B50ECC" w:rsidRDefault="00B50ECC" w:rsidP="00D70026">
            <w:pPr>
              <w:pStyle w:val="Arbeitsanweisung"/>
              <w:tabs>
                <w:tab w:val="left" w:pos="709"/>
              </w:tabs>
            </w:pPr>
          </w:p>
        </w:tc>
        <w:tc>
          <w:tcPr>
            <w:tcW w:w="282" w:type="dxa"/>
          </w:tcPr>
          <w:p w14:paraId="2DAC8C53" w14:textId="77777777" w:rsidR="00B50ECC" w:rsidRDefault="00B50ECC" w:rsidP="00D70026">
            <w:pPr>
              <w:pStyle w:val="Arbeitsanweisung"/>
              <w:tabs>
                <w:tab w:val="left" w:pos="709"/>
              </w:tabs>
            </w:pPr>
          </w:p>
        </w:tc>
        <w:tc>
          <w:tcPr>
            <w:tcW w:w="282" w:type="dxa"/>
          </w:tcPr>
          <w:p w14:paraId="4F900625" w14:textId="77777777" w:rsidR="00B50ECC" w:rsidRDefault="00B50ECC" w:rsidP="00D70026">
            <w:pPr>
              <w:pStyle w:val="Arbeitsanweisung"/>
              <w:tabs>
                <w:tab w:val="left" w:pos="709"/>
              </w:tabs>
            </w:pPr>
          </w:p>
        </w:tc>
        <w:tc>
          <w:tcPr>
            <w:tcW w:w="282" w:type="dxa"/>
          </w:tcPr>
          <w:p w14:paraId="6348A9E8" w14:textId="77777777" w:rsidR="00B50ECC" w:rsidRDefault="00B50ECC" w:rsidP="00D70026">
            <w:pPr>
              <w:pStyle w:val="Arbeitsanweisung"/>
              <w:tabs>
                <w:tab w:val="left" w:pos="709"/>
              </w:tabs>
            </w:pPr>
          </w:p>
        </w:tc>
        <w:tc>
          <w:tcPr>
            <w:tcW w:w="282" w:type="dxa"/>
          </w:tcPr>
          <w:p w14:paraId="75AB1BC5" w14:textId="77777777" w:rsidR="00B50ECC" w:rsidRDefault="00B50ECC" w:rsidP="00D70026">
            <w:pPr>
              <w:pStyle w:val="Arbeitsanweisung"/>
              <w:tabs>
                <w:tab w:val="left" w:pos="709"/>
              </w:tabs>
            </w:pPr>
          </w:p>
        </w:tc>
        <w:tc>
          <w:tcPr>
            <w:tcW w:w="282" w:type="dxa"/>
          </w:tcPr>
          <w:p w14:paraId="40554363" w14:textId="77777777" w:rsidR="00B50ECC" w:rsidRDefault="00B50ECC" w:rsidP="00D70026">
            <w:pPr>
              <w:pStyle w:val="Arbeitsanweisung"/>
              <w:tabs>
                <w:tab w:val="left" w:pos="709"/>
              </w:tabs>
            </w:pPr>
          </w:p>
        </w:tc>
        <w:tc>
          <w:tcPr>
            <w:tcW w:w="282" w:type="dxa"/>
          </w:tcPr>
          <w:p w14:paraId="2206F952" w14:textId="77777777" w:rsidR="00B50ECC" w:rsidRDefault="00B50ECC" w:rsidP="00D70026">
            <w:pPr>
              <w:pStyle w:val="Arbeitsanweisung"/>
              <w:tabs>
                <w:tab w:val="left" w:pos="709"/>
              </w:tabs>
            </w:pPr>
          </w:p>
        </w:tc>
        <w:tc>
          <w:tcPr>
            <w:tcW w:w="282" w:type="dxa"/>
          </w:tcPr>
          <w:p w14:paraId="009775CA" w14:textId="77777777" w:rsidR="00B50ECC" w:rsidRDefault="00B50ECC" w:rsidP="00D70026">
            <w:pPr>
              <w:pStyle w:val="Arbeitsanweisung"/>
              <w:tabs>
                <w:tab w:val="left" w:pos="709"/>
              </w:tabs>
            </w:pPr>
          </w:p>
        </w:tc>
        <w:tc>
          <w:tcPr>
            <w:tcW w:w="281" w:type="dxa"/>
          </w:tcPr>
          <w:p w14:paraId="4D8E864C" w14:textId="77777777" w:rsidR="00B50ECC" w:rsidRDefault="00B50ECC" w:rsidP="00D70026">
            <w:pPr>
              <w:pStyle w:val="Arbeitsanweisung"/>
              <w:tabs>
                <w:tab w:val="left" w:pos="709"/>
              </w:tabs>
            </w:pPr>
          </w:p>
        </w:tc>
        <w:tc>
          <w:tcPr>
            <w:tcW w:w="281" w:type="dxa"/>
          </w:tcPr>
          <w:p w14:paraId="6FC2E920" w14:textId="77777777" w:rsidR="00B50ECC" w:rsidRDefault="00B50ECC" w:rsidP="00D70026">
            <w:pPr>
              <w:pStyle w:val="Arbeitsanweisung"/>
              <w:tabs>
                <w:tab w:val="left" w:pos="709"/>
              </w:tabs>
            </w:pPr>
          </w:p>
        </w:tc>
        <w:tc>
          <w:tcPr>
            <w:tcW w:w="281" w:type="dxa"/>
          </w:tcPr>
          <w:p w14:paraId="23765BED" w14:textId="77777777" w:rsidR="00B50ECC" w:rsidRDefault="00B50ECC" w:rsidP="00D70026">
            <w:pPr>
              <w:pStyle w:val="Arbeitsanweisung"/>
              <w:tabs>
                <w:tab w:val="left" w:pos="709"/>
              </w:tabs>
            </w:pPr>
          </w:p>
        </w:tc>
        <w:tc>
          <w:tcPr>
            <w:tcW w:w="281" w:type="dxa"/>
          </w:tcPr>
          <w:p w14:paraId="0EB14AC6" w14:textId="77777777" w:rsidR="00B50ECC" w:rsidRDefault="00B50ECC" w:rsidP="00D70026">
            <w:pPr>
              <w:pStyle w:val="Arbeitsanweisung"/>
              <w:tabs>
                <w:tab w:val="left" w:pos="709"/>
              </w:tabs>
            </w:pPr>
          </w:p>
        </w:tc>
        <w:tc>
          <w:tcPr>
            <w:tcW w:w="281" w:type="dxa"/>
          </w:tcPr>
          <w:p w14:paraId="428E3FD5" w14:textId="77777777" w:rsidR="00B50ECC" w:rsidRDefault="00B50ECC" w:rsidP="00D70026">
            <w:pPr>
              <w:pStyle w:val="Arbeitsanweisung"/>
              <w:tabs>
                <w:tab w:val="left" w:pos="709"/>
              </w:tabs>
            </w:pPr>
          </w:p>
        </w:tc>
        <w:tc>
          <w:tcPr>
            <w:tcW w:w="281" w:type="dxa"/>
          </w:tcPr>
          <w:p w14:paraId="6633A72B" w14:textId="77777777" w:rsidR="00B50ECC" w:rsidRDefault="00B50ECC" w:rsidP="00D70026">
            <w:pPr>
              <w:pStyle w:val="Arbeitsanweisung"/>
              <w:tabs>
                <w:tab w:val="left" w:pos="709"/>
              </w:tabs>
            </w:pPr>
          </w:p>
        </w:tc>
        <w:tc>
          <w:tcPr>
            <w:tcW w:w="281" w:type="dxa"/>
          </w:tcPr>
          <w:p w14:paraId="66A0FFD3" w14:textId="77777777" w:rsidR="00B50ECC" w:rsidRDefault="00B50ECC" w:rsidP="00D70026">
            <w:pPr>
              <w:pStyle w:val="Arbeitsanweisung"/>
              <w:tabs>
                <w:tab w:val="left" w:pos="709"/>
              </w:tabs>
            </w:pPr>
          </w:p>
        </w:tc>
        <w:tc>
          <w:tcPr>
            <w:tcW w:w="281" w:type="dxa"/>
          </w:tcPr>
          <w:p w14:paraId="49832E5F" w14:textId="77777777" w:rsidR="00B50ECC" w:rsidRDefault="00B50ECC" w:rsidP="00D70026">
            <w:pPr>
              <w:pStyle w:val="Arbeitsanweisung"/>
              <w:tabs>
                <w:tab w:val="left" w:pos="709"/>
              </w:tabs>
            </w:pPr>
          </w:p>
        </w:tc>
        <w:tc>
          <w:tcPr>
            <w:tcW w:w="281" w:type="dxa"/>
          </w:tcPr>
          <w:p w14:paraId="4896E1DB" w14:textId="77777777" w:rsidR="00B50ECC" w:rsidRDefault="00B50ECC" w:rsidP="00D70026">
            <w:pPr>
              <w:pStyle w:val="Arbeitsanweisung"/>
              <w:tabs>
                <w:tab w:val="left" w:pos="709"/>
              </w:tabs>
            </w:pPr>
          </w:p>
        </w:tc>
        <w:tc>
          <w:tcPr>
            <w:tcW w:w="281" w:type="dxa"/>
          </w:tcPr>
          <w:p w14:paraId="5F636540" w14:textId="77777777" w:rsidR="00B50ECC" w:rsidRDefault="00B50ECC" w:rsidP="00D70026">
            <w:pPr>
              <w:pStyle w:val="Arbeitsanweisung"/>
              <w:tabs>
                <w:tab w:val="left" w:pos="709"/>
              </w:tabs>
            </w:pPr>
          </w:p>
        </w:tc>
        <w:tc>
          <w:tcPr>
            <w:tcW w:w="281" w:type="dxa"/>
          </w:tcPr>
          <w:p w14:paraId="0330282A" w14:textId="77777777" w:rsidR="00B50ECC" w:rsidRDefault="00B50ECC" w:rsidP="00D70026">
            <w:pPr>
              <w:pStyle w:val="Arbeitsanweisung"/>
              <w:tabs>
                <w:tab w:val="left" w:pos="709"/>
              </w:tabs>
            </w:pPr>
          </w:p>
        </w:tc>
        <w:tc>
          <w:tcPr>
            <w:tcW w:w="281" w:type="dxa"/>
          </w:tcPr>
          <w:p w14:paraId="6981738D" w14:textId="77777777" w:rsidR="00B50ECC" w:rsidRDefault="00B50ECC" w:rsidP="00D70026">
            <w:pPr>
              <w:pStyle w:val="Arbeitsanweisung"/>
              <w:tabs>
                <w:tab w:val="left" w:pos="709"/>
              </w:tabs>
            </w:pPr>
          </w:p>
        </w:tc>
        <w:tc>
          <w:tcPr>
            <w:tcW w:w="281" w:type="dxa"/>
          </w:tcPr>
          <w:p w14:paraId="263ACD15" w14:textId="77777777" w:rsidR="00B50ECC" w:rsidRDefault="00B50ECC" w:rsidP="00D70026">
            <w:pPr>
              <w:pStyle w:val="Arbeitsanweisung"/>
              <w:tabs>
                <w:tab w:val="left" w:pos="709"/>
              </w:tabs>
            </w:pPr>
          </w:p>
        </w:tc>
        <w:tc>
          <w:tcPr>
            <w:tcW w:w="281" w:type="dxa"/>
          </w:tcPr>
          <w:p w14:paraId="38DA557A" w14:textId="77777777" w:rsidR="00B50ECC" w:rsidRDefault="00B50ECC" w:rsidP="00D70026">
            <w:pPr>
              <w:pStyle w:val="Arbeitsanweisung"/>
              <w:tabs>
                <w:tab w:val="left" w:pos="709"/>
              </w:tabs>
            </w:pPr>
          </w:p>
        </w:tc>
        <w:tc>
          <w:tcPr>
            <w:tcW w:w="281" w:type="dxa"/>
          </w:tcPr>
          <w:p w14:paraId="2B0E01AA" w14:textId="77777777" w:rsidR="00B50ECC" w:rsidRDefault="00B50ECC" w:rsidP="00D70026">
            <w:pPr>
              <w:pStyle w:val="Arbeitsanweisung"/>
              <w:tabs>
                <w:tab w:val="left" w:pos="709"/>
              </w:tabs>
            </w:pPr>
          </w:p>
        </w:tc>
        <w:tc>
          <w:tcPr>
            <w:tcW w:w="281" w:type="dxa"/>
          </w:tcPr>
          <w:p w14:paraId="53629027" w14:textId="77777777" w:rsidR="00B50ECC" w:rsidRDefault="00B50ECC" w:rsidP="00D70026">
            <w:pPr>
              <w:pStyle w:val="Arbeitsanweisung"/>
              <w:tabs>
                <w:tab w:val="left" w:pos="709"/>
              </w:tabs>
            </w:pPr>
          </w:p>
        </w:tc>
        <w:tc>
          <w:tcPr>
            <w:tcW w:w="281" w:type="dxa"/>
          </w:tcPr>
          <w:p w14:paraId="07410741" w14:textId="77777777" w:rsidR="00B50ECC" w:rsidRDefault="00B50ECC" w:rsidP="00D70026">
            <w:pPr>
              <w:pStyle w:val="Arbeitsanweisung"/>
              <w:tabs>
                <w:tab w:val="left" w:pos="709"/>
              </w:tabs>
            </w:pPr>
          </w:p>
        </w:tc>
      </w:tr>
    </w:tbl>
    <w:p w14:paraId="37198ECB" w14:textId="77777777" w:rsidR="00534B03" w:rsidRDefault="00534B03" w:rsidP="0004025D">
      <w:pPr>
        <w:pStyle w:val="Arbeitsanweisung"/>
        <w:tabs>
          <w:tab w:val="left" w:pos="709"/>
        </w:tabs>
      </w:pPr>
    </w:p>
    <w:p w14:paraId="6A87C3D5" w14:textId="77777777" w:rsidR="00475C34" w:rsidRDefault="00475C34" w:rsidP="00475C34">
      <w:pPr>
        <w:pStyle w:val="Arbeitsanweisung"/>
        <w:tabs>
          <w:tab w:val="left" w:pos="709"/>
        </w:tabs>
      </w:pPr>
    </w:p>
    <w:p w14:paraId="7570A428" w14:textId="77777777" w:rsidR="00012DBD" w:rsidRDefault="00012DBD" w:rsidP="00475C34">
      <w:pPr>
        <w:tabs>
          <w:tab w:val="left" w:pos="709"/>
        </w:tabs>
        <w:spacing w:after="200" w:line="276" w:lineRule="auto"/>
        <w:rPr>
          <w:rFonts w:ascii="Arial" w:hAnsi="Arial" w:cs="Arial"/>
          <w:sz w:val="24"/>
          <w:szCs w:val="24"/>
        </w:rPr>
      </w:pPr>
    </w:p>
    <w:tbl>
      <w:tblPr>
        <w:tblStyle w:val="Tabellenraster"/>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288"/>
      </w:tblGrid>
      <w:tr w:rsidR="00012DBD" w:rsidRPr="0004025D" w14:paraId="71BA6D79" w14:textId="77777777" w:rsidTr="00E66363">
        <w:tc>
          <w:tcPr>
            <w:tcW w:w="9288" w:type="dxa"/>
            <w:shd w:val="clear" w:color="auto" w:fill="FFFFCC"/>
          </w:tcPr>
          <w:p w14:paraId="7D56944E" w14:textId="77777777" w:rsidR="00012DBD" w:rsidRPr="0004025D" w:rsidRDefault="00DA3E62" w:rsidP="009A291F">
            <w:pPr>
              <w:pStyle w:val="Labor-Materialbox-berschrift"/>
              <w:spacing w:after="120"/>
              <w:rPr>
                <w:color w:val="auto"/>
              </w:rPr>
            </w:pPr>
            <w:r>
              <w:rPr>
                <w:rFonts w:cs="Arial"/>
                <w:noProof/>
                <w:szCs w:val="24"/>
              </w:rPr>
              <w:lastRenderedPageBreak/>
              <w:drawing>
                <wp:anchor distT="0" distB="0" distL="114300" distR="114300" simplePos="0" relativeHeight="251591680" behindDoc="0" locked="0" layoutInCell="0" allowOverlap="1" wp14:anchorId="39FB454A" wp14:editId="779DF189">
                  <wp:simplePos x="0" y="0"/>
                  <wp:positionH relativeFrom="column">
                    <wp:posOffset>5969635</wp:posOffset>
                  </wp:positionH>
                  <wp:positionV relativeFrom="paragraph">
                    <wp:posOffset>39370</wp:posOffset>
                  </wp:positionV>
                  <wp:extent cx="480060" cy="499110"/>
                  <wp:effectExtent l="0" t="0" r="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din\Downloads\Gluehbirne.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80060" cy="499110"/>
                          </a:xfrm>
                          <a:prstGeom prst="rect">
                            <a:avLst/>
                          </a:prstGeom>
                          <a:noFill/>
                          <a:ln>
                            <a:noFill/>
                          </a:ln>
                        </pic:spPr>
                      </pic:pic>
                    </a:graphicData>
                  </a:graphic>
                </wp:anchor>
              </w:drawing>
            </w:r>
            <w:r w:rsidR="00012DBD" w:rsidRPr="0004025D">
              <w:rPr>
                <w:color w:val="auto"/>
              </w:rPr>
              <w:t>Gruppenergebnis</w:t>
            </w:r>
          </w:p>
          <w:p w14:paraId="7D846540" w14:textId="77777777" w:rsidR="00012DBD" w:rsidRPr="00DA3E62" w:rsidRDefault="00DA3E62" w:rsidP="009A291F">
            <w:pPr>
              <w:pStyle w:val="Arbeitsanweisung"/>
              <w:jc w:val="left"/>
            </w:pPr>
            <w:r w:rsidRPr="00DA3E62">
              <w:t>Fassen Sie hier Ihre</w:t>
            </w:r>
            <w:r w:rsidR="00012DBD" w:rsidRPr="00DA3E62">
              <w:t xml:space="preserve"> </w:t>
            </w:r>
            <w:r w:rsidR="008168C4" w:rsidRPr="00DA3E62">
              <w:t>Ergebnisse aus den Aufgaben 4.5 und 5.5</w:t>
            </w:r>
            <w:r w:rsidR="00012DBD" w:rsidRPr="00DA3E62">
              <w:t xml:space="preserve"> zusammen.</w:t>
            </w:r>
          </w:p>
          <w:p w14:paraId="5B2D3E43" w14:textId="77777777" w:rsidR="00DA3E62" w:rsidRPr="0004025D" w:rsidRDefault="00984144" w:rsidP="009A291F">
            <w:pPr>
              <w:pStyle w:val="Arbeitsanweisung"/>
              <w:spacing w:before="120"/>
              <w:ind w:left="0" w:firstLine="0"/>
              <w:jc w:val="left"/>
            </w:pPr>
            <w:r w:rsidRPr="00984144">
              <w:t>Erklären Sie den geometrischen Zusammenhang zwischen der Funktion des Geschwindigkeits-Zeit-Diagramm und der des Weg-Zeit-Diagramms.</w:t>
            </w:r>
          </w:p>
        </w:tc>
      </w:tr>
      <w:tr w:rsidR="00012DBD" w:rsidRPr="0004025D" w14:paraId="7CFECFA6" w14:textId="77777777" w:rsidTr="00E66363">
        <w:trPr>
          <w:trHeight w:val="1701"/>
        </w:trPr>
        <w:tc>
          <w:tcPr>
            <w:tcW w:w="9288" w:type="dxa"/>
            <w:shd w:val="clear" w:color="auto" w:fill="auto"/>
          </w:tcPr>
          <w:p w14:paraId="1806B2B2" w14:textId="77777777" w:rsidR="00012DBD" w:rsidRDefault="004E0BDA" w:rsidP="00DA3E62">
            <w:pPr>
              <w:tabs>
                <w:tab w:val="left" w:pos="709"/>
              </w:tabs>
              <w:spacing w:after="200" w:line="276" w:lineRule="auto"/>
              <w:rPr>
                <w:rFonts w:ascii="Arial" w:hAnsi="Arial" w:cs="Arial"/>
                <w:b/>
                <w:color w:val="FF0000"/>
                <w:sz w:val="24"/>
                <w:szCs w:val="24"/>
              </w:rPr>
            </w:pPr>
            <w:r w:rsidRPr="00DA3E62">
              <w:rPr>
                <w:rFonts w:ascii="Arial" w:hAnsi="Arial" w:cs="Arial"/>
                <w:b/>
                <w:color w:val="FF0000"/>
                <w:sz w:val="24"/>
                <w:szCs w:val="24"/>
              </w:rPr>
              <w:t xml:space="preserve"> </w:t>
            </w:r>
          </w:p>
          <w:p w14:paraId="54021454" w14:textId="77777777" w:rsidR="009308E8" w:rsidRDefault="009308E8" w:rsidP="00DA3E62">
            <w:pPr>
              <w:tabs>
                <w:tab w:val="left" w:pos="709"/>
              </w:tabs>
              <w:spacing w:after="200" w:line="276" w:lineRule="auto"/>
              <w:rPr>
                <w:rFonts w:ascii="Arial" w:hAnsi="Arial" w:cs="Arial"/>
                <w:b/>
                <w:sz w:val="24"/>
                <w:szCs w:val="24"/>
              </w:rPr>
            </w:pPr>
          </w:p>
          <w:p w14:paraId="6ED2C729" w14:textId="77777777" w:rsidR="009308E8" w:rsidRDefault="009308E8" w:rsidP="00DA3E62">
            <w:pPr>
              <w:tabs>
                <w:tab w:val="left" w:pos="709"/>
              </w:tabs>
              <w:spacing w:after="200" w:line="276" w:lineRule="auto"/>
              <w:rPr>
                <w:rFonts w:ascii="Arial" w:hAnsi="Arial" w:cs="Arial"/>
                <w:b/>
                <w:sz w:val="24"/>
                <w:szCs w:val="24"/>
              </w:rPr>
            </w:pPr>
          </w:p>
          <w:p w14:paraId="272F5846" w14:textId="77777777" w:rsidR="009308E8" w:rsidRDefault="009308E8" w:rsidP="00DA3E62">
            <w:pPr>
              <w:tabs>
                <w:tab w:val="left" w:pos="709"/>
              </w:tabs>
              <w:spacing w:after="200" w:line="276" w:lineRule="auto"/>
              <w:rPr>
                <w:rFonts w:ascii="Arial" w:hAnsi="Arial" w:cs="Arial"/>
                <w:b/>
                <w:sz w:val="24"/>
                <w:szCs w:val="24"/>
              </w:rPr>
            </w:pPr>
          </w:p>
          <w:p w14:paraId="5E5A29F4" w14:textId="77777777" w:rsidR="009308E8" w:rsidRDefault="009308E8" w:rsidP="00DA3E62">
            <w:pPr>
              <w:tabs>
                <w:tab w:val="left" w:pos="709"/>
              </w:tabs>
              <w:spacing w:after="200" w:line="276" w:lineRule="auto"/>
              <w:rPr>
                <w:rFonts w:ascii="Arial" w:hAnsi="Arial" w:cs="Arial"/>
                <w:b/>
                <w:sz w:val="24"/>
                <w:szCs w:val="24"/>
              </w:rPr>
            </w:pPr>
          </w:p>
          <w:p w14:paraId="44085C25" w14:textId="77777777" w:rsidR="009308E8" w:rsidRDefault="009308E8" w:rsidP="00DA3E62">
            <w:pPr>
              <w:tabs>
                <w:tab w:val="left" w:pos="709"/>
              </w:tabs>
              <w:spacing w:after="200" w:line="276" w:lineRule="auto"/>
              <w:rPr>
                <w:rFonts w:ascii="Arial" w:hAnsi="Arial" w:cs="Arial"/>
                <w:b/>
                <w:sz w:val="24"/>
                <w:szCs w:val="24"/>
              </w:rPr>
            </w:pPr>
          </w:p>
          <w:p w14:paraId="0FC3BD81" w14:textId="77777777" w:rsidR="009308E8" w:rsidRDefault="009308E8" w:rsidP="00DA3E62">
            <w:pPr>
              <w:tabs>
                <w:tab w:val="left" w:pos="709"/>
              </w:tabs>
              <w:spacing w:after="200" w:line="276" w:lineRule="auto"/>
              <w:rPr>
                <w:rFonts w:ascii="Arial" w:hAnsi="Arial" w:cs="Arial"/>
                <w:b/>
                <w:sz w:val="24"/>
                <w:szCs w:val="24"/>
              </w:rPr>
            </w:pPr>
          </w:p>
          <w:p w14:paraId="6349AAF8" w14:textId="77777777" w:rsidR="009308E8" w:rsidRDefault="009308E8" w:rsidP="00DA3E62">
            <w:pPr>
              <w:tabs>
                <w:tab w:val="left" w:pos="709"/>
              </w:tabs>
              <w:spacing w:after="200" w:line="276" w:lineRule="auto"/>
              <w:rPr>
                <w:rFonts w:ascii="Arial" w:hAnsi="Arial" w:cs="Arial"/>
                <w:b/>
                <w:sz w:val="24"/>
                <w:szCs w:val="24"/>
              </w:rPr>
            </w:pPr>
          </w:p>
          <w:p w14:paraId="1C30D346" w14:textId="77777777" w:rsidR="009308E8" w:rsidRDefault="009308E8" w:rsidP="00DA3E62">
            <w:pPr>
              <w:tabs>
                <w:tab w:val="left" w:pos="709"/>
              </w:tabs>
              <w:spacing w:after="200" w:line="276" w:lineRule="auto"/>
              <w:rPr>
                <w:rFonts w:ascii="Arial" w:hAnsi="Arial" w:cs="Arial"/>
                <w:b/>
                <w:sz w:val="24"/>
                <w:szCs w:val="24"/>
              </w:rPr>
            </w:pPr>
          </w:p>
          <w:p w14:paraId="1825DC7B" w14:textId="77777777" w:rsidR="009308E8" w:rsidRDefault="009308E8" w:rsidP="00DA3E62">
            <w:pPr>
              <w:tabs>
                <w:tab w:val="left" w:pos="709"/>
              </w:tabs>
              <w:spacing w:after="200" w:line="276" w:lineRule="auto"/>
              <w:rPr>
                <w:rFonts w:ascii="Arial" w:hAnsi="Arial" w:cs="Arial"/>
                <w:b/>
                <w:sz w:val="24"/>
                <w:szCs w:val="24"/>
              </w:rPr>
            </w:pPr>
          </w:p>
          <w:p w14:paraId="7F880910" w14:textId="77777777" w:rsidR="009308E8" w:rsidRDefault="009308E8" w:rsidP="00DA3E62">
            <w:pPr>
              <w:tabs>
                <w:tab w:val="left" w:pos="709"/>
              </w:tabs>
              <w:spacing w:after="200" w:line="276" w:lineRule="auto"/>
              <w:rPr>
                <w:rFonts w:ascii="Arial" w:hAnsi="Arial" w:cs="Arial"/>
                <w:b/>
                <w:sz w:val="24"/>
                <w:szCs w:val="24"/>
              </w:rPr>
            </w:pPr>
          </w:p>
          <w:p w14:paraId="20D0955D" w14:textId="77777777" w:rsidR="009308E8" w:rsidRPr="00DA3E62" w:rsidRDefault="009308E8" w:rsidP="00DA3E62">
            <w:pPr>
              <w:tabs>
                <w:tab w:val="left" w:pos="709"/>
              </w:tabs>
              <w:spacing w:after="200" w:line="276" w:lineRule="auto"/>
              <w:rPr>
                <w:rFonts w:ascii="Arial" w:hAnsi="Arial" w:cs="Arial"/>
                <w:b/>
                <w:sz w:val="24"/>
                <w:szCs w:val="24"/>
              </w:rPr>
            </w:pPr>
          </w:p>
        </w:tc>
      </w:tr>
    </w:tbl>
    <w:p w14:paraId="5670FC5A" w14:textId="77777777" w:rsidR="00012DBD" w:rsidRPr="00263ABF" w:rsidRDefault="00012DBD" w:rsidP="00475C34">
      <w:pPr>
        <w:tabs>
          <w:tab w:val="left" w:pos="709"/>
        </w:tabs>
        <w:spacing w:after="200" w:line="276" w:lineRule="auto"/>
        <w:rPr>
          <w:rFonts w:ascii="Arial" w:hAnsi="Arial" w:cs="Arial"/>
          <w:sz w:val="24"/>
          <w:szCs w:val="24"/>
        </w:rPr>
        <w:sectPr w:rsidR="00012DBD" w:rsidRPr="00263ABF" w:rsidSect="0020057D">
          <w:headerReference w:type="default" r:id="rId24"/>
          <w:pgSz w:w="11906" w:h="16838"/>
          <w:pgMar w:top="1417" w:right="1417" w:bottom="1134" w:left="1417" w:header="708" w:footer="794" w:gutter="0"/>
          <w:cols w:space="708"/>
          <w:docGrid w:linePitch="360"/>
        </w:sectPr>
      </w:pPr>
    </w:p>
    <w:p w14:paraId="478DFC03" w14:textId="77777777" w:rsidR="00B94109" w:rsidRPr="0004025D" w:rsidRDefault="009818CE" w:rsidP="004B64E4">
      <w:pPr>
        <w:pStyle w:val="Arbeitsanweisung"/>
        <w:tabs>
          <w:tab w:val="left" w:pos="709"/>
        </w:tabs>
        <w:ind w:left="0" w:firstLine="0"/>
        <w:rPr>
          <w:rFonts w:cs="Arial"/>
        </w:rPr>
      </w:pPr>
      <w:r>
        <w:rPr>
          <w:rFonts w:cs="Arial"/>
        </w:rPr>
        <w:lastRenderedPageBreak/>
        <w:t>Nach einer langen und anstrengenden Konferenz sind die zwei Landvermesser in ihrem Stammlokal des Kongresszentrums angekommen und lassen den Tag Revue passieren.</w:t>
      </w:r>
    </w:p>
    <w:p w14:paraId="2D09C779" w14:textId="77777777" w:rsidR="00DA3E62" w:rsidRDefault="008168C4" w:rsidP="00DA3E62">
      <w:pPr>
        <w:pStyle w:val="Arbeitsanweisung"/>
        <w:spacing w:before="720"/>
        <w:rPr>
          <w:rFonts w:cs="Arial"/>
        </w:rPr>
      </w:pPr>
      <w:r>
        <w:rPr>
          <w:rFonts w:cs="Arial"/>
        </w:rPr>
        <w:t>6</w:t>
      </w:r>
      <w:r w:rsidR="00CD6BB8" w:rsidRPr="00974DAD">
        <w:rPr>
          <w:rFonts w:cs="Arial"/>
        </w:rPr>
        <w:t>.1</w:t>
      </w:r>
      <w:r w:rsidR="00CD6BB8" w:rsidRPr="00974DAD">
        <w:rPr>
          <w:rFonts w:cs="Arial"/>
        </w:rPr>
        <w:tab/>
      </w:r>
      <w:r w:rsidR="00997817">
        <w:rPr>
          <w:rFonts w:cs="Arial"/>
        </w:rPr>
        <w:t xml:space="preserve">Sie haben in Aufgabe </w:t>
      </w:r>
      <w:r>
        <w:rPr>
          <w:rFonts w:cs="Arial"/>
        </w:rPr>
        <w:t>4</w:t>
      </w:r>
      <w:r w:rsidR="00434047">
        <w:rPr>
          <w:rFonts w:cs="Arial"/>
        </w:rPr>
        <w:t xml:space="preserve"> </w:t>
      </w:r>
      <w:r w:rsidR="00FC7B75">
        <w:rPr>
          <w:rFonts w:cs="Arial"/>
        </w:rPr>
        <w:t>zwei</w:t>
      </w:r>
      <w:r w:rsidR="00997817">
        <w:rPr>
          <w:rFonts w:cs="Arial"/>
        </w:rPr>
        <w:t xml:space="preserve"> Funktionsvorschriften aufgestellt</w:t>
      </w:r>
      <w:r w:rsidR="00FC7B75">
        <w:rPr>
          <w:rFonts w:cs="Arial"/>
        </w:rPr>
        <w:t>.</w:t>
      </w:r>
      <w:r w:rsidR="00263ABF">
        <w:rPr>
          <w:rFonts w:cs="Arial"/>
        </w:rPr>
        <w:t xml:space="preserve"> </w:t>
      </w:r>
      <w:r w:rsidR="00DA3E62">
        <w:rPr>
          <w:rFonts w:cs="Arial"/>
        </w:rPr>
        <w:t xml:space="preserve">Notieren Sie beide. </w:t>
      </w:r>
    </w:p>
    <w:p w14:paraId="6B363243" w14:textId="77777777" w:rsidR="00DA3E62" w:rsidRDefault="00DA3E62" w:rsidP="00DA3E62">
      <w:pPr>
        <w:pStyle w:val="Arbeitsanweisung"/>
        <w:ind w:left="1360"/>
        <w:rPr>
          <w:rFonts w:cs="Arial"/>
        </w:rPr>
      </w:pPr>
      <w:r>
        <w:rPr>
          <w:rFonts w:cs="Arial"/>
        </w:rPr>
        <w:t>W</w:t>
      </w:r>
      <w:r w:rsidR="00263ABF">
        <w:rPr>
          <w:rFonts w:cs="Arial"/>
        </w:rPr>
        <w:t xml:space="preserve">ählen Sie </w:t>
      </w:r>
      <w:r w:rsidR="00FC7B75">
        <w:rPr>
          <w:rFonts w:cs="Arial"/>
        </w:rPr>
        <w:t xml:space="preserve">anschließend </w:t>
      </w:r>
      <w:r w:rsidR="00263ABF">
        <w:rPr>
          <w:rFonts w:cs="Arial"/>
        </w:rPr>
        <w:t xml:space="preserve">geschickt </w:t>
      </w:r>
      <w:r w:rsidR="00FC7B75">
        <w:rPr>
          <w:rFonts w:cs="Arial"/>
        </w:rPr>
        <w:t>eine Funktion</w:t>
      </w:r>
      <w:r w:rsidR="009818CE">
        <w:rPr>
          <w:rFonts w:cs="Arial"/>
        </w:rPr>
        <w:t xml:space="preserve"> </w:t>
      </w:r>
      <w:r w:rsidR="00263ABF">
        <w:rPr>
          <w:rFonts w:cs="Arial"/>
        </w:rPr>
        <w:t xml:space="preserve">aus und leiten </w:t>
      </w:r>
      <w:r w:rsidR="00FC7B75">
        <w:rPr>
          <w:rFonts w:cs="Arial"/>
        </w:rPr>
        <w:t>Sie</w:t>
      </w:r>
      <w:r w:rsidR="00263ABF">
        <w:rPr>
          <w:rFonts w:cs="Arial"/>
        </w:rPr>
        <w:t xml:space="preserve"> </w:t>
      </w:r>
      <w:r w:rsidR="00FC7B75">
        <w:rPr>
          <w:rFonts w:cs="Arial"/>
        </w:rPr>
        <w:t xml:space="preserve">diese </w:t>
      </w:r>
      <w:r w:rsidR="00263ABF">
        <w:rPr>
          <w:rFonts w:cs="Arial"/>
        </w:rPr>
        <w:t>ab</w:t>
      </w:r>
      <w:r>
        <w:rPr>
          <w:rFonts w:cs="Arial"/>
        </w:rPr>
        <w:t>.</w:t>
      </w:r>
    </w:p>
    <w:p w14:paraId="19333538" w14:textId="77777777" w:rsidR="00CD6BB8" w:rsidRPr="00974DAD" w:rsidRDefault="00FC7B75" w:rsidP="00DA3E62">
      <w:pPr>
        <w:pStyle w:val="Arbeitsanweisung"/>
        <w:spacing w:after="240"/>
        <w:ind w:left="1360"/>
        <w:rPr>
          <w:rFonts w:cs="Arial"/>
        </w:rPr>
      </w:pPr>
      <w:r>
        <w:rPr>
          <w:rFonts w:cs="Arial"/>
        </w:rPr>
        <w:t xml:space="preserve">Es soll </w:t>
      </w:r>
      <w:r w:rsidRPr="00FC7B75">
        <w:rPr>
          <w:rFonts w:cs="Arial"/>
          <w:b/>
        </w:rPr>
        <w:t>keine</w:t>
      </w:r>
      <w:r w:rsidR="00DA3E62">
        <w:rPr>
          <w:rFonts w:cs="Arial"/>
        </w:rPr>
        <w:t xml:space="preserve"> Nullfunktion entstehen. </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475C34" w14:paraId="6252B4E0" w14:textId="77777777" w:rsidTr="00475C34">
        <w:trPr>
          <w:trHeight w:val="283"/>
        </w:trPr>
        <w:tc>
          <w:tcPr>
            <w:tcW w:w="282" w:type="dxa"/>
          </w:tcPr>
          <w:p w14:paraId="5C8D6901" w14:textId="77777777" w:rsidR="00475C34" w:rsidRDefault="00475C34" w:rsidP="0004025D">
            <w:pPr>
              <w:pStyle w:val="Arbeitsanweisung"/>
              <w:tabs>
                <w:tab w:val="left" w:pos="709"/>
              </w:tabs>
            </w:pPr>
          </w:p>
        </w:tc>
        <w:tc>
          <w:tcPr>
            <w:tcW w:w="282" w:type="dxa"/>
          </w:tcPr>
          <w:p w14:paraId="38022607" w14:textId="77777777" w:rsidR="00475C34" w:rsidRDefault="00475C34" w:rsidP="0004025D">
            <w:pPr>
              <w:pStyle w:val="Arbeitsanweisung"/>
              <w:tabs>
                <w:tab w:val="left" w:pos="709"/>
              </w:tabs>
            </w:pPr>
          </w:p>
        </w:tc>
        <w:tc>
          <w:tcPr>
            <w:tcW w:w="282" w:type="dxa"/>
          </w:tcPr>
          <w:p w14:paraId="4579AC24" w14:textId="77777777" w:rsidR="00475C34" w:rsidRDefault="00475C34" w:rsidP="0004025D">
            <w:pPr>
              <w:pStyle w:val="Arbeitsanweisung"/>
              <w:tabs>
                <w:tab w:val="left" w:pos="709"/>
              </w:tabs>
            </w:pPr>
          </w:p>
        </w:tc>
        <w:tc>
          <w:tcPr>
            <w:tcW w:w="282" w:type="dxa"/>
          </w:tcPr>
          <w:p w14:paraId="67CDB37F" w14:textId="77777777" w:rsidR="00475C34" w:rsidRDefault="00475C34" w:rsidP="0004025D">
            <w:pPr>
              <w:pStyle w:val="Arbeitsanweisung"/>
              <w:tabs>
                <w:tab w:val="left" w:pos="709"/>
              </w:tabs>
            </w:pPr>
          </w:p>
        </w:tc>
        <w:tc>
          <w:tcPr>
            <w:tcW w:w="282" w:type="dxa"/>
          </w:tcPr>
          <w:p w14:paraId="596C07D8" w14:textId="77777777" w:rsidR="00475C34" w:rsidRDefault="00475C34" w:rsidP="0004025D">
            <w:pPr>
              <w:pStyle w:val="Arbeitsanweisung"/>
              <w:tabs>
                <w:tab w:val="left" w:pos="709"/>
              </w:tabs>
            </w:pPr>
          </w:p>
        </w:tc>
        <w:tc>
          <w:tcPr>
            <w:tcW w:w="282" w:type="dxa"/>
          </w:tcPr>
          <w:p w14:paraId="2075DB36" w14:textId="77777777" w:rsidR="00475C34" w:rsidRDefault="00475C34" w:rsidP="0004025D">
            <w:pPr>
              <w:pStyle w:val="Arbeitsanweisung"/>
              <w:tabs>
                <w:tab w:val="left" w:pos="709"/>
              </w:tabs>
            </w:pPr>
          </w:p>
        </w:tc>
        <w:tc>
          <w:tcPr>
            <w:tcW w:w="282" w:type="dxa"/>
          </w:tcPr>
          <w:p w14:paraId="6467761D" w14:textId="77777777" w:rsidR="00475C34" w:rsidRDefault="00475C34" w:rsidP="0004025D">
            <w:pPr>
              <w:pStyle w:val="Arbeitsanweisung"/>
              <w:tabs>
                <w:tab w:val="left" w:pos="709"/>
              </w:tabs>
            </w:pPr>
          </w:p>
        </w:tc>
        <w:tc>
          <w:tcPr>
            <w:tcW w:w="282" w:type="dxa"/>
          </w:tcPr>
          <w:p w14:paraId="702B2C05" w14:textId="77777777" w:rsidR="00475C34" w:rsidRDefault="00475C34" w:rsidP="0004025D">
            <w:pPr>
              <w:pStyle w:val="Arbeitsanweisung"/>
              <w:tabs>
                <w:tab w:val="left" w:pos="709"/>
              </w:tabs>
            </w:pPr>
          </w:p>
        </w:tc>
        <w:tc>
          <w:tcPr>
            <w:tcW w:w="282" w:type="dxa"/>
          </w:tcPr>
          <w:p w14:paraId="4344B4D3" w14:textId="77777777" w:rsidR="00475C34" w:rsidRDefault="00475C34" w:rsidP="0004025D">
            <w:pPr>
              <w:pStyle w:val="Arbeitsanweisung"/>
              <w:tabs>
                <w:tab w:val="left" w:pos="709"/>
              </w:tabs>
            </w:pPr>
          </w:p>
        </w:tc>
        <w:tc>
          <w:tcPr>
            <w:tcW w:w="282" w:type="dxa"/>
          </w:tcPr>
          <w:p w14:paraId="3DD9E9FB" w14:textId="77777777" w:rsidR="00475C34" w:rsidRDefault="00475C34" w:rsidP="0004025D">
            <w:pPr>
              <w:pStyle w:val="Arbeitsanweisung"/>
              <w:tabs>
                <w:tab w:val="left" w:pos="709"/>
              </w:tabs>
            </w:pPr>
          </w:p>
        </w:tc>
        <w:tc>
          <w:tcPr>
            <w:tcW w:w="282" w:type="dxa"/>
          </w:tcPr>
          <w:p w14:paraId="6BF2082A" w14:textId="77777777" w:rsidR="00475C34" w:rsidRDefault="00475C34" w:rsidP="0004025D">
            <w:pPr>
              <w:pStyle w:val="Arbeitsanweisung"/>
              <w:tabs>
                <w:tab w:val="left" w:pos="709"/>
              </w:tabs>
            </w:pPr>
          </w:p>
        </w:tc>
        <w:tc>
          <w:tcPr>
            <w:tcW w:w="282" w:type="dxa"/>
          </w:tcPr>
          <w:p w14:paraId="3F302620" w14:textId="77777777" w:rsidR="00475C34" w:rsidRDefault="00475C34" w:rsidP="0004025D">
            <w:pPr>
              <w:pStyle w:val="Arbeitsanweisung"/>
              <w:tabs>
                <w:tab w:val="left" w:pos="709"/>
              </w:tabs>
            </w:pPr>
          </w:p>
        </w:tc>
        <w:tc>
          <w:tcPr>
            <w:tcW w:w="282" w:type="dxa"/>
          </w:tcPr>
          <w:p w14:paraId="35335EA3" w14:textId="77777777" w:rsidR="00475C34" w:rsidRDefault="00475C34" w:rsidP="0004025D">
            <w:pPr>
              <w:pStyle w:val="Arbeitsanweisung"/>
              <w:tabs>
                <w:tab w:val="left" w:pos="709"/>
              </w:tabs>
            </w:pPr>
          </w:p>
        </w:tc>
        <w:tc>
          <w:tcPr>
            <w:tcW w:w="282" w:type="dxa"/>
          </w:tcPr>
          <w:p w14:paraId="0EC251DC" w14:textId="77777777" w:rsidR="00475C34" w:rsidRDefault="00475C34" w:rsidP="0004025D">
            <w:pPr>
              <w:pStyle w:val="Arbeitsanweisung"/>
              <w:tabs>
                <w:tab w:val="left" w:pos="709"/>
              </w:tabs>
            </w:pPr>
          </w:p>
        </w:tc>
        <w:tc>
          <w:tcPr>
            <w:tcW w:w="282" w:type="dxa"/>
          </w:tcPr>
          <w:p w14:paraId="4FCB12B4" w14:textId="77777777" w:rsidR="00475C34" w:rsidRDefault="00475C34" w:rsidP="0004025D">
            <w:pPr>
              <w:pStyle w:val="Arbeitsanweisung"/>
              <w:tabs>
                <w:tab w:val="left" w:pos="709"/>
              </w:tabs>
            </w:pPr>
          </w:p>
        </w:tc>
        <w:tc>
          <w:tcPr>
            <w:tcW w:w="281" w:type="dxa"/>
          </w:tcPr>
          <w:p w14:paraId="3C995C8E" w14:textId="77777777" w:rsidR="00475C34" w:rsidRDefault="00475C34" w:rsidP="0004025D">
            <w:pPr>
              <w:pStyle w:val="Arbeitsanweisung"/>
              <w:tabs>
                <w:tab w:val="left" w:pos="709"/>
              </w:tabs>
            </w:pPr>
          </w:p>
        </w:tc>
        <w:tc>
          <w:tcPr>
            <w:tcW w:w="281" w:type="dxa"/>
          </w:tcPr>
          <w:p w14:paraId="62809345" w14:textId="77777777" w:rsidR="00475C34" w:rsidRDefault="00475C34" w:rsidP="0004025D">
            <w:pPr>
              <w:pStyle w:val="Arbeitsanweisung"/>
              <w:tabs>
                <w:tab w:val="left" w:pos="709"/>
              </w:tabs>
            </w:pPr>
          </w:p>
        </w:tc>
        <w:tc>
          <w:tcPr>
            <w:tcW w:w="281" w:type="dxa"/>
          </w:tcPr>
          <w:p w14:paraId="799E962E" w14:textId="77777777" w:rsidR="00475C34" w:rsidRDefault="00475C34" w:rsidP="0004025D">
            <w:pPr>
              <w:pStyle w:val="Arbeitsanweisung"/>
              <w:tabs>
                <w:tab w:val="left" w:pos="709"/>
              </w:tabs>
            </w:pPr>
          </w:p>
        </w:tc>
        <w:tc>
          <w:tcPr>
            <w:tcW w:w="281" w:type="dxa"/>
          </w:tcPr>
          <w:p w14:paraId="53F453ED" w14:textId="77777777" w:rsidR="00475C34" w:rsidRDefault="00475C34" w:rsidP="0004025D">
            <w:pPr>
              <w:pStyle w:val="Arbeitsanweisung"/>
              <w:tabs>
                <w:tab w:val="left" w:pos="709"/>
              </w:tabs>
            </w:pPr>
          </w:p>
        </w:tc>
        <w:tc>
          <w:tcPr>
            <w:tcW w:w="281" w:type="dxa"/>
          </w:tcPr>
          <w:p w14:paraId="5F44969E" w14:textId="77777777" w:rsidR="00475C34" w:rsidRDefault="00475C34" w:rsidP="0004025D">
            <w:pPr>
              <w:pStyle w:val="Arbeitsanweisung"/>
              <w:tabs>
                <w:tab w:val="left" w:pos="709"/>
              </w:tabs>
            </w:pPr>
          </w:p>
        </w:tc>
        <w:tc>
          <w:tcPr>
            <w:tcW w:w="281" w:type="dxa"/>
          </w:tcPr>
          <w:p w14:paraId="65531E56" w14:textId="77777777" w:rsidR="00475C34" w:rsidRDefault="00475C34" w:rsidP="0004025D">
            <w:pPr>
              <w:pStyle w:val="Arbeitsanweisung"/>
              <w:tabs>
                <w:tab w:val="left" w:pos="709"/>
              </w:tabs>
            </w:pPr>
          </w:p>
        </w:tc>
        <w:tc>
          <w:tcPr>
            <w:tcW w:w="281" w:type="dxa"/>
          </w:tcPr>
          <w:p w14:paraId="40BFBB82" w14:textId="77777777" w:rsidR="00475C34" w:rsidRDefault="00475C34" w:rsidP="0004025D">
            <w:pPr>
              <w:pStyle w:val="Arbeitsanweisung"/>
              <w:tabs>
                <w:tab w:val="left" w:pos="709"/>
              </w:tabs>
            </w:pPr>
          </w:p>
        </w:tc>
        <w:tc>
          <w:tcPr>
            <w:tcW w:w="281" w:type="dxa"/>
          </w:tcPr>
          <w:p w14:paraId="16894425" w14:textId="77777777" w:rsidR="00475C34" w:rsidRDefault="00475C34" w:rsidP="0004025D">
            <w:pPr>
              <w:pStyle w:val="Arbeitsanweisung"/>
              <w:tabs>
                <w:tab w:val="left" w:pos="709"/>
              </w:tabs>
            </w:pPr>
          </w:p>
        </w:tc>
        <w:tc>
          <w:tcPr>
            <w:tcW w:w="281" w:type="dxa"/>
          </w:tcPr>
          <w:p w14:paraId="2B07F1B8" w14:textId="77777777" w:rsidR="00475C34" w:rsidRDefault="00475C34" w:rsidP="0004025D">
            <w:pPr>
              <w:pStyle w:val="Arbeitsanweisung"/>
              <w:tabs>
                <w:tab w:val="left" w:pos="709"/>
              </w:tabs>
            </w:pPr>
          </w:p>
        </w:tc>
        <w:tc>
          <w:tcPr>
            <w:tcW w:w="281" w:type="dxa"/>
          </w:tcPr>
          <w:p w14:paraId="6AD0F51C" w14:textId="77777777" w:rsidR="00475C34" w:rsidRDefault="00475C34" w:rsidP="0004025D">
            <w:pPr>
              <w:pStyle w:val="Arbeitsanweisung"/>
              <w:tabs>
                <w:tab w:val="left" w:pos="709"/>
              </w:tabs>
            </w:pPr>
          </w:p>
        </w:tc>
        <w:tc>
          <w:tcPr>
            <w:tcW w:w="281" w:type="dxa"/>
          </w:tcPr>
          <w:p w14:paraId="6D582822" w14:textId="77777777" w:rsidR="00475C34" w:rsidRDefault="00475C34" w:rsidP="0004025D">
            <w:pPr>
              <w:pStyle w:val="Arbeitsanweisung"/>
              <w:tabs>
                <w:tab w:val="left" w:pos="709"/>
              </w:tabs>
            </w:pPr>
          </w:p>
        </w:tc>
        <w:tc>
          <w:tcPr>
            <w:tcW w:w="281" w:type="dxa"/>
          </w:tcPr>
          <w:p w14:paraId="6A088F05" w14:textId="77777777" w:rsidR="00475C34" w:rsidRDefault="00475C34" w:rsidP="0004025D">
            <w:pPr>
              <w:pStyle w:val="Arbeitsanweisung"/>
              <w:tabs>
                <w:tab w:val="left" w:pos="709"/>
              </w:tabs>
            </w:pPr>
          </w:p>
        </w:tc>
        <w:tc>
          <w:tcPr>
            <w:tcW w:w="281" w:type="dxa"/>
          </w:tcPr>
          <w:p w14:paraId="65639798" w14:textId="77777777" w:rsidR="00475C34" w:rsidRDefault="00475C34" w:rsidP="0004025D">
            <w:pPr>
              <w:pStyle w:val="Arbeitsanweisung"/>
              <w:tabs>
                <w:tab w:val="left" w:pos="709"/>
              </w:tabs>
            </w:pPr>
          </w:p>
        </w:tc>
        <w:tc>
          <w:tcPr>
            <w:tcW w:w="281" w:type="dxa"/>
          </w:tcPr>
          <w:p w14:paraId="38BB87D3" w14:textId="77777777" w:rsidR="00475C34" w:rsidRDefault="00475C34" w:rsidP="0004025D">
            <w:pPr>
              <w:pStyle w:val="Arbeitsanweisung"/>
              <w:tabs>
                <w:tab w:val="left" w:pos="709"/>
              </w:tabs>
            </w:pPr>
          </w:p>
        </w:tc>
        <w:tc>
          <w:tcPr>
            <w:tcW w:w="281" w:type="dxa"/>
          </w:tcPr>
          <w:p w14:paraId="0D5668D2" w14:textId="77777777" w:rsidR="00475C34" w:rsidRDefault="00475C34" w:rsidP="0004025D">
            <w:pPr>
              <w:pStyle w:val="Arbeitsanweisung"/>
              <w:tabs>
                <w:tab w:val="left" w:pos="709"/>
              </w:tabs>
            </w:pPr>
          </w:p>
        </w:tc>
        <w:tc>
          <w:tcPr>
            <w:tcW w:w="281" w:type="dxa"/>
          </w:tcPr>
          <w:p w14:paraId="46FFF87C" w14:textId="77777777" w:rsidR="00475C34" w:rsidRDefault="00475C34" w:rsidP="0004025D">
            <w:pPr>
              <w:pStyle w:val="Arbeitsanweisung"/>
              <w:tabs>
                <w:tab w:val="left" w:pos="709"/>
              </w:tabs>
            </w:pPr>
          </w:p>
        </w:tc>
        <w:tc>
          <w:tcPr>
            <w:tcW w:w="281" w:type="dxa"/>
          </w:tcPr>
          <w:p w14:paraId="64EC8FBA" w14:textId="77777777" w:rsidR="00475C34" w:rsidRDefault="00DA3E62" w:rsidP="0004025D">
            <w:pPr>
              <w:pStyle w:val="Arbeitsanweisung"/>
              <w:tabs>
                <w:tab w:val="left" w:pos="709"/>
              </w:tabs>
            </w:pPr>
            <w:r w:rsidRPr="00FA6084">
              <w:rPr>
                <w:rFonts w:cs="Arial"/>
                <w:noProof/>
                <w:szCs w:val="24"/>
              </w:rPr>
              <w:drawing>
                <wp:anchor distT="0" distB="0" distL="114300" distR="114300" simplePos="0" relativeHeight="251755520" behindDoc="0" locked="0" layoutInCell="1" allowOverlap="1" wp14:anchorId="014803D1" wp14:editId="42C723E5">
                  <wp:simplePos x="0" y="0"/>
                  <wp:positionH relativeFrom="column">
                    <wp:posOffset>394970</wp:posOffset>
                  </wp:positionH>
                  <wp:positionV relativeFrom="paragraph">
                    <wp:posOffset>-7620</wp:posOffset>
                  </wp:positionV>
                  <wp:extent cx="509905" cy="488950"/>
                  <wp:effectExtent l="0" t="0" r="4445" b="6350"/>
                  <wp:wrapNone/>
                  <wp:docPr id="17"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09905" cy="488950"/>
                          </a:xfrm>
                          <a:prstGeom prst="rect">
                            <a:avLst/>
                          </a:prstGeom>
                          <a:noFill/>
                          <a:ln w="9525">
                            <a:noFill/>
                            <a:miter lim="800000"/>
                            <a:headEnd/>
                            <a:tailEnd/>
                          </a:ln>
                        </pic:spPr>
                      </pic:pic>
                    </a:graphicData>
                  </a:graphic>
                </wp:anchor>
              </w:drawing>
            </w:r>
          </w:p>
        </w:tc>
      </w:tr>
      <w:tr w:rsidR="00475C34" w14:paraId="058EC51B" w14:textId="77777777" w:rsidTr="00475C34">
        <w:trPr>
          <w:trHeight w:val="283"/>
        </w:trPr>
        <w:tc>
          <w:tcPr>
            <w:tcW w:w="282" w:type="dxa"/>
          </w:tcPr>
          <w:p w14:paraId="19F1DB35" w14:textId="77777777" w:rsidR="00475C34" w:rsidRDefault="00475C34" w:rsidP="0004025D">
            <w:pPr>
              <w:pStyle w:val="Arbeitsanweisung"/>
              <w:tabs>
                <w:tab w:val="left" w:pos="709"/>
              </w:tabs>
            </w:pPr>
          </w:p>
        </w:tc>
        <w:tc>
          <w:tcPr>
            <w:tcW w:w="282" w:type="dxa"/>
          </w:tcPr>
          <w:p w14:paraId="6E732DF5" w14:textId="77777777" w:rsidR="00475C34" w:rsidRDefault="00475C34" w:rsidP="0004025D">
            <w:pPr>
              <w:pStyle w:val="Arbeitsanweisung"/>
              <w:tabs>
                <w:tab w:val="left" w:pos="709"/>
              </w:tabs>
            </w:pPr>
          </w:p>
        </w:tc>
        <w:tc>
          <w:tcPr>
            <w:tcW w:w="282" w:type="dxa"/>
          </w:tcPr>
          <w:p w14:paraId="53B70890" w14:textId="77777777" w:rsidR="00475C34" w:rsidRDefault="00475C34" w:rsidP="0004025D">
            <w:pPr>
              <w:pStyle w:val="Arbeitsanweisung"/>
              <w:tabs>
                <w:tab w:val="left" w:pos="709"/>
              </w:tabs>
            </w:pPr>
          </w:p>
        </w:tc>
        <w:tc>
          <w:tcPr>
            <w:tcW w:w="282" w:type="dxa"/>
          </w:tcPr>
          <w:p w14:paraId="2FD06031" w14:textId="77777777" w:rsidR="00475C34" w:rsidRDefault="00475C34" w:rsidP="0004025D">
            <w:pPr>
              <w:pStyle w:val="Arbeitsanweisung"/>
              <w:tabs>
                <w:tab w:val="left" w:pos="709"/>
              </w:tabs>
            </w:pPr>
          </w:p>
        </w:tc>
        <w:tc>
          <w:tcPr>
            <w:tcW w:w="282" w:type="dxa"/>
          </w:tcPr>
          <w:p w14:paraId="68071682" w14:textId="77777777" w:rsidR="00475C34" w:rsidRDefault="00475C34" w:rsidP="0004025D">
            <w:pPr>
              <w:pStyle w:val="Arbeitsanweisung"/>
              <w:tabs>
                <w:tab w:val="left" w:pos="709"/>
              </w:tabs>
            </w:pPr>
          </w:p>
        </w:tc>
        <w:tc>
          <w:tcPr>
            <w:tcW w:w="282" w:type="dxa"/>
          </w:tcPr>
          <w:p w14:paraId="72F769D7" w14:textId="77777777" w:rsidR="00475C34" w:rsidRDefault="00475C34" w:rsidP="0004025D">
            <w:pPr>
              <w:pStyle w:val="Arbeitsanweisung"/>
              <w:tabs>
                <w:tab w:val="left" w:pos="709"/>
              </w:tabs>
            </w:pPr>
          </w:p>
        </w:tc>
        <w:tc>
          <w:tcPr>
            <w:tcW w:w="282" w:type="dxa"/>
          </w:tcPr>
          <w:p w14:paraId="18A45D89" w14:textId="77777777" w:rsidR="00475C34" w:rsidRDefault="00475C34" w:rsidP="0004025D">
            <w:pPr>
              <w:pStyle w:val="Arbeitsanweisung"/>
              <w:tabs>
                <w:tab w:val="left" w:pos="709"/>
              </w:tabs>
            </w:pPr>
          </w:p>
        </w:tc>
        <w:tc>
          <w:tcPr>
            <w:tcW w:w="282" w:type="dxa"/>
          </w:tcPr>
          <w:p w14:paraId="74A51121" w14:textId="77777777" w:rsidR="00475C34" w:rsidRDefault="00475C34" w:rsidP="0004025D">
            <w:pPr>
              <w:pStyle w:val="Arbeitsanweisung"/>
              <w:tabs>
                <w:tab w:val="left" w:pos="709"/>
              </w:tabs>
            </w:pPr>
          </w:p>
        </w:tc>
        <w:tc>
          <w:tcPr>
            <w:tcW w:w="282" w:type="dxa"/>
          </w:tcPr>
          <w:p w14:paraId="7B8F2050" w14:textId="77777777" w:rsidR="00475C34" w:rsidRDefault="00475C34" w:rsidP="0004025D">
            <w:pPr>
              <w:pStyle w:val="Arbeitsanweisung"/>
              <w:tabs>
                <w:tab w:val="left" w:pos="709"/>
              </w:tabs>
            </w:pPr>
          </w:p>
        </w:tc>
        <w:tc>
          <w:tcPr>
            <w:tcW w:w="282" w:type="dxa"/>
          </w:tcPr>
          <w:p w14:paraId="3CD78AAF" w14:textId="77777777" w:rsidR="00475C34" w:rsidRDefault="00475C34" w:rsidP="0004025D">
            <w:pPr>
              <w:pStyle w:val="Arbeitsanweisung"/>
              <w:tabs>
                <w:tab w:val="left" w:pos="709"/>
              </w:tabs>
            </w:pPr>
          </w:p>
        </w:tc>
        <w:tc>
          <w:tcPr>
            <w:tcW w:w="282" w:type="dxa"/>
          </w:tcPr>
          <w:p w14:paraId="33F02B86" w14:textId="77777777" w:rsidR="00475C34" w:rsidRDefault="00475C34" w:rsidP="0004025D">
            <w:pPr>
              <w:pStyle w:val="Arbeitsanweisung"/>
              <w:tabs>
                <w:tab w:val="left" w:pos="709"/>
              </w:tabs>
            </w:pPr>
          </w:p>
        </w:tc>
        <w:tc>
          <w:tcPr>
            <w:tcW w:w="282" w:type="dxa"/>
          </w:tcPr>
          <w:p w14:paraId="1FC28641" w14:textId="77777777" w:rsidR="00475C34" w:rsidRDefault="00475C34" w:rsidP="0004025D">
            <w:pPr>
              <w:pStyle w:val="Arbeitsanweisung"/>
              <w:tabs>
                <w:tab w:val="left" w:pos="709"/>
              </w:tabs>
            </w:pPr>
          </w:p>
        </w:tc>
        <w:tc>
          <w:tcPr>
            <w:tcW w:w="282" w:type="dxa"/>
          </w:tcPr>
          <w:p w14:paraId="04A52589" w14:textId="77777777" w:rsidR="00475C34" w:rsidRDefault="00475C34" w:rsidP="0004025D">
            <w:pPr>
              <w:pStyle w:val="Arbeitsanweisung"/>
              <w:tabs>
                <w:tab w:val="left" w:pos="709"/>
              </w:tabs>
            </w:pPr>
          </w:p>
        </w:tc>
        <w:tc>
          <w:tcPr>
            <w:tcW w:w="282" w:type="dxa"/>
          </w:tcPr>
          <w:p w14:paraId="4E9DBBE8" w14:textId="77777777" w:rsidR="00475C34" w:rsidRDefault="00475C34" w:rsidP="0004025D">
            <w:pPr>
              <w:pStyle w:val="Arbeitsanweisung"/>
              <w:tabs>
                <w:tab w:val="left" w:pos="709"/>
              </w:tabs>
            </w:pPr>
          </w:p>
        </w:tc>
        <w:tc>
          <w:tcPr>
            <w:tcW w:w="282" w:type="dxa"/>
          </w:tcPr>
          <w:p w14:paraId="143E8388" w14:textId="77777777" w:rsidR="00475C34" w:rsidRDefault="00475C34" w:rsidP="0004025D">
            <w:pPr>
              <w:pStyle w:val="Arbeitsanweisung"/>
              <w:tabs>
                <w:tab w:val="left" w:pos="709"/>
              </w:tabs>
            </w:pPr>
          </w:p>
        </w:tc>
        <w:tc>
          <w:tcPr>
            <w:tcW w:w="281" w:type="dxa"/>
          </w:tcPr>
          <w:p w14:paraId="3D48C07D" w14:textId="77777777" w:rsidR="00475C34" w:rsidRDefault="00475C34" w:rsidP="0004025D">
            <w:pPr>
              <w:pStyle w:val="Arbeitsanweisung"/>
              <w:tabs>
                <w:tab w:val="left" w:pos="709"/>
              </w:tabs>
            </w:pPr>
          </w:p>
        </w:tc>
        <w:tc>
          <w:tcPr>
            <w:tcW w:w="281" w:type="dxa"/>
          </w:tcPr>
          <w:p w14:paraId="2B0D4B36" w14:textId="77777777" w:rsidR="00475C34" w:rsidRDefault="00475C34" w:rsidP="0004025D">
            <w:pPr>
              <w:pStyle w:val="Arbeitsanweisung"/>
              <w:tabs>
                <w:tab w:val="left" w:pos="709"/>
              </w:tabs>
            </w:pPr>
          </w:p>
        </w:tc>
        <w:tc>
          <w:tcPr>
            <w:tcW w:w="281" w:type="dxa"/>
          </w:tcPr>
          <w:p w14:paraId="380B1B41" w14:textId="77777777" w:rsidR="00475C34" w:rsidRDefault="00475C34" w:rsidP="0004025D">
            <w:pPr>
              <w:pStyle w:val="Arbeitsanweisung"/>
              <w:tabs>
                <w:tab w:val="left" w:pos="709"/>
              </w:tabs>
            </w:pPr>
          </w:p>
        </w:tc>
        <w:tc>
          <w:tcPr>
            <w:tcW w:w="281" w:type="dxa"/>
          </w:tcPr>
          <w:p w14:paraId="1D214EC7" w14:textId="77777777" w:rsidR="00475C34" w:rsidRDefault="00475C34" w:rsidP="0004025D">
            <w:pPr>
              <w:pStyle w:val="Arbeitsanweisung"/>
              <w:tabs>
                <w:tab w:val="left" w:pos="709"/>
              </w:tabs>
            </w:pPr>
          </w:p>
        </w:tc>
        <w:tc>
          <w:tcPr>
            <w:tcW w:w="281" w:type="dxa"/>
          </w:tcPr>
          <w:p w14:paraId="21D7EAAE" w14:textId="77777777" w:rsidR="00475C34" w:rsidRDefault="00475C34" w:rsidP="0004025D">
            <w:pPr>
              <w:pStyle w:val="Arbeitsanweisung"/>
              <w:tabs>
                <w:tab w:val="left" w:pos="709"/>
              </w:tabs>
            </w:pPr>
          </w:p>
        </w:tc>
        <w:tc>
          <w:tcPr>
            <w:tcW w:w="281" w:type="dxa"/>
          </w:tcPr>
          <w:p w14:paraId="7352EC80" w14:textId="77777777" w:rsidR="00475C34" w:rsidRDefault="00475C34" w:rsidP="0004025D">
            <w:pPr>
              <w:pStyle w:val="Arbeitsanweisung"/>
              <w:tabs>
                <w:tab w:val="left" w:pos="709"/>
              </w:tabs>
            </w:pPr>
          </w:p>
        </w:tc>
        <w:tc>
          <w:tcPr>
            <w:tcW w:w="281" w:type="dxa"/>
          </w:tcPr>
          <w:p w14:paraId="4F47DBCA" w14:textId="77777777" w:rsidR="00475C34" w:rsidRDefault="00475C34" w:rsidP="0004025D">
            <w:pPr>
              <w:pStyle w:val="Arbeitsanweisung"/>
              <w:tabs>
                <w:tab w:val="left" w:pos="709"/>
              </w:tabs>
            </w:pPr>
          </w:p>
        </w:tc>
        <w:tc>
          <w:tcPr>
            <w:tcW w:w="281" w:type="dxa"/>
          </w:tcPr>
          <w:p w14:paraId="12C7C6CD" w14:textId="77777777" w:rsidR="00475C34" w:rsidRDefault="00475C34" w:rsidP="0004025D">
            <w:pPr>
              <w:pStyle w:val="Arbeitsanweisung"/>
              <w:tabs>
                <w:tab w:val="left" w:pos="709"/>
              </w:tabs>
            </w:pPr>
          </w:p>
        </w:tc>
        <w:tc>
          <w:tcPr>
            <w:tcW w:w="281" w:type="dxa"/>
          </w:tcPr>
          <w:p w14:paraId="152267F7" w14:textId="77777777" w:rsidR="00475C34" w:rsidRDefault="00475C34" w:rsidP="0004025D">
            <w:pPr>
              <w:pStyle w:val="Arbeitsanweisung"/>
              <w:tabs>
                <w:tab w:val="left" w:pos="709"/>
              </w:tabs>
            </w:pPr>
          </w:p>
        </w:tc>
        <w:tc>
          <w:tcPr>
            <w:tcW w:w="281" w:type="dxa"/>
          </w:tcPr>
          <w:p w14:paraId="63FB18C3" w14:textId="77777777" w:rsidR="00475C34" w:rsidRDefault="00475C34" w:rsidP="0004025D">
            <w:pPr>
              <w:pStyle w:val="Arbeitsanweisung"/>
              <w:tabs>
                <w:tab w:val="left" w:pos="709"/>
              </w:tabs>
            </w:pPr>
          </w:p>
        </w:tc>
        <w:tc>
          <w:tcPr>
            <w:tcW w:w="281" w:type="dxa"/>
          </w:tcPr>
          <w:p w14:paraId="32F1ED39" w14:textId="77777777" w:rsidR="00475C34" w:rsidRDefault="00475C34" w:rsidP="0004025D">
            <w:pPr>
              <w:pStyle w:val="Arbeitsanweisung"/>
              <w:tabs>
                <w:tab w:val="left" w:pos="709"/>
              </w:tabs>
            </w:pPr>
          </w:p>
        </w:tc>
        <w:tc>
          <w:tcPr>
            <w:tcW w:w="281" w:type="dxa"/>
          </w:tcPr>
          <w:p w14:paraId="06266B44" w14:textId="77777777" w:rsidR="00475C34" w:rsidRDefault="00475C34" w:rsidP="0004025D">
            <w:pPr>
              <w:pStyle w:val="Arbeitsanweisung"/>
              <w:tabs>
                <w:tab w:val="left" w:pos="709"/>
              </w:tabs>
            </w:pPr>
          </w:p>
        </w:tc>
        <w:tc>
          <w:tcPr>
            <w:tcW w:w="281" w:type="dxa"/>
          </w:tcPr>
          <w:p w14:paraId="0AEDD517" w14:textId="77777777" w:rsidR="00475C34" w:rsidRDefault="00475C34" w:rsidP="0004025D">
            <w:pPr>
              <w:pStyle w:val="Arbeitsanweisung"/>
              <w:tabs>
                <w:tab w:val="left" w:pos="709"/>
              </w:tabs>
            </w:pPr>
          </w:p>
        </w:tc>
        <w:tc>
          <w:tcPr>
            <w:tcW w:w="281" w:type="dxa"/>
          </w:tcPr>
          <w:p w14:paraId="61148E79" w14:textId="77777777" w:rsidR="00475C34" w:rsidRDefault="00475C34" w:rsidP="0004025D">
            <w:pPr>
              <w:pStyle w:val="Arbeitsanweisung"/>
              <w:tabs>
                <w:tab w:val="left" w:pos="709"/>
              </w:tabs>
            </w:pPr>
          </w:p>
        </w:tc>
        <w:tc>
          <w:tcPr>
            <w:tcW w:w="281" w:type="dxa"/>
          </w:tcPr>
          <w:p w14:paraId="6CAA9DDB" w14:textId="77777777" w:rsidR="00475C34" w:rsidRDefault="00475C34" w:rsidP="0004025D">
            <w:pPr>
              <w:pStyle w:val="Arbeitsanweisung"/>
              <w:tabs>
                <w:tab w:val="left" w:pos="709"/>
              </w:tabs>
            </w:pPr>
          </w:p>
        </w:tc>
        <w:tc>
          <w:tcPr>
            <w:tcW w:w="281" w:type="dxa"/>
          </w:tcPr>
          <w:p w14:paraId="6876DBF5" w14:textId="77777777" w:rsidR="00475C34" w:rsidRDefault="00475C34" w:rsidP="0004025D">
            <w:pPr>
              <w:pStyle w:val="Arbeitsanweisung"/>
              <w:tabs>
                <w:tab w:val="left" w:pos="709"/>
              </w:tabs>
            </w:pPr>
          </w:p>
        </w:tc>
        <w:tc>
          <w:tcPr>
            <w:tcW w:w="281" w:type="dxa"/>
          </w:tcPr>
          <w:p w14:paraId="32E13A85" w14:textId="77777777" w:rsidR="00475C34" w:rsidRDefault="00475C34" w:rsidP="0004025D">
            <w:pPr>
              <w:pStyle w:val="Arbeitsanweisung"/>
              <w:tabs>
                <w:tab w:val="left" w:pos="709"/>
              </w:tabs>
            </w:pPr>
          </w:p>
        </w:tc>
      </w:tr>
      <w:tr w:rsidR="00284CBC" w14:paraId="2A9D0657" w14:textId="77777777" w:rsidTr="00475C34">
        <w:trPr>
          <w:trHeight w:val="283"/>
        </w:trPr>
        <w:tc>
          <w:tcPr>
            <w:tcW w:w="282" w:type="dxa"/>
          </w:tcPr>
          <w:p w14:paraId="512C468B" w14:textId="77777777" w:rsidR="00284CBC" w:rsidRDefault="00284CBC" w:rsidP="0004025D">
            <w:pPr>
              <w:pStyle w:val="Arbeitsanweisung"/>
              <w:tabs>
                <w:tab w:val="left" w:pos="709"/>
              </w:tabs>
            </w:pPr>
          </w:p>
        </w:tc>
        <w:tc>
          <w:tcPr>
            <w:tcW w:w="282" w:type="dxa"/>
          </w:tcPr>
          <w:p w14:paraId="2A9B2301" w14:textId="77777777" w:rsidR="00284CBC" w:rsidRDefault="00284CBC" w:rsidP="0004025D">
            <w:pPr>
              <w:pStyle w:val="Arbeitsanweisung"/>
              <w:tabs>
                <w:tab w:val="left" w:pos="709"/>
              </w:tabs>
            </w:pPr>
          </w:p>
        </w:tc>
        <w:tc>
          <w:tcPr>
            <w:tcW w:w="282" w:type="dxa"/>
          </w:tcPr>
          <w:p w14:paraId="1C9AB568" w14:textId="77777777" w:rsidR="00284CBC" w:rsidRDefault="00284CBC" w:rsidP="0004025D">
            <w:pPr>
              <w:pStyle w:val="Arbeitsanweisung"/>
              <w:tabs>
                <w:tab w:val="left" w:pos="709"/>
              </w:tabs>
            </w:pPr>
          </w:p>
        </w:tc>
        <w:tc>
          <w:tcPr>
            <w:tcW w:w="282" w:type="dxa"/>
          </w:tcPr>
          <w:p w14:paraId="762E1AAA" w14:textId="77777777" w:rsidR="00284CBC" w:rsidRDefault="00284CBC" w:rsidP="0004025D">
            <w:pPr>
              <w:pStyle w:val="Arbeitsanweisung"/>
              <w:tabs>
                <w:tab w:val="left" w:pos="709"/>
              </w:tabs>
            </w:pPr>
          </w:p>
        </w:tc>
        <w:tc>
          <w:tcPr>
            <w:tcW w:w="282" w:type="dxa"/>
          </w:tcPr>
          <w:p w14:paraId="61C1DB53" w14:textId="77777777" w:rsidR="00284CBC" w:rsidRDefault="00284CBC" w:rsidP="0004025D">
            <w:pPr>
              <w:pStyle w:val="Arbeitsanweisung"/>
              <w:tabs>
                <w:tab w:val="left" w:pos="709"/>
              </w:tabs>
            </w:pPr>
          </w:p>
        </w:tc>
        <w:tc>
          <w:tcPr>
            <w:tcW w:w="282" w:type="dxa"/>
          </w:tcPr>
          <w:p w14:paraId="6507EAD3" w14:textId="77777777" w:rsidR="00284CBC" w:rsidRDefault="00284CBC" w:rsidP="0004025D">
            <w:pPr>
              <w:pStyle w:val="Arbeitsanweisung"/>
              <w:tabs>
                <w:tab w:val="left" w:pos="709"/>
              </w:tabs>
            </w:pPr>
          </w:p>
        </w:tc>
        <w:tc>
          <w:tcPr>
            <w:tcW w:w="282" w:type="dxa"/>
          </w:tcPr>
          <w:p w14:paraId="7BC87B2A" w14:textId="77777777" w:rsidR="00284CBC" w:rsidRDefault="00284CBC" w:rsidP="0004025D">
            <w:pPr>
              <w:pStyle w:val="Arbeitsanweisung"/>
              <w:tabs>
                <w:tab w:val="left" w:pos="709"/>
              </w:tabs>
            </w:pPr>
          </w:p>
        </w:tc>
        <w:tc>
          <w:tcPr>
            <w:tcW w:w="282" w:type="dxa"/>
          </w:tcPr>
          <w:p w14:paraId="5529E448" w14:textId="77777777" w:rsidR="00284CBC" w:rsidRDefault="00284CBC" w:rsidP="0004025D">
            <w:pPr>
              <w:pStyle w:val="Arbeitsanweisung"/>
              <w:tabs>
                <w:tab w:val="left" w:pos="709"/>
              </w:tabs>
            </w:pPr>
          </w:p>
        </w:tc>
        <w:tc>
          <w:tcPr>
            <w:tcW w:w="282" w:type="dxa"/>
          </w:tcPr>
          <w:p w14:paraId="432778E5" w14:textId="77777777" w:rsidR="00284CBC" w:rsidRDefault="00284CBC" w:rsidP="0004025D">
            <w:pPr>
              <w:pStyle w:val="Arbeitsanweisung"/>
              <w:tabs>
                <w:tab w:val="left" w:pos="709"/>
              </w:tabs>
            </w:pPr>
          </w:p>
        </w:tc>
        <w:tc>
          <w:tcPr>
            <w:tcW w:w="282" w:type="dxa"/>
          </w:tcPr>
          <w:p w14:paraId="5C55C1C1" w14:textId="77777777" w:rsidR="00284CBC" w:rsidRDefault="00284CBC" w:rsidP="0004025D">
            <w:pPr>
              <w:pStyle w:val="Arbeitsanweisung"/>
              <w:tabs>
                <w:tab w:val="left" w:pos="709"/>
              </w:tabs>
            </w:pPr>
          </w:p>
        </w:tc>
        <w:tc>
          <w:tcPr>
            <w:tcW w:w="282" w:type="dxa"/>
          </w:tcPr>
          <w:p w14:paraId="60F6FDC6" w14:textId="77777777" w:rsidR="00284CBC" w:rsidRDefault="00284CBC" w:rsidP="0004025D">
            <w:pPr>
              <w:pStyle w:val="Arbeitsanweisung"/>
              <w:tabs>
                <w:tab w:val="left" w:pos="709"/>
              </w:tabs>
            </w:pPr>
          </w:p>
        </w:tc>
        <w:tc>
          <w:tcPr>
            <w:tcW w:w="282" w:type="dxa"/>
          </w:tcPr>
          <w:p w14:paraId="7E728E03" w14:textId="77777777" w:rsidR="00284CBC" w:rsidRDefault="00284CBC" w:rsidP="0004025D">
            <w:pPr>
              <w:pStyle w:val="Arbeitsanweisung"/>
              <w:tabs>
                <w:tab w:val="left" w:pos="709"/>
              </w:tabs>
            </w:pPr>
          </w:p>
        </w:tc>
        <w:tc>
          <w:tcPr>
            <w:tcW w:w="282" w:type="dxa"/>
          </w:tcPr>
          <w:p w14:paraId="0BBEF750" w14:textId="77777777" w:rsidR="00284CBC" w:rsidRDefault="00284CBC" w:rsidP="0004025D">
            <w:pPr>
              <w:pStyle w:val="Arbeitsanweisung"/>
              <w:tabs>
                <w:tab w:val="left" w:pos="709"/>
              </w:tabs>
            </w:pPr>
          </w:p>
        </w:tc>
        <w:tc>
          <w:tcPr>
            <w:tcW w:w="282" w:type="dxa"/>
          </w:tcPr>
          <w:p w14:paraId="38227308" w14:textId="77777777" w:rsidR="00284CBC" w:rsidRDefault="00284CBC" w:rsidP="0004025D">
            <w:pPr>
              <w:pStyle w:val="Arbeitsanweisung"/>
              <w:tabs>
                <w:tab w:val="left" w:pos="709"/>
              </w:tabs>
            </w:pPr>
          </w:p>
        </w:tc>
        <w:tc>
          <w:tcPr>
            <w:tcW w:w="282" w:type="dxa"/>
          </w:tcPr>
          <w:p w14:paraId="1CA3D1E0" w14:textId="77777777" w:rsidR="00284CBC" w:rsidRDefault="00284CBC" w:rsidP="0004025D">
            <w:pPr>
              <w:pStyle w:val="Arbeitsanweisung"/>
              <w:tabs>
                <w:tab w:val="left" w:pos="709"/>
              </w:tabs>
            </w:pPr>
          </w:p>
        </w:tc>
        <w:tc>
          <w:tcPr>
            <w:tcW w:w="281" w:type="dxa"/>
          </w:tcPr>
          <w:p w14:paraId="53B73B4A" w14:textId="77777777" w:rsidR="00284CBC" w:rsidRDefault="00284CBC" w:rsidP="0004025D">
            <w:pPr>
              <w:pStyle w:val="Arbeitsanweisung"/>
              <w:tabs>
                <w:tab w:val="left" w:pos="709"/>
              </w:tabs>
            </w:pPr>
          </w:p>
        </w:tc>
        <w:tc>
          <w:tcPr>
            <w:tcW w:w="281" w:type="dxa"/>
          </w:tcPr>
          <w:p w14:paraId="376A7993" w14:textId="77777777" w:rsidR="00284CBC" w:rsidRDefault="00284CBC" w:rsidP="0004025D">
            <w:pPr>
              <w:pStyle w:val="Arbeitsanweisung"/>
              <w:tabs>
                <w:tab w:val="left" w:pos="709"/>
              </w:tabs>
            </w:pPr>
          </w:p>
        </w:tc>
        <w:tc>
          <w:tcPr>
            <w:tcW w:w="281" w:type="dxa"/>
          </w:tcPr>
          <w:p w14:paraId="0AC6C144" w14:textId="77777777" w:rsidR="00284CBC" w:rsidRDefault="00284CBC" w:rsidP="0004025D">
            <w:pPr>
              <w:pStyle w:val="Arbeitsanweisung"/>
              <w:tabs>
                <w:tab w:val="left" w:pos="709"/>
              </w:tabs>
            </w:pPr>
          </w:p>
        </w:tc>
        <w:tc>
          <w:tcPr>
            <w:tcW w:w="281" w:type="dxa"/>
          </w:tcPr>
          <w:p w14:paraId="05F0FE69" w14:textId="77777777" w:rsidR="00284CBC" w:rsidRDefault="00284CBC" w:rsidP="0004025D">
            <w:pPr>
              <w:pStyle w:val="Arbeitsanweisung"/>
              <w:tabs>
                <w:tab w:val="left" w:pos="709"/>
              </w:tabs>
            </w:pPr>
          </w:p>
        </w:tc>
        <w:tc>
          <w:tcPr>
            <w:tcW w:w="281" w:type="dxa"/>
          </w:tcPr>
          <w:p w14:paraId="095CB82C" w14:textId="77777777" w:rsidR="00284CBC" w:rsidRDefault="00284CBC" w:rsidP="0004025D">
            <w:pPr>
              <w:pStyle w:val="Arbeitsanweisung"/>
              <w:tabs>
                <w:tab w:val="left" w:pos="709"/>
              </w:tabs>
            </w:pPr>
          </w:p>
        </w:tc>
        <w:tc>
          <w:tcPr>
            <w:tcW w:w="281" w:type="dxa"/>
          </w:tcPr>
          <w:p w14:paraId="45122209" w14:textId="77777777" w:rsidR="00284CBC" w:rsidRDefault="00284CBC" w:rsidP="0004025D">
            <w:pPr>
              <w:pStyle w:val="Arbeitsanweisung"/>
              <w:tabs>
                <w:tab w:val="left" w:pos="709"/>
              </w:tabs>
            </w:pPr>
          </w:p>
        </w:tc>
        <w:tc>
          <w:tcPr>
            <w:tcW w:w="281" w:type="dxa"/>
          </w:tcPr>
          <w:p w14:paraId="63B099FF" w14:textId="77777777" w:rsidR="00284CBC" w:rsidRDefault="00284CBC" w:rsidP="0004025D">
            <w:pPr>
              <w:pStyle w:val="Arbeitsanweisung"/>
              <w:tabs>
                <w:tab w:val="left" w:pos="709"/>
              </w:tabs>
            </w:pPr>
          </w:p>
        </w:tc>
        <w:tc>
          <w:tcPr>
            <w:tcW w:w="281" w:type="dxa"/>
          </w:tcPr>
          <w:p w14:paraId="0910A69A" w14:textId="77777777" w:rsidR="00284CBC" w:rsidRDefault="00284CBC" w:rsidP="0004025D">
            <w:pPr>
              <w:pStyle w:val="Arbeitsanweisung"/>
              <w:tabs>
                <w:tab w:val="left" w:pos="709"/>
              </w:tabs>
            </w:pPr>
          </w:p>
        </w:tc>
        <w:tc>
          <w:tcPr>
            <w:tcW w:w="281" w:type="dxa"/>
          </w:tcPr>
          <w:p w14:paraId="5ED4290D" w14:textId="77777777" w:rsidR="00284CBC" w:rsidRDefault="00284CBC" w:rsidP="0004025D">
            <w:pPr>
              <w:pStyle w:val="Arbeitsanweisung"/>
              <w:tabs>
                <w:tab w:val="left" w:pos="709"/>
              </w:tabs>
            </w:pPr>
          </w:p>
        </w:tc>
        <w:tc>
          <w:tcPr>
            <w:tcW w:w="281" w:type="dxa"/>
          </w:tcPr>
          <w:p w14:paraId="0C37C007" w14:textId="77777777" w:rsidR="00284CBC" w:rsidRDefault="00284CBC" w:rsidP="0004025D">
            <w:pPr>
              <w:pStyle w:val="Arbeitsanweisung"/>
              <w:tabs>
                <w:tab w:val="left" w:pos="709"/>
              </w:tabs>
            </w:pPr>
          </w:p>
        </w:tc>
        <w:tc>
          <w:tcPr>
            <w:tcW w:w="281" w:type="dxa"/>
          </w:tcPr>
          <w:p w14:paraId="51CE7A06" w14:textId="77777777" w:rsidR="00284CBC" w:rsidRDefault="00284CBC" w:rsidP="0004025D">
            <w:pPr>
              <w:pStyle w:val="Arbeitsanweisung"/>
              <w:tabs>
                <w:tab w:val="left" w:pos="709"/>
              </w:tabs>
            </w:pPr>
          </w:p>
        </w:tc>
        <w:tc>
          <w:tcPr>
            <w:tcW w:w="281" w:type="dxa"/>
          </w:tcPr>
          <w:p w14:paraId="792C1BD5" w14:textId="77777777" w:rsidR="00284CBC" w:rsidRDefault="00284CBC" w:rsidP="0004025D">
            <w:pPr>
              <w:pStyle w:val="Arbeitsanweisung"/>
              <w:tabs>
                <w:tab w:val="left" w:pos="709"/>
              </w:tabs>
            </w:pPr>
          </w:p>
        </w:tc>
        <w:tc>
          <w:tcPr>
            <w:tcW w:w="281" w:type="dxa"/>
          </w:tcPr>
          <w:p w14:paraId="2C34AA8C" w14:textId="77777777" w:rsidR="00284CBC" w:rsidRDefault="00284CBC" w:rsidP="0004025D">
            <w:pPr>
              <w:pStyle w:val="Arbeitsanweisung"/>
              <w:tabs>
                <w:tab w:val="left" w:pos="709"/>
              </w:tabs>
            </w:pPr>
          </w:p>
        </w:tc>
        <w:tc>
          <w:tcPr>
            <w:tcW w:w="281" w:type="dxa"/>
          </w:tcPr>
          <w:p w14:paraId="7B7F938C" w14:textId="77777777" w:rsidR="00284CBC" w:rsidRDefault="00284CBC" w:rsidP="0004025D">
            <w:pPr>
              <w:pStyle w:val="Arbeitsanweisung"/>
              <w:tabs>
                <w:tab w:val="left" w:pos="709"/>
              </w:tabs>
            </w:pPr>
          </w:p>
        </w:tc>
        <w:tc>
          <w:tcPr>
            <w:tcW w:w="281" w:type="dxa"/>
          </w:tcPr>
          <w:p w14:paraId="684C6821" w14:textId="77777777" w:rsidR="00284CBC" w:rsidRDefault="00284CBC" w:rsidP="0004025D">
            <w:pPr>
              <w:pStyle w:val="Arbeitsanweisung"/>
              <w:tabs>
                <w:tab w:val="left" w:pos="709"/>
              </w:tabs>
            </w:pPr>
          </w:p>
        </w:tc>
        <w:tc>
          <w:tcPr>
            <w:tcW w:w="281" w:type="dxa"/>
          </w:tcPr>
          <w:p w14:paraId="5643A702" w14:textId="77777777" w:rsidR="00284CBC" w:rsidRDefault="00284CBC" w:rsidP="0004025D">
            <w:pPr>
              <w:pStyle w:val="Arbeitsanweisung"/>
              <w:tabs>
                <w:tab w:val="left" w:pos="709"/>
              </w:tabs>
            </w:pPr>
          </w:p>
        </w:tc>
        <w:tc>
          <w:tcPr>
            <w:tcW w:w="281" w:type="dxa"/>
          </w:tcPr>
          <w:p w14:paraId="7C6ADC94" w14:textId="77777777" w:rsidR="00284CBC" w:rsidRDefault="00284CBC" w:rsidP="0004025D">
            <w:pPr>
              <w:pStyle w:val="Arbeitsanweisung"/>
              <w:tabs>
                <w:tab w:val="left" w:pos="709"/>
              </w:tabs>
            </w:pPr>
          </w:p>
        </w:tc>
      </w:tr>
      <w:tr w:rsidR="00475C34" w14:paraId="3550C317" w14:textId="77777777" w:rsidTr="00475C34">
        <w:trPr>
          <w:trHeight w:val="283"/>
        </w:trPr>
        <w:tc>
          <w:tcPr>
            <w:tcW w:w="282" w:type="dxa"/>
          </w:tcPr>
          <w:p w14:paraId="6508F2B9" w14:textId="77777777" w:rsidR="00475C34" w:rsidRDefault="00475C34" w:rsidP="0004025D">
            <w:pPr>
              <w:pStyle w:val="Arbeitsanweisung"/>
              <w:tabs>
                <w:tab w:val="left" w:pos="709"/>
              </w:tabs>
            </w:pPr>
          </w:p>
        </w:tc>
        <w:tc>
          <w:tcPr>
            <w:tcW w:w="282" w:type="dxa"/>
          </w:tcPr>
          <w:p w14:paraId="2354891D" w14:textId="77777777" w:rsidR="00475C34" w:rsidRDefault="00475C34" w:rsidP="0004025D">
            <w:pPr>
              <w:pStyle w:val="Arbeitsanweisung"/>
              <w:tabs>
                <w:tab w:val="left" w:pos="709"/>
              </w:tabs>
            </w:pPr>
          </w:p>
        </w:tc>
        <w:tc>
          <w:tcPr>
            <w:tcW w:w="282" w:type="dxa"/>
          </w:tcPr>
          <w:p w14:paraId="7D1CD235" w14:textId="77777777" w:rsidR="00475C34" w:rsidRDefault="00475C34" w:rsidP="0004025D">
            <w:pPr>
              <w:pStyle w:val="Arbeitsanweisung"/>
              <w:tabs>
                <w:tab w:val="left" w:pos="709"/>
              </w:tabs>
            </w:pPr>
          </w:p>
        </w:tc>
        <w:tc>
          <w:tcPr>
            <w:tcW w:w="282" w:type="dxa"/>
          </w:tcPr>
          <w:p w14:paraId="55B92FB1" w14:textId="77777777" w:rsidR="00475C34" w:rsidRDefault="00475C34" w:rsidP="0004025D">
            <w:pPr>
              <w:pStyle w:val="Arbeitsanweisung"/>
              <w:tabs>
                <w:tab w:val="left" w:pos="709"/>
              </w:tabs>
            </w:pPr>
          </w:p>
        </w:tc>
        <w:tc>
          <w:tcPr>
            <w:tcW w:w="282" w:type="dxa"/>
          </w:tcPr>
          <w:p w14:paraId="3C677DA1" w14:textId="77777777" w:rsidR="00475C34" w:rsidRDefault="00475C34" w:rsidP="0004025D">
            <w:pPr>
              <w:pStyle w:val="Arbeitsanweisung"/>
              <w:tabs>
                <w:tab w:val="left" w:pos="709"/>
              </w:tabs>
            </w:pPr>
          </w:p>
        </w:tc>
        <w:tc>
          <w:tcPr>
            <w:tcW w:w="282" w:type="dxa"/>
          </w:tcPr>
          <w:p w14:paraId="694B6BA4" w14:textId="77777777" w:rsidR="00475C34" w:rsidRDefault="00475C34" w:rsidP="0004025D">
            <w:pPr>
              <w:pStyle w:val="Arbeitsanweisung"/>
              <w:tabs>
                <w:tab w:val="left" w:pos="709"/>
              </w:tabs>
            </w:pPr>
          </w:p>
        </w:tc>
        <w:tc>
          <w:tcPr>
            <w:tcW w:w="282" w:type="dxa"/>
          </w:tcPr>
          <w:p w14:paraId="0D6D70D6" w14:textId="77777777" w:rsidR="00475C34" w:rsidRDefault="00475C34" w:rsidP="0004025D">
            <w:pPr>
              <w:pStyle w:val="Arbeitsanweisung"/>
              <w:tabs>
                <w:tab w:val="left" w:pos="709"/>
              </w:tabs>
            </w:pPr>
          </w:p>
        </w:tc>
        <w:tc>
          <w:tcPr>
            <w:tcW w:w="282" w:type="dxa"/>
          </w:tcPr>
          <w:p w14:paraId="3A8E77B1" w14:textId="77777777" w:rsidR="00475C34" w:rsidRDefault="00475C34" w:rsidP="0004025D">
            <w:pPr>
              <w:pStyle w:val="Arbeitsanweisung"/>
              <w:tabs>
                <w:tab w:val="left" w:pos="709"/>
              </w:tabs>
            </w:pPr>
          </w:p>
        </w:tc>
        <w:tc>
          <w:tcPr>
            <w:tcW w:w="282" w:type="dxa"/>
          </w:tcPr>
          <w:p w14:paraId="069292C0" w14:textId="77777777" w:rsidR="00475C34" w:rsidRDefault="00475C34" w:rsidP="0004025D">
            <w:pPr>
              <w:pStyle w:val="Arbeitsanweisung"/>
              <w:tabs>
                <w:tab w:val="left" w:pos="709"/>
              </w:tabs>
            </w:pPr>
          </w:p>
        </w:tc>
        <w:tc>
          <w:tcPr>
            <w:tcW w:w="282" w:type="dxa"/>
          </w:tcPr>
          <w:p w14:paraId="4014943C" w14:textId="77777777" w:rsidR="00475C34" w:rsidRDefault="00475C34" w:rsidP="0004025D">
            <w:pPr>
              <w:pStyle w:val="Arbeitsanweisung"/>
              <w:tabs>
                <w:tab w:val="left" w:pos="709"/>
              </w:tabs>
            </w:pPr>
          </w:p>
        </w:tc>
        <w:tc>
          <w:tcPr>
            <w:tcW w:w="282" w:type="dxa"/>
          </w:tcPr>
          <w:p w14:paraId="70879C62" w14:textId="77777777" w:rsidR="00475C34" w:rsidRDefault="00475C34" w:rsidP="0004025D">
            <w:pPr>
              <w:pStyle w:val="Arbeitsanweisung"/>
              <w:tabs>
                <w:tab w:val="left" w:pos="709"/>
              </w:tabs>
            </w:pPr>
          </w:p>
        </w:tc>
        <w:tc>
          <w:tcPr>
            <w:tcW w:w="282" w:type="dxa"/>
          </w:tcPr>
          <w:p w14:paraId="1D874C99" w14:textId="77777777" w:rsidR="00475C34" w:rsidRDefault="00475C34" w:rsidP="0004025D">
            <w:pPr>
              <w:pStyle w:val="Arbeitsanweisung"/>
              <w:tabs>
                <w:tab w:val="left" w:pos="709"/>
              </w:tabs>
            </w:pPr>
          </w:p>
        </w:tc>
        <w:tc>
          <w:tcPr>
            <w:tcW w:w="282" w:type="dxa"/>
          </w:tcPr>
          <w:p w14:paraId="6A9239C2" w14:textId="77777777" w:rsidR="00475C34" w:rsidRDefault="00475C34" w:rsidP="0004025D">
            <w:pPr>
              <w:pStyle w:val="Arbeitsanweisung"/>
              <w:tabs>
                <w:tab w:val="left" w:pos="709"/>
              </w:tabs>
            </w:pPr>
          </w:p>
        </w:tc>
        <w:tc>
          <w:tcPr>
            <w:tcW w:w="282" w:type="dxa"/>
          </w:tcPr>
          <w:p w14:paraId="06BEBFD1" w14:textId="77777777" w:rsidR="00475C34" w:rsidRDefault="00475C34" w:rsidP="0004025D">
            <w:pPr>
              <w:pStyle w:val="Arbeitsanweisung"/>
              <w:tabs>
                <w:tab w:val="left" w:pos="709"/>
              </w:tabs>
            </w:pPr>
          </w:p>
        </w:tc>
        <w:tc>
          <w:tcPr>
            <w:tcW w:w="282" w:type="dxa"/>
          </w:tcPr>
          <w:p w14:paraId="5ED15D76" w14:textId="77777777" w:rsidR="00475C34" w:rsidRDefault="00475C34" w:rsidP="0004025D">
            <w:pPr>
              <w:pStyle w:val="Arbeitsanweisung"/>
              <w:tabs>
                <w:tab w:val="left" w:pos="709"/>
              </w:tabs>
            </w:pPr>
          </w:p>
        </w:tc>
        <w:tc>
          <w:tcPr>
            <w:tcW w:w="281" w:type="dxa"/>
          </w:tcPr>
          <w:p w14:paraId="20FB5BF9" w14:textId="77777777" w:rsidR="00475C34" w:rsidRDefault="00475C34" w:rsidP="0004025D">
            <w:pPr>
              <w:pStyle w:val="Arbeitsanweisung"/>
              <w:tabs>
                <w:tab w:val="left" w:pos="709"/>
              </w:tabs>
            </w:pPr>
          </w:p>
        </w:tc>
        <w:tc>
          <w:tcPr>
            <w:tcW w:w="281" w:type="dxa"/>
          </w:tcPr>
          <w:p w14:paraId="66042CB5" w14:textId="77777777" w:rsidR="00475C34" w:rsidRDefault="00475C34" w:rsidP="0004025D">
            <w:pPr>
              <w:pStyle w:val="Arbeitsanweisung"/>
              <w:tabs>
                <w:tab w:val="left" w:pos="709"/>
              </w:tabs>
            </w:pPr>
          </w:p>
        </w:tc>
        <w:tc>
          <w:tcPr>
            <w:tcW w:w="281" w:type="dxa"/>
          </w:tcPr>
          <w:p w14:paraId="49340002" w14:textId="77777777" w:rsidR="00475C34" w:rsidRDefault="00475C34" w:rsidP="0004025D">
            <w:pPr>
              <w:pStyle w:val="Arbeitsanweisung"/>
              <w:tabs>
                <w:tab w:val="left" w:pos="709"/>
              </w:tabs>
            </w:pPr>
          </w:p>
        </w:tc>
        <w:tc>
          <w:tcPr>
            <w:tcW w:w="281" w:type="dxa"/>
          </w:tcPr>
          <w:p w14:paraId="6AF127E9" w14:textId="77777777" w:rsidR="00475C34" w:rsidRDefault="00475C34" w:rsidP="0004025D">
            <w:pPr>
              <w:pStyle w:val="Arbeitsanweisung"/>
              <w:tabs>
                <w:tab w:val="left" w:pos="709"/>
              </w:tabs>
            </w:pPr>
          </w:p>
        </w:tc>
        <w:tc>
          <w:tcPr>
            <w:tcW w:w="281" w:type="dxa"/>
          </w:tcPr>
          <w:p w14:paraId="40951805" w14:textId="77777777" w:rsidR="00475C34" w:rsidRDefault="00475C34" w:rsidP="0004025D">
            <w:pPr>
              <w:pStyle w:val="Arbeitsanweisung"/>
              <w:tabs>
                <w:tab w:val="left" w:pos="709"/>
              </w:tabs>
            </w:pPr>
          </w:p>
        </w:tc>
        <w:tc>
          <w:tcPr>
            <w:tcW w:w="281" w:type="dxa"/>
          </w:tcPr>
          <w:p w14:paraId="32C753C1" w14:textId="77777777" w:rsidR="00475C34" w:rsidRDefault="00475C34" w:rsidP="0004025D">
            <w:pPr>
              <w:pStyle w:val="Arbeitsanweisung"/>
              <w:tabs>
                <w:tab w:val="left" w:pos="709"/>
              </w:tabs>
            </w:pPr>
          </w:p>
        </w:tc>
        <w:tc>
          <w:tcPr>
            <w:tcW w:w="281" w:type="dxa"/>
          </w:tcPr>
          <w:p w14:paraId="23E4E816" w14:textId="77777777" w:rsidR="00475C34" w:rsidRDefault="00475C34" w:rsidP="0004025D">
            <w:pPr>
              <w:pStyle w:val="Arbeitsanweisung"/>
              <w:tabs>
                <w:tab w:val="left" w:pos="709"/>
              </w:tabs>
            </w:pPr>
          </w:p>
        </w:tc>
        <w:tc>
          <w:tcPr>
            <w:tcW w:w="281" w:type="dxa"/>
          </w:tcPr>
          <w:p w14:paraId="1FA846B9" w14:textId="77777777" w:rsidR="00475C34" w:rsidRDefault="00475C34" w:rsidP="0004025D">
            <w:pPr>
              <w:pStyle w:val="Arbeitsanweisung"/>
              <w:tabs>
                <w:tab w:val="left" w:pos="709"/>
              </w:tabs>
            </w:pPr>
          </w:p>
        </w:tc>
        <w:tc>
          <w:tcPr>
            <w:tcW w:w="281" w:type="dxa"/>
          </w:tcPr>
          <w:p w14:paraId="15ADD990" w14:textId="77777777" w:rsidR="00475C34" w:rsidRDefault="00475C34" w:rsidP="0004025D">
            <w:pPr>
              <w:pStyle w:val="Arbeitsanweisung"/>
              <w:tabs>
                <w:tab w:val="left" w:pos="709"/>
              </w:tabs>
            </w:pPr>
          </w:p>
        </w:tc>
        <w:tc>
          <w:tcPr>
            <w:tcW w:w="281" w:type="dxa"/>
          </w:tcPr>
          <w:p w14:paraId="49801F30" w14:textId="77777777" w:rsidR="00475C34" w:rsidRDefault="00475C34" w:rsidP="0004025D">
            <w:pPr>
              <w:pStyle w:val="Arbeitsanweisung"/>
              <w:tabs>
                <w:tab w:val="left" w:pos="709"/>
              </w:tabs>
            </w:pPr>
          </w:p>
        </w:tc>
        <w:tc>
          <w:tcPr>
            <w:tcW w:w="281" w:type="dxa"/>
          </w:tcPr>
          <w:p w14:paraId="53393EEA" w14:textId="77777777" w:rsidR="00475C34" w:rsidRDefault="00475C34" w:rsidP="0004025D">
            <w:pPr>
              <w:pStyle w:val="Arbeitsanweisung"/>
              <w:tabs>
                <w:tab w:val="left" w:pos="709"/>
              </w:tabs>
            </w:pPr>
          </w:p>
        </w:tc>
        <w:tc>
          <w:tcPr>
            <w:tcW w:w="281" w:type="dxa"/>
          </w:tcPr>
          <w:p w14:paraId="562F85FA" w14:textId="77777777" w:rsidR="00475C34" w:rsidRDefault="00475C34" w:rsidP="0004025D">
            <w:pPr>
              <w:pStyle w:val="Arbeitsanweisung"/>
              <w:tabs>
                <w:tab w:val="left" w:pos="709"/>
              </w:tabs>
            </w:pPr>
          </w:p>
        </w:tc>
        <w:tc>
          <w:tcPr>
            <w:tcW w:w="281" w:type="dxa"/>
          </w:tcPr>
          <w:p w14:paraId="7833A208" w14:textId="77777777" w:rsidR="00475C34" w:rsidRDefault="00475C34" w:rsidP="0004025D">
            <w:pPr>
              <w:pStyle w:val="Arbeitsanweisung"/>
              <w:tabs>
                <w:tab w:val="left" w:pos="709"/>
              </w:tabs>
            </w:pPr>
          </w:p>
        </w:tc>
        <w:tc>
          <w:tcPr>
            <w:tcW w:w="281" w:type="dxa"/>
          </w:tcPr>
          <w:p w14:paraId="6FDC016B" w14:textId="77777777" w:rsidR="00475C34" w:rsidRDefault="00475C34" w:rsidP="0004025D">
            <w:pPr>
              <w:pStyle w:val="Arbeitsanweisung"/>
              <w:tabs>
                <w:tab w:val="left" w:pos="709"/>
              </w:tabs>
            </w:pPr>
          </w:p>
        </w:tc>
        <w:tc>
          <w:tcPr>
            <w:tcW w:w="281" w:type="dxa"/>
          </w:tcPr>
          <w:p w14:paraId="662F5117" w14:textId="77777777" w:rsidR="00475C34" w:rsidRDefault="00475C34" w:rsidP="0004025D">
            <w:pPr>
              <w:pStyle w:val="Arbeitsanweisung"/>
              <w:tabs>
                <w:tab w:val="left" w:pos="709"/>
              </w:tabs>
            </w:pPr>
          </w:p>
        </w:tc>
        <w:tc>
          <w:tcPr>
            <w:tcW w:w="281" w:type="dxa"/>
          </w:tcPr>
          <w:p w14:paraId="4046DCDC" w14:textId="77777777" w:rsidR="00475C34" w:rsidRDefault="00475C34" w:rsidP="0004025D">
            <w:pPr>
              <w:pStyle w:val="Arbeitsanweisung"/>
              <w:tabs>
                <w:tab w:val="left" w:pos="709"/>
              </w:tabs>
            </w:pPr>
          </w:p>
        </w:tc>
        <w:tc>
          <w:tcPr>
            <w:tcW w:w="281" w:type="dxa"/>
          </w:tcPr>
          <w:p w14:paraId="7993C746" w14:textId="77777777" w:rsidR="00475C34" w:rsidRDefault="00475C34" w:rsidP="0004025D">
            <w:pPr>
              <w:pStyle w:val="Arbeitsanweisung"/>
              <w:tabs>
                <w:tab w:val="left" w:pos="709"/>
              </w:tabs>
            </w:pPr>
          </w:p>
        </w:tc>
      </w:tr>
      <w:tr w:rsidR="00475C34" w14:paraId="145C9AF9" w14:textId="77777777" w:rsidTr="00475C34">
        <w:trPr>
          <w:trHeight w:val="283"/>
        </w:trPr>
        <w:tc>
          <w:tcPr>
            <w:tcW w:w="282" w:type="dxa"/>
          </w:tcPr>
          <w:p w14:paraId="76590A2A" w14:textId="77777777" w:rsidR="00475C34" w:rsidRDefault="00475C34" w:rsidP="0004025D">
            <w:pPr>
              <w:pStyle w:val="Arbeitsanweisung"/>
              <w:tabs>
                <w:tab w:val="left" w:pos="709"/>
              </w:tabs>
            </w:pPr>
          </w:p>
        </w:tc>
        <w:tc>
          <w:tcPr>
            <w:tcW w:w="282" w:type="dxa"/>
          </w:tcPr>
          <w:p w14:paraId="50E7F208" w14:textId="77777777" w:rsidR="00475C34" w:rsidRDefault="00475C34" w:rsidP="0004025D">
            <w:pPr>
              <w:pStyle w:val="Arbeitsanweisung"/>
              <w:tabs>
                <w:tab w:val="left" w:pos="709"/>
              </w:tabs>
            </w:pPr>
          </w:p>
        </w:tc>
        <w:tc>
          <w:tcPr>
            <w:tcW w:w="282" w:type="dxa"/>
          </w:tcPr>
          <w:p w14:paraId="6D3CF1A6" w14:textId="77777777" w:rsidR="00475C34" w:rsidRDefault="00475C34" w:rsidP="0004025D">
            <w:pPr>
              <w:pStyle w:val="Arbeitsanweisung"/>
              <w:tabs>
                <w:tab w:val="left" w:pos="709"/>
              </w:tabs>
            </w:pPr>
          </w:p>
        </w:tc>
        <w:tc>
          <w:tcPr>
            <w:tcW w:w="282" w:type="dxa"/>
          </w:tcPr>
          <w:p w14:paraId="560F57DA" w14:textId="77777777" w:rsidR="00475C34" w:rsidRDefault="00475C34" w:rsidP="0004025D">
            <w:pPr>
              <w:pStyle w:val="Arbeitsanweisung"/>
              <w:tabs>
                <w:tab w:val="left" w:pos="709"/>
              </w:tabs>
            </w:pPr>
          </w:p>
        </w:tc>
        <w:tc>
          <w:tcPr>
            <w:tcW w:w="282" w:type="dxa"/>
          </w:tcPr>
          <w:p w14:paraId="25AA2B6D" w14:textId="77777777" w:rsidR="00475C34" w:rsidRDefault="00475C34" w:rsidP="0004025D">
            <w:pPr>
              <w:pStyle w:val="Arbeitsanweisung"/>
              <w:tabs>
                <w:tab w:val="left" w:pos="709"/>
              </w:tabs>
            </w:pPr>
          </w:p>
        </w:tc>
        <w:tc>
          <w:tcPr>
            <w:tcW w:w="282" w:type="dxa"/>
          </w:tcPr>
          <w:p w14:paraId="0C50B74A" w14:textId="77777777" w:rsidR="00475C34" w:rsidRDefault="00475C34" w:rsidP="0004025D">
            <w:pPr>
              <w:pStyle w:val="Arbeitsanweisung"/>
              <w:tabs>
                <w:tab w:val="left" w:pos="709"/>
              </w:tabs>
            </w:pPr>
          </w:p>
        </w:tc>
        <w:tc>
          <w:tcPr>
            <w:tcW w:w="282" w:type="dxa"/>
          </w:tcPr>
          <w:p w14:paraId="0F943853" w14:textId="77777777" w:rsidR="00475C34" w:rsidRDefault="00475C34" w:rsidP="0004025D">
            <w:pPr>
              <w:pStyle w:val="Arbeitsanweisung"/>
              <w:tabs>
                <w:tab w:val="left" w:pos="709"/>
              </w:tabs>
            </w:pPr>
          </w:p>
        </w:tc>
        <w:tc>
          <w:tcPr>
            <w:tcW w:w="282" w:type="dxa"/>
          </w:tcPr>
          <w:p w14:paraId="44418299" w14:textId="77777777" w:rsidR="00475C34" w:rsidRDefault="00475C34" w:rsidP="0004025D">
            <w:pPr>
              <w:pStyle w:val="Arbeitsanweisung"/>
              <w:tabs>
                <w:tab w:val="left" w:pos="709"/>
              </w:tabs>
            </w:pPr>
          </w:p>
        </w:tc>
        <w:tc>
          <w:tcPr>
            <w:tcW w:w="282" w:type="dxa"/>
          </w:tcPr>
          <w:p w14:paraId="203BF523" w14:textId="77777777" w:rsidR="00475C34" w:rsidRDefault="00475C34" w:rsidP="0004025D">
            <w:pPr>
              <w:pStyle w:val="Arbeitsanweisung"/>
              <w:tabs>
                <w:tab w:val="left" w:pos="709"/>
              </w:tabs>
            </w:pPr>
          </w:p>
        </w:tc>
        <w:tc>
          <w:tcPr>
            <w:tcW w:w="282" w:type="dxa"/>
          </w:tcPr>
          <w:p w14:paraId="3737F31E" w14:textId="77777777" w:rsidR="00475C34" w:rsidRDefault="00475C34" w:rsidP="0004025D">
            <w:pPr>
              <w:pStyle w:val="Arbeitsanweisung"/>
              <w:tabs>
                <w:tab w:val="left" w:pos="709"/>
              </w:tabs>
            </w:pPr>
          </w:p>
        </w:tc>
        <w:tc>
          <w:tcPr>
            <w:tcW w:w="282" w:type="dxa"/>
          </w:tcPr>
          <w:p w14:paraId="78769099" w14:textId="77777777" w:rsidR="00475C34" w:rsidRDefault="00475C34" w:rsidP="0004025D">
            <w:pPr>
              <w:pStyle w:val="Arbeitsanweisung"/>
              <w:tabs>
                <w:tab w:val="left" w:pos="709"/>
              </w:tabs>
            </w:pPr>
          </w:p>
        </w:tc>
        <w:tc>
          <w:tcPr>
            <w:tcW w:w="282" w:type="dxa"/>
          </w:tcPr>
          <w:p w14:paraId="77964174" w14:textId="77777777" w:rsidR="00475C34" w:rsidRDefault="00475C34" w:rsidP="0004025D">
            <w:pPr>
              <w:pStyle w:val="Arbeitsanweisung"/>
              <w:tabs>
                <w:tab w:val="left" w:pos="709"/>
              </w:tabs>
            </w:pPr>
          </w:p>
        </w:tc>
        <w:tc>
          <w:tcPr>
            <w:tcW w:w="282" w:type="dxa"/>
          </w:tcPr>
          <w:p w14:paraId="5A59F35A" w14:textId="77777777" w:rsidR="00475C34" w:rsidRDefault="00475C34" w:rsidP="0004025D">
            <w:pPr>
              <w:pStyle w:val="Arbeitsanweisung"/>
              <w:tabs>
                <w:tab w:val="left" w:pos="709"/>
              </w:tabs>
            </w:pPr>
          </w:p>
        </w:tc>
        <w:tc>
          <w:tcPr>
            <w:tcW w:w="282" w:type="dxa"/>
          </w:tcPr>
          <w:p w14:paraId="47D9B968" w14:textId="77777777" w:rsidR="00475C34" w:rsidRDefault="00475C34" w:rsidP="0004025D">
            <w:pPr>
              <w:pStyle w:val="Arbeitsanweisung"/>
              <w:tabs>
                <w:tab w:val="left" w:pos="709"/>
              </w:tabs>
            </w:pPr>
          </w:p>
        </w:tc>
        <w:tc>
          <w:tcPr>
            <w:tcW w:w="282" w:type="dxa"/>
          </w:tcPr>
          <w:p w14:paraId="06AAB256" w14:textId="77777777" w:rsidR="00475C34" w:rsidRDefault="00475C34" w:rsidP="0004025D">
            <w:pPr>
              <w:pStyle w:val="Arbeitsanweisung"/>
              <w:tabs>
                <w:tab w:val="left" w:pos="709"/>
              </w:tabs>
            </w:pPr>
          </w:p>
        </w:tc>
        <w:tc>
          <w:tcPr>
            <w:tcW w:w="281" w:type="dxa"/>
          </w:tcPr>
          <w:p w14:paraId="5D8841C4" w14:textId="77777777" w:rsidR="00475C34" w:rsidRDefault="00475C34" w:rsidP="0004025D">
            <w:pPr>
              <w:pStyle w:val="Arbeitsanweisung"/>
              <w:tabs>
                <w:tab w:val="left" w:pos="709"/>
              </w:tabs>
            </w:pPr>
          </w:p>
        </w:tc>
        <w:tc>
          <w:tcPr>
            <w:tcW w:w="281" w:type="dxa"/>
          </w:tcPr>
          <w:p w14:paraId="4F4FE2B4" w14:textId="77777777" w:rsidR="00475C34" w:rsidRDefault="00475C34" w:rsidP="0004025D">
            <w:pPr>
              <w:pStyle w:val="Arbeitsanweisung"/>
              <w:tabs>
                <w:tab w:val="left" w:pos="709"/>
              </w:tabs>
            </w:pPr>
          </w:p>
        </w:tc>
        <w:tc>
          <w:tcPr>
            <w:tcW w:w="281" w:type="dxa"/>
          </w:tcPr>
          <w:p w14:paraId="46B8FFD0" w14:textId="77777777" w:rsidR="00475C34" w:rsidRDefault="00475C34" w:rsidP="0004025D">
            <w:pPr>
              <w:pStyle w:val="Arbeitsanweisung"/>
              <w:tabs>
                <w:tab w:val="left" w:pos="709"/>
              </w:tabs>
            </w:pPr>
          </w:p>
        </w:tc>
        <w:tc>
          <w:tcPr>
            <w:tcW w:w="281" w:type="dxa"/>
          </w:tcPr>
          <w:p w14:paraId="423AA208" w14:textId="77777777" w:rsidR="00475C34" w:rsidRDefault="00475C34" w:rsidP="0004025D">
            <w:pPr>
              <w:pStyle w:val="Arbeitsanweisung"/>
              <w:tabs>
                <w:tab w:val="left" w:pos="709"/>
              </w:tabs>
            </w:pPr>
          </w:p>
        </w:tc>
        <w:tc>
          <w:tcPr>
            <w:tcW w:w="281" w:type="dxa"/>
          </w:tcPr>
          <w:p w14:paraId="5E66F415" w14:textId="77777777" w:rsidR="00475C34" w:rsidRDefault="00475C34" w:rsidP="0004025D">
            <w:pPr>
              <w:pStyle w:val="Arbeitsanweisung"/>
              <w:tabs>
                <w:tab w:val="left" w:pos="709"/>
              </w:tabs>
            </w:pPr>
          </w:p>
        </w:tc>
        <w:tc>
          <w:tcPr>
            <w:tcW w:w="281" w:type="dxa"/>
          </w:tcPr>
          <w:p w14:paraId="2EAEA80A" w14:textId="77777777" w:rsidR="00475C34" w:rsidRDefault="00475C34" w:rsidP="0004025D">
            <w:pPr>
              <w:pStyle w:val="Arbeitsanweisung"/>
              <w:tabs>
                <w:tab w:val="left" w:pos="709"/>
              </w:tabs>
            </w:pPr>
          </w:p>
        </w:tc>
        <w:tc>
          <w:tcPr>
            <w:tcW w:w="281" w:type="dxa"/>
          </w:tcPr>
          <w:p w14:paraId="7D715C60" w14:textId="77777777" w:rsidR="00475C34" w:rsidRDefault="00475C34" w:rsidP="0004025D">
            <w:pPr>
              <w:pStyle w:val="Arbeitsanweisung"/>
              <w:tabs>
                <w:tab w:val="left" w:pos="709"/>
              </w:tabs>
            </w:pPr>
          </w:p>
        </w:tc>
        <w:tc>
          <w:tcPr>
            <w:tcW w:w="281" w:type="dxa"/>
          </w:tcPr>
          <w:p w14:paraId="00F1B96D" w14:textId="77777777" w:rsidR="00475C34" w:rsidRDefault="00475C34" w:rsidP="0004025D">
            <w:pPr>
              <w:pStyle w:val="Arbeitsanweisung"/>
              <w:tabs>
                <w:tab w:val="left" w:pos="709"/>
              </w:tabs>
            </w:pPr>
          </w:p>
        </w:tc>
        <w:tc>
          <w:tcPr>
            <w:tcW w:w="281" w:type="dxa"/>
          </w:tcPr>
          <w:p w14:paraId="54634976" w14:textId="77777777" w:rsidR="00475C34" w:rsidRDefault="00475C34" w:rsidP="0004025D">
            <w:pPr>
              <w:pStyle w:val="Arbeitsanweisung"/>
              <w:tabs>
                <w:tab w:val="left" w:pos="709"/>
              </w:tabs>
            </w:pPr>
          </w:p>
        </w:tc>
        <w:tc>
          <w:tcPr>
            <w:tcW w:w="281" w:type="dxa"/>
          </w:tcPr>
          <w:p w14:paraId="00061CEC" w14:textId="77777777" w:rsidR="00475C34" w:rsidRDefault="00475C34" w:rsidP="0004025D">
            <w:pPr>
              <w:pStyle w:val="Arbeitsanweisung"/>
              <w:tabs>
                <w:tab w:val="left" w:pos="709"/>
              </w:tabs>
            </w:pPr>
          </w:p>
        </w:tc>
        <w:tc>
          <w:tcPr>
            <w:tcW w:w="281" w:type="dxa"/>
          </w:tcPr>
          <w:p w14:paraId="05903BA4" w14:textId="77777777" w:rsidR="00475C34" w:rsidRDefault="00475C34" w:rsidP="0004025D">
            <w:pPr>
              <w:pStyle w:val="Arbeitsanweisung"/>
              <w:tabs>
                <w:tab w:val="left" w:pos="709"/>
              </w:tabs>
            </w:pPr>
          </w:p>
        </w:tc>
        <w:tc>
          <w:tcPr>
            <w:tcW w:w="281" w:type="dxa"/>
          </w:tcPr>
          <w:p w14:paraId="094CB503" w14:textId="77777777" w:rsidR="00475C34" w:rsidRDefault="00475C34" w:rsidP="0004025D">
            <w:pPr>
              <w:pStyle w:val="Arbeitsanweisung"/>
              <w:tabs>
                <w:tab w:val="left" w:pos="709"/>
              </w:tabs>
            </w:pPr>
          </w:p>
        </w:tc>
        <w:tc>
          <w:tcPr>
            <w:tcW w:w="281" w:type="dxa"/>
          </w:tcPr>
          <w:p w14:paraId="5EC8D839" w14:textId="77777777" w:rsidR="00475C34" w:rsidRDefault="00475C34" w:rsidP="0004025D">
            <w:pPr>
              <w:pStyle w:val="Arbeitsanweisung"/>
              <w:tabs>
                <w:tab w:val="left" w:pos="709"/>
              </w:tabs>
            </w:pPr>
          </w:p>
        </w:tc>
        <w:tc>
          <w:tcPr>
            <w:tcW w:w="281" w:type="dxa"/>
          </w:tcPr>
          <w:p w14:paraId="5A1BE9D3" w14:textId="77777777" w:rsidR="00475C34" w:rsidRDefault="00475C34" w:rsidP="0004025D">
            <w:pPr>
              <w:pStyle w:val="Arbeitsanweisung"/>
              <w:tabs>
                <w:tab w:val="left" w:pos="709"/>
              </w:tabs>
            </w:pPr>
          </w:p>
        </w:tc>
        <w:tc>
          <w:tcPr>
            <w:tcW w:w="281" w:type="dxa"/>
          </w:tcPr>
          <w:p w14:paraId="7BE63996" w14:textId="77777777" w:rsidR="00475C34" w:rsidRDefault="00475C34" w:rsidP="0004025D">
            <w:pPr>
              <w:pStyle w:val="Arbeitsanweisung"/>
              <w:tabs>
                <w:tab w:val="left" w:pos="709"/>
              </w:tabs>
            </w:pPr>
          </w:p>
        </w:tc>
        <w:tc>
          <w:tcPr>
            <w:tcW w:w="281" w:type="dxa"/>
          </w:tcPr>
          <w:p w14:paraId="4A3C2BF3" w14:textId="77777777" w:rsidR="00475C34" w:rsidRDefault="00475C34" w:rsidP="0004025D">
            <w:pPr>
              <w:pStyle w:val="Arbeitsanweisung"/>
              <w:tabs>
                <w:tab w:val="left" w:pos="709"/>
              </w:tabs>
            </w:pPr>
          </w:p>
        </w:tc>
        <w:tc>
          <w:tcPr>
            <w:tcW w:w="281" w:type="dxa"/>
          </w:tcPr>
          <w:p w14:paraId="016ED7E2" w14:textId="77777777" w:rsidR="00475C34" w:rsidRDefault="00475C34" w:rsidP="0004025D">
            <w:pPr>
              <w:pStyle w:val="Arbeitsanweisung"/>
              <w:tabs>
                <w:tab w:val="left" w:pos="709"/>
              </w:tabs>
            </w:pPr>
          </w:p>
        </w:tc>
      </w:tr>
      <w:tr w:rsidR="00FC7B75" w14:paraId="01793F08" w14:textId="77777777" w:rsidTr="00475C34">
        <w:trPr>
          <w:trHeight w:val="283"/>
        </w:trPr>
        <w:tc>
          <w:tcPr>
            <w:tcW w:w="282" w:type="dxa"/>
          </w:tcPr>
          <w:p w14:paraId="3FB1F9D5" w14:textId="77777777" w:rsidR="00FC7B75" w:rsidRDefault="00FC7B75" w:rsidP="0004025D">
            <w:pPr>
              <w:pStyle w:val="Arbeitsanweisung"/>
              <w:tabs>
                <w:tab w:val="left" w:pos="709"/>
              </w:tabs>
            </w:pPr>
          </w:p>
        </w:tc>
        <w:tc>
          <w:tcPr>
            <w:tcW w:w="282" w:type="dxa"/>
          </w:tcPr>
          <w:p w14:paraId="29CA2846" w14:textId="77777777" w:rsidR="00FC7B75" w:rsidRDefault="00FC7B75" w:rsidP="0004025D">
            <w:pPr>
              <w:pStyle w:val="Arbeitsanweisung"/>
              <w:tabs>
                <w:tab w:val="left" w:pos="709"/>
              </w:tabs>
            </w:pPr>
          </w:p>
        </w:tc>
        <w:tc>
          <w:tcPr>
            <w:tcW w:w="282" w:type="dxa"/>
          </w:tcPr>
          <w:p w14:paraId="4B77D6F4" w14:textId="77777777" w:rsidR="00FC7B75" w:rsidRDefault="00FC7B75" w:rsidP="0004025D">
            <w:pPr>
              <w:pStyle w:val="Arbeitsanweisung"/>
              <w:tabs>
                <w:tab w:val="left" w:pos="709"/>
              </w:tabs>
            </w:pPr>
          </w:p>
        </w:tc>
        <w:tc>
          <w:tcPr>
            <w:tcW w:w="282" w:type="dxa"/>
          </w:tcPr>
          <w:p w14:paraId="4F7E1A18" w14:textId="77777777" w:rsidR="00FC7B75" w:rsidRDefault="00FC7B75" w:rsidP="0004025D">
            <w:pPr>
              <w:pStyle w:val="Arbeitsanweisung"/>
              <w:tabs>
                <w:tab w:val="left" w:pos="709"/>
              </w:tabs>
            </w:pPr>
          </w:p>
        </w:tc>
        <w:tc>
          <w:tcPr>
            <w:tcW w:w="282" w:type="dxa"/>
          </w:tcPr>
          <w:p w14:paraId="33BBE130" w14:textId="77777777" w:rsidR="00FC7B75" w:rsidRDefault="00FC7B75" w:rsidP="0004025D">
            <w:pPr>
              <w:pStyle w:val="Arbeitsanweisung"/>
              <w:tabs>
                <w:tab w:val="left" w:pos="709"/>
              </w:tabs>
            </w:pPr>
          </w:p>
        </w:tc>
        <w:tc>
          <w:tcPr>
            <w:tcW w:w="282" w:type="dxa"/>
          </w:tcPr>
          <w:p w14:paraId="49BAB971" w14:textId="77777777" w:rsidR="00FC7B75" w:rsidRDefault="00FC7B75" w:rsidP="0004025D">
            <w:pPr>
              <w:pStyle w:val="Arbeitsanweisung"/>
              <w:tabs>
                <w:tab w:val="left" w:pos="709"/>
              </w:tabs>
            </w:pPr>
          </w:p>
        </w:tc>
        <w:tc>
          <w:tcPr>
            <w:tcW w:w="282" w:type="dxa"/>
          </w:tcPr>
          <w:p w14:paraId="1B68F713" w14:textId="77777777" w:rsidR="00FC7B75" w:rsidRDefault="00FC7B75" w:rsidP="0004025D">
            <w:pPr>
              <w:pStyle w:val="Arbeitsanweisung"/>
              <w:tabs>
                <w:tab w:val="left" w:pos="709"/>
              </w:tabs>
            </w:pPr>
          </w:p>
        </w:tc>
        <w:tc>
          <w:tcPr>
            <w:tcW w:w="282" w:type="dxa"/>
          </w:tcPr>
          <w:p w14:paraId="24DB5145" w14:textId="77777777" w:rsidR="00FC7B75" w:rsidRDefault="00FC7B75" w:rsidP="0004025D">
            <w:pPr>
              <w:pStyle w:val="Arbeitsanweisung"/>
              <w:tabs>
                <w:tab w:val="left" w:pos="709"/>
              </w:tabs>
            </w:pPr>
          </w:p>
        </w:tc>
        <w:tc>
          <w:tcPr>
            <w:tcW w:w="282" w:type="dxa"/>
          </w:tcPr>
          <w:p w14:paraId="0CC994D8" w14:textId="77777777" w:rsidR="00FC7B75" w:rsidRDefault="00FC7B75" w:rsidP="0004025D">
            <w:pPr>
              <w:pStyle w:val="Arbeitsanweisung"/>
              <w:tabs>
                <w:tab w:val="left" w:pos="709"/>
              </w:tabs>
            </w:pPr>
          </w:p>
        </w:tc>
        <w:tc>
          <w:tcPr>
            <w:tcW w:w="282" w:type="dxa"/>
          </w:tcPr>
          <w:p w14:paraId="2C5FCE9A" w14:textId="77777777" w:rsidR="00FC7B75" w:rsidRDefault="00FC7B75" w:rsidP="0004025D">
            <w:pPr>
              <w:pStyle w:val="Arbeitsanweisung"/>
              <w:tabs>
                <w:tab w:val="left" w:pos="709"/>
              </w:tabs>
            </w:pPr>
          </w:p>
        </w:tc>
        <w:tc>
          <w:tcPr>
            <w:tcW w:w="282" w:type="dxa"/>
          </w:tcPr>
          <w:p w14:paraId="7285C342" w14:textId="77777777" w:rsidR="00FC7B75" w:rsidRDefault="00FC7B75" w:rsidP="0004025D">
            <w:pPr>
              <w:pStyle w:val="Arbeitsanweisung"/>
              <w:tabs>
                <w:tab w:val="left" w:pos="709"/>
              </w:tabs>
            </w:pPr>
          </w:p>
        </w:tc>
        <w:tc>
          <w:tcPr>
            <w:tcW w:w="282" w:type="dxa"/>
          </w:tcPr>
          <w:p w14:paraId="10A0A89A" w14:textId="77777777" w:rsidR="00FC7B75" w:rsidRDefault="00FC7B75" w:rsidP="0004025D">
            <w:pPr>
              <w:pStyle w:val="Arbeitsanweisung"/>
              <w:tabs>
                <w:tab w:val="left" w:pos="709"/>
              </w:tabs>
            </w:pPr>
          </w:p>
        </w:tc>
        <w:tc>
          <w:tcPr>
            <w:tcW w:w="282" w:type="dxa"/>
          </w:tcPr>
          <w:p w14:paraId="7E70C587" w14:textId="77777777" w:rsidR="00FC7B75" w:rsidRDefault="00FC7B75" w:rsidP="0004025D">
            <w:pPr>
              <w:pStyle w:val="Arbeitsanweisung"/>
              <w:tabs>
                <w:tab w:val="left" w:pos="709"/>
              </w:tabs>
            </w:pPr>
          </w:p>
        </w:tc>
        <w:tc>
          <w:tcPr>
            <w:tcW w:w="282" w:type="dxa"/>
          </w:tcPr>
          <w:p w14:paraId="4756C4FA" w14:textId="77777777" w:rsidR="00FC7B75" w:rsidRDefault="00FC7B75" w:rsidP="0004025D">
            <w:pPr>
              <w:pStyle w:val="Arbeitsanweisung"/>
              <w:tabs>
                <w:tab w:val="left" w:pos="709"/>
              </w:tabs>
            </w:pPr>
          </w:p>
        </w:tc>
        <w:tc>
          <w:tcPr>
            <w:tcW w:w="282" w:type="dxa"/>
          </w:tcPr>
          <w:p w14:paraId="66CF8B40" w14:textId="77777777" w:rsidR="00FC7B75" w:rsidRDefault="00FC7B75" w:rsidP="0004025D">
            <w:pPr>
              <w:pStyle w:val="Arbeitsanweisung"/>
              <w:tabs>
                <w:tab w:val="left" w:pos="709"/>
              </w:tabs>
            </w:pPr>
          </w:p>
        </w:tc>
        <w:tc>
          <w:tcPr>
            <w:tcW w:w="281" w:type="dxa"/>
          </w:tcPr>
          <w:p w14:paraId="431E0DB0" w14:textId="77777777" w:rsidR="00FC7B75" w:rsidRDefault="00FC7B75" w:rsidP="0004025D">
            <w:pPr>
              <w:pStyle w:val="Arbeitsanweisung"/>
              <w:tabs>
                <w:tab w:val="left" w:pos="709"/>
              </w:tabs>
            </w:pPr>
          </w:p>
        </w:tc>
        <w:tc>
          <w:tcPr>
            <w:tcW w:w="281" w:type="dxa"/>
          </w:tcPr>
          <w:p w14:paraId="72FFE0F1" w14:textId="77777777" w:rsidR="00FC7B75" w:rsidRDefault="00FC7B75" w:rsidP="0004025D">
            <w:pPr>
              <w:pStyle w:val="Arbeitsanweisung"/>
              <w:tabs>
                <w:tab w:val="left" w:pos="709"/>
              </w:tabs>
            </w:pPr>
          </w:p>
        </w:tc>
        <w:tc>
          <w:tcPr>
            <w:tcW w:w="281" w:type="dxa"/>
          </w:tcPr>
          <w:p w14:paraId="5D656CBE" w14:textId="77777777" w:rsidR="00FC7B75" w:rsidRDefault="00FC7B75" w:rsidP="0004025D">
            <w:pPr>
              <w:pStyle w:val="Arbeitsanweisung"/>
              <w:tabs>
                <w:tab w:val="left" w:pos="709"/>
              </w:tabs>
            </w:pPr>
          </w:p>
        </w:tc>
        <w:tc>
          <w:tcPr>
            <w:tcW w:w="281" w:type="dxa"/>
          </w:tcPr>
          <w:p w14:paraId="1709A425" w14:textId="77777777" w:rsidR="00FC7B75" w:rsidRDefault="00FC7B75" w:rsidP="0004025D">
            <w:pPr>
              <w:pStyle w:val="Arbeitsanweisung"/>
              <w:tabs>
                <w:tab w:val="left" w:pos="709"/>
              </w:tabs>
            </w:pPr>
          </w:p>
        </w:tc>
        <w:tc>
          <w:tcPr>
            <w:tcW w:w="281" w:type="dxa"/>
          </w:tcPr>
          <w:p w14:paraId="67EAE13A" w14:textId="77777777" w:rsidR="00FC7B75" w:rsidRDefault="00FC7B75" w:rsidP="0004025D">
            <w:pPr>
              <w:pStyle w:val="Arbeitsanweisung"/>
              <w:tabs>
                <w:tab w:val="left" w:pos="709"/>
              </w:tabs>
            </w:pPr>
          </w:p>
        </w:tc>
        <w:tc>
          <w:tcPr>
            <w:tcW w:w="281" w:type="dxa"/>
          </w:tcPr>
          <w:p w14:paraId="38CF5A58" w14:textId="77777777" w:rsidR="00FC7B75" w:rsidRDefault="00FC7B75" w:rsidP="0004025D">
            <w:pPr>
              <w:pStyle w:val="Arbeitsanweisung"/>
              <w:tabs>
                <w:tab w:val="left" w:pos="709"/>
              </w:tabs>
            </w:pPr>
          </w:p>
        </w:tc>
        <w:tc>
          <w:tcPr>
            <w:tcW w:w="281" w:type="dxa"/>
          </w:tcPr>
          <w:p w14:paraId="05C9A782" w14:textId="77777777" w:rsidR="00FC7B75" w:rsidRDefault="00FC7B75" w:rsidP="0004025D">
            <w:pPr>
              <w:pStyle w:val="Arbeitsanweisung"/>
              <w:tabs>
                <w:tab w:val="left" w:pos="709"/>
              </w:tabs>
            </w:pPr>
          </w:p>
        </w:tc>
        <w:tc>
          <w:tcPr>
            <w:tcW w:w="281" w:type="dxa"/>
          </w:tcPr>
          <w:p w14:paraId="242BC8EC" w14:textId="77777777" w:rsidR="00FC7B75" w:rsidRDefault="00FC7B75" w:rsidP="0004025D">
            <w:pPr>
              <w:pStyle w:val="Arbeitsanweisung"/>
              <w:tabs>
                <w:tab w:val="left" w:pos="709"/>
              </w:tabs>
            </w:pPr>
          </w:p>
        </w:tc>
        <w:tc>
          <w:tcPr>
            <w:tcW w:w="281" w:type="dxa"/>
          </w:tcPr>
          <w:p w14:paraId="3EC7BD08" w14:textId="77777777" w:rsidR="00FC7B75" w:rsidRDefault="00FC7B75" w:rsidP="0004025D">
            <w:pPr>
              <w:pStyle w:val="Arbeitsanweisung"/>
              <w:tabs>
                <w:tab w:val="left" w:pos="709"/>
              </w:tabs>
            </w:pPr>
          </w:p>
        </w:tc>
        <w:tc>
          <w:tcPr>
            <w:tcW w:w="281" w:type="dxa"/>
          </w:tcPr>
          <w:p w14:paraId="0FABB7B2" w14:textId="77777777" w:rsidR="00FC7B75" w:rsidRDefault="00FC7B75" w:rsidP="0004025D">
            <w:pPr>
              <w:pStyle w:val="Arbeitsanweisung"/>
              <w:tabs>
                <w:tab w:val="left" w:pos="709"/>
              </w:tabs>
            </w:pPr>
          </w:p>
        </w:tc>
        <w:tc>
          <w:tcPr>
            <w:tcW w:w="281" w:type="dxa"/>
          </w:tcPr>
          <w:p w14:paraId="49B2EEB2" w14:textId="77777777" w:rsidR="00FC7B75" w:rsidRDefault="00FC7B75" w:rsidP="0004025D">
            <w:pPr>
              <w:pStyle w:val="Arbeitsanweisung"/>
              <w:tabs>
                <w:tab w:val="left" w:pos="709"/>
              </w:tabs>
            </w:pPr>
          </w:p>
        </w:tc>
        <w:tc>
          <w:tcPr>
            <w:tcW w:w="281" w:type="dxa"/>
          </w:tcPr>
          <w:p w14:paraId="707C03FE" w14:textId="77777777" w:rsidR="00FC7B75" w:rsidRDefault="00FC7B75" w:rsidP="0004025D">
            <w:pPr>
              <w:pStyle w:val="Arbeitsanweisung"/>
              <w:tabs>
                <w:tab w:val="left" w:pos="709"/>
              </w:tabs>
            </w:pPr>
          </w:p>
        </w:tc>
        <w:tc>
          <w:tcPr>
            <w:tcW w:w="281" w:type="dxa"/>
          </w:tcPr>
          <w:p w14:paraId="60B2259A" w14:textId="77777777" w:rsidR="00FC7B75" w:rsidRDefault="00FC7B75" w:rsidP="0004025D">
            <w:pPr>
              <w:pStyle w:val="Arbeitsanweisung"/>
              <w:tabs>
                <w:tab w:val="left" w:pos="709"/>
              </w:tabs>
            </w:pPr>
          </w:p>
        </w:tc>
        <w:tc>
          <w:tcPr>
            <w:tcW w:w="281" w:type="dxa"/>
          </w:tcPr>
          <w:p w14:paraId="2D596860" w14:textId="77777777" w:rsidR="00FC7B75" w:rsidRDefault="00FC7B75" w:rsidP="0004025D">
            <w:pPr>
              <w:pStyle w:val="Arbeitsanweisung"/>
              <w:tabs>
                <w:tab w:val="left" w:pos="709"/>
              </w:tabs>
            </w:pPr>
          </w:p>
        </w:tc>
        <w:tc>
          <w:tcPr>
            <w:tcW w:w="281" w:type="dxa"/>
          </w:tcPr>
          <w:p w14:paraId="5A060623" w14:textId="77777777" w:rsidR="00FC7B75" w:rsidRDefault="00FC7B75" w:rsidP="0004025D">
            <w:pPr>
              <w:pStyle w:val="Arbeitsanweisung"/>
              <w:tabs>
                <w:tab w:val="left" w:pos="709"/>
              </w:tabs>
            </w:pPr>
          </w:p>
        </w:tc>
        <w:tc>
          <w:tcPr>
            <w:tcW w:w="281" w:type="dxa"/>
          </w:tcPr>
          <w:p w14:paraId="34264FB2" w14:textId="77777777" w:rsidR="00FC7B75" w:rsidRDefault="00FC7B75" w:rsidP="0004025D">
            <w:pPr>
              <w:pStyle w:val="Arbeitsanweisung"/>
              <w:tabs>
                <w:tab w:val="left" w:pos="709"/>
              </w:tabs>
            </w:pPr>
          </w:p>
        </w:tc>
        <w:tc>
          <w:tcPr>
            <w:tcW w:w="281" w:type="dxa"/>
          </w:tcPr>
          <w:p w14:paraId="3CCC377B" w14:textId="77777777" w:rsidR="00FC7B75" w:rsidRDefault="00FC7B75" w:rsidP="0004025D">
            <w:pPr>
              <w:pStyle w:val="Arbeitsanweisung"/>
              <w:tabs>
                <w:tab w:val="left" w:pos="709"/>
              </w:tabs>
            </w:pPr>
          </w:p>
        </w:tc>
      </w:tr>
      <w:tr w:rsidR="00FC7B75" w14:paraId="111B0A44" w14:textId="77777777" w:rsidTr="00475C34">
        <w:trPr>
          <w:trHeight w:val="283"/>
        </w:trPr>
        <w:tc>
          <w:tcPr>
            <w:tcW w:w="282" w:type="dxa"/>
          </w:tcPr>
          <w:p w14:paraId="2373C51D" w14:textId="77777777" w:rsidR="00FC7B75" w:rsidRDefault="00FC7B75" w:rsidP="0004025D">
            <w:pPr>
              <w:pStyle w:val="Arbeitsanweisung"/>
              <w:tabs>
                <w:tab w:val="left" w:pos="709"/>
              </w:tabs>
            </w:pPr>
          </w:p>
        </w:tc>
        <w:tc>
          <w:tcPr>
            <w:tcW w:w="282" w:type="dxa"/>
          </w:tcPr>
          <w:p w14:paraId="2B5DADA6" w14:textId="77777777" w:rsidR="00FC7B75" w:rsidRDefault="00FC7B75" w:rsidP="0004025D">
            <w:pPr>
              <w:pStyle w:val="Arbeitsanweisung"/>
              <w:tabs>
                <w:tab w:val="left" w:pos="709"/>
              </w:tabs>
            </w:pPr>
          </w:p>
        </w:tc>
        <w:tc>
          <w:tcPr>
            <w:tcW w:w="282" w:type="dxa"/>
          </w:tcPr>
          <w:p w14:paraId="43DB7C8E" w14:textId="77777777" w:rsidR="00FC7B75" w:rsidRDefault="00FC7B75" w:rsidP="0004025D">
            <w:pPr>
              <w:pStyle w:val="Arbeitsanweisung"/>
              <w:tabs>
                <w:tab w:val="left" w:pos="709"/>
              </w:tabs>
            </w:pPr>
          </w:p>
        </w:tc>
        <w:tc>
          <w:tcPr>
            <w:tcW w:w="282" w:type="dxa"/>
          </w:tcPr>
          <w:p w14:paraId="56461B1B" w14:textId="77777777" w:rsidR="00FC7B75" w:rsidRDefault="00FC7B75" w:rsidP="0004025D">
            <w:pPr>
              <w:pStyle w:val="Arbeitsanweisung"/>
              <w:tabs>
                <w:tab w:val="left" w:pos="709"/>
              </w:tabs>
            </w:pPr>
          </w:p>
        </w:tc>
        <w:tc>
          <w:tcPr>
            <w:tcW w:w="282" w:type="dxa"/>
          </w:tcPr>
          <w:p w14:paraId="5A8AAFED" w14:textId="77777777" w:rsidR="00FC7B75" w:rsidRDefault="00FC7B75" w:rsidP="0004025D">
            <w:pPr>
              <w:pStyle w:val="Arbeitsanweisung"/>
              <w:tabs>
                <w:tab w:val="left" w:pos="709"/>
              </w:tabs>
            </w:pPr>
          </w:p>
        </w:tc>
        <w:tc>
          <w:tcPr>
            <w:tcW w:w="282" w:type="dxa"/>
          </w:tcPr>
          <w:p w14:paraId="158BFE21" w14:textId="77777777" w:rsidR="00FC7B75" w:rsidRDefault="00FC7B75" w:rsidP="0004025D">
            <w:pPr>
              <w:pStyle w:val="Arbeitsanweisung"/>
              <w:tabs>
                <w:tab w:val="left" w:pos="709"/>
              </w:tabs>
            </w:pPr>
          </w:p>
        </w:tc>
        <w:tc>
          <w:tcPr>
            <w:tcW w:w="282" w:type="dxa"/>
          </w:tcPr>
          <w:p w14:paraId="36A0E219" w14:textId="77777777" w:rsidR="00FC7B75" w:rsidRDefault="00FC7B75" w:rsidP="0004025D">
            <w:pPr>
              <w:pStyle w:val="Arbeitsanweisung"/>
              <w:tabs>
                <w:tab w:val="left" w:pos="709"/>
              </w:tabs>
            </w:pPr>
          </w:p>
        </w:tc>
        <w:tc>
          <w:tcPr>
            <w:tcW w:w="282" w:type="dxa"/>
          </w:tcPr>
          <w:p w14:paraId="550EB611" w14:textId="77777777" w:rsidR="00FC7B75" w:rsidRDefault="00FC7B75" w:rsidP="0004025D">
            <w:pPr>
              <w:pStyle w:val="Arbeitsanweisung"/>
              <w:tabs>
                <w:tab w:val="left" w:pos="709"/>
              </w:tabs>
            </w:pPr>
          </w:p>
        </w:tc>
        <w:tc>
          <w:tcPr>
            <w:tcW w:w="282" w:type="dxa"/>
          </w:tcPr>
          <w:p w14:paraId="306B93FA" w14:textId="77777777" w:rsidR="00FC7B75" w:rsidRDefault="00FC7B75" w:rsidP="0004025D">
            <w:pPr>
              <w:pStyle w:val="Arbeitsanweisung"/>
              <w:tabs>
                <w:tab w:val="left" w:pos="709"/>
              </w:tabs>
            </w:pPr>
          </w:p>
        </w:tc>
        <w:tc>
          <w:tcPr>
            <w:tcW w:w="282" w:type="dxa"/>
          </w:tcPr>
          <w:p w14:paraId="2A18A395" w14:textId="77777777" w:rsidR="00FC7B75" w:rsidRDefault="00FC7B75" w:rsidP="0004025D">
            <w:pPr>
              <w:pStyle w:val="Arbeitsanweisung"/>
              <w:tabs>
                <w:tab w:val="left" w:pos="709"/>
              </w:tabs>
            </w:pPr>
          </w:p>
        </w:tc>
        <w:tc>
          <w:tcPr>
            <w:tcW w:w="282" w:type="dxa"/>
          </w:tcPr>
          <w:p w14:paraId="0E4842BB" w14:textId="77777777" w:rsidR="00FC7B75" w:rsidRDefault="00FC7B75" w:rsidP="0004025D">
            <w:pPr>
              <w:pStyle w:val="Arbeitsanweisung"/>
              <w:tabs>
                <w:tab w:val="left" w:pos="709"/>
              </w:tabs>
            </w:pPr>
          </w:p>
        </w:tc>
        <w:tc>
          <w:tcPr>
            <w:tcW w:w="282" w:type="dxa"/>
          </w:tcPr>
          <w:p w14:paraId="0534AADF" w14:textId="77777777" w:rsidR="00FC7B75" w:rsidRDefault="00FC7B75" w:rsidP="0004025D">
            <w:pPr>
              <w:pStyle w:val="Arbeitsanweisung"/>
              <w:tabs>
                <w:tab w:val="left" w:pos="709"/>
              </w:tabs>
            </w:pPr>
          </w:p>
        </w:tc>
        <w:tc>
          <w:tcPr>
            <w:tcW w:w="282" w:type="dxa"/>
          </w:tcPr>
          <w:p w14:paraId="508BE38F" w14:textId="77777777" w:rsidR="00FC7B75" w:rsidRDefault="00FC7B75" w:rsidP="0004025D">
            <w:pPr>
              <w:pStyle w:val="Arbeitsanweisung"/>
              <w:tabs>
                <w:tab w:val="left" w:pos="709"/>
              </w:tabs>
            </w:pPr>
          </w:p>
        </w:tc>
        <w:tc>
          <w:tcPr>
            <w:tcW w:w="282" w:type="dxa"/>
          </w:tcPr>
          <w:p w14:paraId="21A5C7C8" w14:textId="77777777" w:rsidR="00FC7B75" w:rsidRDefault="00FC7B75" w:rsidP="0004025D">
            <w:pPr>
              <w:pStyle w:val="Arbeitsanweisung"/>
              <w:tabs>
                <w:tab w:val="left" w:pos="709"/>
              </w:tabs>
            </w:pPr>
          </w:p>
        </w:tc>
        <w:tc>
          <w:tcPr>
            <w:tcW w:w="282" w:type="dxa"/>
          </w:tcPr>
          <w:p w14:paraId="6FEE0D88" w14:textId="77777777" w:rsidR="00FC7B75" w:rsidRDefault="00FC7B75" w:rsidP="0004025D">
            <w:pPr>
              <w:pStyle w:val="Arbeitsanweisung"/>
              <w:tabs>
                <w:tab w:val="left" w:pos="709"/>
              </w:tabs>
            </w:pPr>
          </w:p>
        </w:tc>
        <w:tc>
          <w:tcPr>
            <w:tcW w:w="281" w:type="dxa"/>
          </w:tcPr>
          <w:p w14:paraId="1A8A1E5C" w14:textId="77777777" w:rsidR="00FC7B75" w:rsidRDefault="00FC7B75" w:rsidP="0004025D">
            <w:pPr>
              <w:pStyle w:val="Arbeitsanweisung"/>
              <w:tabs>
                <w:tab w:val="left" w:pos="709"/>
              </w:tabs>
            </w:pPr>
          </w:p>
        </w:tc>
        <w:tc>
          <w:tcPr>
            <w:tcW w:w="281" w:type="dxa"/>
          </w:tcPr>
          <w:p w14:paraId="3FBB5DF4" w14:textId="77777777" w:rsidR="00FC7B75" w:rsidRDefault="00FC7B75" w:rsidP="0004025D">
            <w:pPr>
              <w:pStyle w:val="Arbeitsanweisung"/>
              <w:tabs>
                <w:tab w:val="left" w:pos="709"/>
              </w:tabs>
            </w:pPr>
          </w:p>
        </w:tc>
        <w:tc>
          <w:tcPr>
            <w:tcW w:w="281" w:type="dxa"/>
          </w:tcPr>
          <w:p w14:paraId="12102BC4" w14:textId="77777777" w:rsidR="00FC7B75" w:rsidRDefault="00FC7B75" w:rsidP="0004025D">
            <w:pPr>
              <w:pStyle w:val="Arbeitsanweisung"/>
              <w:tabs>
                <w:tab w:val="left" w:pos="709"/>
              </w:tabs>
            </w:pPr>
          </w:p>
        </w:tc>
        <w:tc>
          <w:tcPr>
            <w:tcW w:w="281" w:type="dxa"/>
          </w:tcPr>
          <w:p w14:paraId="116BB4AE" w14:textId="77777777" w:rsidR="00FC7B75" w:rsidRDefault="00FC7B75" w:rsidP="0004025D">
            <w:pPr>
              <w:pStyle w:val="Arbeitsanweisung"/>
              <w:tabs>
                <w:tab w:val="left" w:pos="709"/>
              </w:tabs>
            </w:pPr>
          </w:p>
        </w:tc>
        <w:tc>
          <w:tcPr>
            <w:tcW w:w="281" w:type="dxa"/>
          </w:tcPr>
          <w:p w14:paraId="6BFF2CB5" w14:textId="77777777" w:rsidR="00FC7B75" w:rsidRDefault="00FC7B75" w:rsidP="0004025D">
            <w:pPr>
              <w:pStyle w:val="Arbeitsanweisung"/>
              <w:tabs>
                <w:tab w:val="left" w:pos="709"/>
              </w:tabs>
            </w:pPr>
          </w:p>
        </w:tc>
        <w:tc>
          <w:tcPr>
            <w:tcW w:w="281" w:type="dxa"/>
          </w:tcPr>
          <w:p w14:paraId="3763101E" w14:textId="77777777" w:rsidR="00FC7B75" w:rsidRDefault="00FC7B75" w:rsidP="0004025D">
            <w:pPr>
              <w:pStyle w:val="Arbeitsanweisung"/>
              <w:tabs>
                <w:tab w:val="left" w:pos="709"/>
              </w:tabs>
            </w:pPr>
          </w:p>
        </w:tc>
        <w:tc>
          <w:tcPr>
            <w:tcW w:w="281" w:type="dxa"/>
          </w:tcPr>
          <w:p w14:paraId="6E6E2C2F" w14:textId="77777777" w:rsidR="00FC7B75" w:rsidRDefault="00FC7B75" w:rsidP="0004025D">
            <w:pPr>
              <w:pStyle w:val="Arbeitsanweisung"/>
              <w:tabs>
                <w:tab w:val="left" w:pos="709"/>
              </w:tabs>
            </w:pPr>
          </w:p>
        </w:tc>
        <w:tc>
          <w:tcPr>
            <w:tcW w:w="281" w:type="dxa"/>
          </w:tcPr>
          <w:p w14:paraId="13A1E663" w14:textId="77777777" w:rsidR="00FC7B75" w:rsidRDefault="00FC7B75" w:rsidP="0004025D">
            <w:pPr>
              <w:pStyle w:val="Arbeitsanweisung"/>
              <w:tabs>
                <w:tab w:val="left" w:pos="709"/>
              </w:tabs>
            </w:pPr>
          </w:p>
        </w:tc>
        <w:tc>
          <w:tcPr>
            <w:tcW w:w="281" w:type="dxa"/>
          </w:tcPr>
          <w:p w14:paraId="4510193D" w14:textId="77777777" w:rsidR="00FC7B75" w:rsidRDefault="00FC7B75" w:rsidP="0004025D">
            <w:pPr>
              <w:pStyle w:val="Arbeitsanweisung"/>
              <w:tabs>
                <w:tab w:val="left" w:pos="709"/>
              </w:tabs>
            </w:pPr>
          </w:p>
        </w:tc>
        <w:tc>
          <w:tcPr>
            <w:tcW w:w="281" w:type="dxa"/>
          </w:tcPr>
          <w:p w14:paraId="15A5189F" w14:textId="77777777" w:rsidR="00FC7B75" w:rsidRDefault="00FC7B75" w:rsidP="0004025D">
            <w:pPr>
              <w:pStyle w:val="Arbeitsanweisung"/>
              <w:tabs>
                <w:tab w:val="left" w:pos="709"/>
              </w:tabs>
            </w:pPr>
          </w:p>
        </w:tc>
        <w:tc>
          <w:tcPr>
            <w:tcW w:w="281" w:type="dxa"/>
          </w:tcPr>
          <w:p w14:paraId="79AE4EF8" w14:textId="77777777" w:rsidR="00FC7B75" w:rsidRDefault="00FC7B75" w:rsidP="0004025D">
            <w:pPr>
              <w:pStyle w:val="Arbeitsanweisung"/>
              <w:tabs>
                <w:tab w:val="left" w:pos="709"/>
              </w:tabs>
            </w:pPr>
          </w:p>
        </w:tc>
        <w:tc>
          <w:tcPr>
            <w:tcW w:w="281" w:type="dxa"/>
          </w:tcPr>
          <w:p w14:paraId="2F187DAD" w14:textId="77777777" w:rsidR="00FC7B75" w:rsidRDefault="00FC7B75" w:rsidP="0004025D">
            <w:pPr>
              <w:pStyle w:val="Arbeitsanweisung"/>
              <w:tabs>
                <w:tab w:val="left" w:pos="709"/>
              </w:tabs>
            </w:pPr>
          </w:p>
        </w:tc>
        <w:tc>
          <w:tcPr>
            <w:tcW w:w="281" w:type="dxa"/>
          </w:tcPr>
          <w:p w14:paraId="599A19CE" w14:textId="77777777" w:rsidR="00FC7B75" w:rsidRDefault="00FC7B75" w:rsidP="0004025D">
            <w:pPr>
              <w:pStyle w:val="Arbeitsanweisung"/>
              <w:tabs>
                <w:tab w:val="left" w:pos="709"/>
              </w:tabs>
            </w:pPr>
          </w:p>
        </w:tc>
        <w:tc>
          <w:tcPr>
            <w:tcW w:w="281" w:type="dxa"/>
          </w:tcPr>
          <w:p w14:paraId="07DCEA60" w14:textId="77777777" w:rsidR="00FC7B75" w:rsidRDefault="00FC7B75" w:rsidP="0004025D">
            <w:pPr>
              <w:pStyle w:val="Arbeitsanweisung"/>
              <w:tabs>
                <w:tab w:val="left" w:pos="709"/>
              </w:tabs>
            </w:pPr>
          </w:p>
        </w:tc>
        <w:tc>
          <w:tcPr>
            <w:tcW w:w="281" w:type="dxa"/>
          </w:tcPr>
          <w:p w14:paraId="411825FD" w14:textId="77777777" w:rsidR="00FC7B75" w:rsidRDefault="00FC7B75" w:rsidP="0004025D">
            <w:pPr>
              <w:pStyle w:val="Arbeitsanweisung"/>
              <w:tabs>
                <w:tab w:val="left" w:pos="709"/>
              </w:tabs>
            </w:pPr>
          </w:p>
        </w:tc>
        <w:tc>
          <w:tcPr>
            <w:tcW w:w="281" w:type="dxa"/>
          </w:tcPr>
          <w:p w14:paraId="56762ED4" w14:textId="77777777" w:rsidR="00FC7B75" w:rsidRDefault="00FC7B75" w:rsidP="0004025D">
            <w:pPr>
              <w:pStyle w:val="Arbeitsanweisung"/>
              <w:tabs>
                <w:tab w:val="left" w:pos="709"/>
              </w:tabs>
            </w:pPr>
          </w:p>
        </w:tc>
        <w:tc>
          <w:tcPr>
            <w:tcW w:w="281" w:type="dxa"/>
          </w:tcPr>
          <w:p w14:paraId="0EEF65A4" w14:textId="77777777" w:rsidR="00FC7B75" w:rsidRDefault="00FC7B75" w:rsidP="0004025D">
            <w:pPr>
              <w:pStyle w:val="Arbeitsanweisung"/>
              <w:tabs>
                <w:tab w:val="left" w:pos="709"/>
              </w:tabs>
            </w:pPr>
          </w:p>
        </w:tc>
      </w:tr>
      <w:tr w:rsidR="00FC7B75" w14:paraId="4E913FD6" w14:textId="77777777" w:rsidTr="00475C34">
        <w:trPr>
          <w:trHeight w:val="283"/>
        </w:trPr>
        <w:tc>
          <w:tcPr>
            <w:tcW w:w="282" w:type="dxa"/>
          </w:tcPr>
          <w:p w14:paraId="55658355" w14:textId="77777777" w:rsidR="00FC7B75" w:rsidRDefault="00FC7B75" w:rsidP="0004025D">
            <w:pPr>
              <w:pStyle w:val="Arbeitsanweisung"/>
              <w:tabs>
                <w:tab w:val="left" w:pos="709"/>
              </w:tabs>
            </w:pPr>
          </w:p>
        </w:tc>
        <w:tc>
          <w:tcPr>
            <w:tcW w:w="282" w:type="dxa"/>
          </w:tcPr>
          <w:p w14:paraId="326C294C" w14:textId="77777777" w:rsidR="00FC7B75" w:rsidRDefault="00FC7B75" w:rsidP="0004025D">
            <w:pPr>
              <w:pStyle w:val="Arbeitsanweisung"/>
              <w:tabs>
                <w:tab w:val="left" w:pos="709"/>
              </w:tabs>
            </w:pPr>
          </w:p>
        </w:tc>
        <w:tc>
          <w:tcPr>
            <w:tcW w:w="282" w:type="dxa"/>
          </w:tcPr>
          <w:p w14:paraId="7A792524" w14:textId="77777777" w:rsidR="00FC7B75" w:rsidRDefault="00FC7B75" w:rsidP="0004025D">
            <w:pPr>
              <w:pStyle w:val="Arbeitsanweisung"/>
              <w:tabs>
                <w:tab w:val="left" w:pos="709"/>
              </w:tabs>
            </w:pPr>
          </w:p>
        </w:tc>
        <w:tc>
          <w:tcPr>
            <w:tcW w:w="282" w:type="dxa"/>
          </w:tcPr>
          <w:p w14:paraId="1492E2CC" w14:textId="77777777" w:rsidR="00FC7B75" w:rsidRDefault="00FC7B75" w:rsidP="0004025D">
            <w:pPr>
              <w:pStyle w:val="Arbeitsanweisung"/>
              <w:tabs>
                <w:tab w:val="left" w:pos="709"/>
              </w:tabs>
            </w:pPr>
          </w:p>
        </w:tc>
        <w:tc>
          <w:tcPr>
            <w:tcW w:w="282" w:type="dxa"/>
          </w:tcPr>
          <w:p w14:paraId="62136461" w14:textId="77777777" w:rsidR="00FC7B75" w:rsidRDefault="00FC7B75" w:rsidP="0004025D">
            <w:pPr>
              <w:pStyle w:val="Arbeitsanweisung"/>
              <w:tabs>
                <w:tab w:val="left" w:pos="709"/>
              </w:tabs>
            </w:pPr>
          </w:p>
        </w:tc>
        <w:tc>
          <w:tcPr>
            <w:tcW w:w="282" w:type="dxa"/>
          </w:tcPr>
          <w:p w14:paraId="1CFEC6E4" w14:textId="77777777" w:rsidR="00FC7B75" w:rsidRDefault="00FC7B75" w:rsidP="0004025D">
            <w:pPr>
              <w:pStyle w:val="Arbeitsanweisung"/>
              <w:tabs>
                <w:tab w:val="left" w:pos="709"/>
              </w:tabs>
            </w:pPr>
          </w:p>
        </w:tc>
        <w:tc>
          <w:tcPr>
            <w:tcW w:w="282" w:type="dxa"/>
          </w:tcPr>
          <w:p w14:paraId="7520D0A6" w14:textId="77777777" w:rsidR="00FC7B75" w:rsidRDefault="00FC7B75" w:rsidP="0004025D">
            <w:pPr>
              <w:pStyle w:val="Arbeitsanweisung"/>
              <w:tabs>
                <w:tab w:val="left" w:pos="709"/>
              </w:tabs>
            </w:pPr>
          </w:p>
        </w:tc>
        <w:tc>
          <w:tcPr>
            <w:tcW w:w="282" w:type="dxa"/>
          </w:tcPr>
          <w:p w14:paraId="06F15683" w14:textId="77777777" w:rsidR="00FC7B75" w:rsidRDefault="00FC7B75" w:rsidP="0004025D">
            <w:pPr>
              <w:pStyle w:val="Arbeitsanweisung"/>
              <w:tabs>
                <w:tab w:val="left" w:pos="709"/>
              </w:tabs>
            </w:pPr>
          </w:p>
        </w:tc>
        <w:tc>
          <w:tcPr>
            <w:tcW w:w="282" w:type="dxa"/>
          </w:tcPr>
          <w:p w14:paraId="739089C6" w14:textId="77777777" w:rsidR="00FC7B75" w:rsidRDefault="00FC7B75" w:rsidP="0004025D">
            <w:pPr>
              <w:pStyle w:val="Arbeitsanweisung"/>
              <w:tabs>
                <w:tab w:val="left" w:pos="709"/>
              </w:tabs>
            </w:pPr>
          </w:p>
        </w:tc>
        <w:tc>
          <w:tcPr>
            <w:tcW w:w="282" w:type="dxa"/>
          </w:tcPr>
          <w:p w14:paraId="0B0254E3" w14:textId="77777777" w:rsidR="00FC7B75" w:rsidRDefault="00FC7B75" w:rsidP="0004025D">
            <w:pPr>
              <w:pStyle w:val="Arbeitsanweisung"/>
              <w:tabs>
                <w:tab w:val="left" w:pos="709"/>
              </w:tabs>
            </w:pPr>
          </w:p>
        </w:tc>
        <w:tc>
          <w:tcPr>
            <w:tcW w:w="282" w:type="dxa"/>
          </w:tcPr>
          <w:p w14:paraId="737F47ED" w14:textId="77777777" w:rsidR="00FC7B75" w:rsidRDefault="00FC7B75" w:rsidP="0004025D">
            <w:pPr>
              <w:pStyle w:val="Arbeitsanweisung"/>
              <w:tabs>
                <w:tab w:val="left" w:pos="709"/>
              </w:tabs>
            </w:pPr>
          </w:p>
        </w:tc>
        <w:tc>
          <w:tcPr>
            <w:tcW w:w="282" w:type="dxa"/>
          </w:tcPr>
          <w:p w14:paraId="74F74987" w14:textId="77777777" w:rsidR="00FC7B75" w:rsidRDefault="00FC7B75" w:rsidP="0004025D">
            <w:pPr>
              <w:pStyle w:val="Arbeitsanweisung"/>
              <w:tabs>
                <w:tab w:val="left" w:pos="709"/>
              </w:tabs>
            </w:pPr>
          </w:p>
        </w:tc>
        <w:tc>
          <w:tcPr>
            <w:tcW w:w="282" w:type="dxa"/>
          </w:tcPr>
          <w:p w14:paraId="4DCCB8C0" w14:textId="77777777" w:rsidR="00FC7B75" w:rsidRDefault="00FC7B75" w:rsidP="0004025D">
            <w:pPr>
              <w:pStyle w:val="Arbeitsanweisung"/>
              <w:tabs>
                <w:tab w:val="left" w:pos="709"/>
              </w:tabs>
            </w:pPr>
          </w:p>
        </w:tc>
        <w:tc>
          <w:tcPr>
            <w:tcW w:w="282" w:type="dxa"/>
          </w:tcPr>
          <w:p w14:paraId="41D88F91" w14:textId="77777777" w:rsidR="00FC7B75" w:rsidRDefault="00FC7B75" w:rsidP="0004025D">
            <w:pPr>
              <w:pStyle w:val="Arbeitsanweisung"/>
              <w:tabs>
                <w:tab w:val="left" w:pos="709"/>
              </w:tabs>
            </w:pPr>
          </w:p>
        </w:tc>
        <w:tc>
          <w:tcPr>
            <w:tcW w:w="282" w:type="dxa"/>
          </w:tcPr>
          <w:p w14:paraId="2C088425" w14:textId="77777777" w:rsidR="00FC7B75" w:rsidRDefault="00FC7B75" w:rsidP="0004025D">
            <w:pPr>
              <w:pStyle w:val="Arbeitsanweisung"/>
              <w:tabs>
                <w:tab w:val="left" w:pos="709"/>
              </w:tabs>
            </w:pPr>
          </w:p>
        </w:tc>
        <w:tc>
          <w:tcPr>
            <w:tcW w:w="281" w:type="dxa"/>
          </w:tcPr>
          <w:p w14:paraId="5DC24A71" w14:textId="77777777" w:rsidR="00FC7B75" w:rsidRDefault="00FC7B75" w:rsidP="0004025D">
            <w:pPr>
              <w:pStyle w:val="Arbeitsanweisung"/>
              <w:tabs>
                <w:tab w:val="left" w:pos="709"/>
              </w:tabs>
            </w:pPr>
          </w:p>
        </w:tc>
        <w:tc>
          <w:tcPr>
            <w:tcW w:w="281" w:type="dxa"/>
          </w:tcPr>
          <w:p w14:paraId="01AECA70" w14:textId="77777777" w:rsidR="00FC7B75" w:rsidRDefault="00FC7B75" w:rsidP="0004025D">
            <w:pPr>
              <w:pStyle w:val="Arbeitsanweisung"/>
              <w:tabs>
                <w:tab w:val="left" w:pos="709"/>
              </w:tabs>
            </w:pPr>
          </w:p>
        </w:tc>
        <w:tc>
          <w:tcPr>
            <w:tcW w:w="281" w:type="dxa"/>
          </w:tcPr>
          <w:p w14:paraId="2998E80E" w14:textId="77777777" w:rsidR="00FC7B75" w:rsidRDefault="00FC7B75" w:rsidP="0004025D">
            <w:pPr>
              <w:pStyle w:val="Arbeitsanweisung"/>
              <w:tabs>
                <w:tab w:val="left" w:pos="709"/>
              </w:tabs>
            </w:pPr>
          </w:p>
        </w:tc>
        <w:tc>
          <w:tcPr>
            <w:tcW w:w="281" w:type="dxa"/>
          </w:tcPr>
          <w:p w14:paraId="6A0B31DC" w14:textId="77777777" w:rsidR="00FC7B75" w:rsidRDefault="00FC7B75" w:rsidP="0004025D">
            <w:pPr>
              <w:pStyle w:val="Arbeitsanweisung"/>
              <w:tabs>
                <w:tab w:val="left" w:pos="709"/>
              </w:tabs>
            </w:pPr>
          </w:p>
        </w:tc>
        <w:tc>
          <w:tcPr>
            <w:tcW w:w="281" w:type="dxa"/>
          </w:tcPr>
          <w:p w14:paraId="4A84AE6C" w14:textId="77777777" w:rsidR="00FC7B75" w:rsidRDefault="00FC7B75" w:rsidP="0004025D">
            <w:pPr>
              <w:pStyle w:val="Arbeitsanweisung"/>
              <w:tabs>
                <w:tab w:val="left" w:pos="709"/>
              </w:tabs>
            </w:pPr>
          </w:p>
        </w:tc>
        <w:tc>
          <w:tcPr>
            <w:tcW w:w="281" w:type="dxa"/>
          </w:tcPr>
          <w:p w14:paraId="5F24357B" w14:textId="77777777" w:rsidR="00FC7B75" w:rsidRDefault="00FC7B75" w:rsidP="0004025D">
            <w:pPr>
              <w:pStyle w:val="Arbeitsanweisung"/>
              <w:tabs>
                <w:tab w:val="left" w:pos="709"/>
              </w:tabs>
            </w:pPr>
          </w:p>
        </w:tc>
        <w:tc>
          <w:tcPr>
            <w:tcW w:w="281" w:type="dxa"/>
          </w:tcPr>
          <w:p w14:paraId="0B249E22" w14:textId="77777777" w:rsidR="00FC7B75" w:rsidRDefault="00FC7B75" w:rsidP="0004025D">
            <w:pPr>
              <w:pStyle w:val="Arbeitsanweisung"/>
              <w:tabs>
                <w:tab w:val="left" w:pos="709"/>
              </w:tabs>
            </w:pPr>
          </w:p>
        </w:tc>
        <w:tc>
          <w:tcPr>
            <w:tcW w:w="281" w:type="dxa"/>
          </w:tcPr>
          <w:p w14:paraId="16D327CA" w14:textId="77777777" w:rsidR="00FC7B75" w:rsidRDefault="00FC7B75" w:rsidP="0004025D">
            <w:pPr>
              <w:pStyle w:val="Arbeitsanweisung"/>
              <w:tabs>
                <w:tab w:val="left" w:pos="709"/>
              </w:tabs>
            </w:pPr>
          </w:p>
        </w:tc>
        <w:tc>
          <w:tcPr>
            <w:tcW w:w="281" w:type="dxa"/>
          </w:tcPr>
          <w:p w14:paraId="3DAA3505" w14:textId="77777777" w:rsidR="00FC7B75" w:rsidRDefault="00FC7B75" w:rsidP="0004025D">
            <w:pPr>
              <w:pStyle w:val="Arbeitsanweisung"/>
              <w:tabs>
                <w:tab w:val="left" w:pos="709"/>
              </w:tabs>
            </w:pPr>
          </w:p>
        </w:tc>
        <w:tc>
          <w:tcPr>
            <w:tcW w:w="281" w:type="dxa"/>
          </w:tcPr>
          <w:p w14:paraId="45C0C2FA" w14:textId="77777777" w:rsidR="00FC7B75" w:rsidRDefault="00FC7B75" w:rsidP="0004025D">
            <w:pPr>
              <w:pStyle w:val="Arbeitsanweisung"/>
              <w:tabs>
                <w:tab w:val="left" w:pos="709"/>
              </w:tabs>
            </w:pPr>
          </w:p>
        </w:tc>
        <w:tc>
          <w:tcPr>
            <w:tcW w:w="281" w:type="dxa"/>
          </w:tcPr>
          <w:p w14:paraId="0F04D993" w14:textId="77777777" w:rsidR="00FC7B75" w:rsidRDefault="00FC7B75" w:rsidP="0004025D">
            <w:pPr>
              <w:pStyle w:val="Arbeitsanweisung"/>
              <w:tabs>
                <w:tab w:val="left" w:pos="709"/>
              </w:tabs>
            </w:pPr>
          </w:p>
        </w:tc>
        <w:tc>
          <w:tcPr>
            <w:tcW w:w="281" w:type="dxa"/>
          </w:tcPr>
          <w:p w14:paraId="481B8D55" w14:textId="77777777" w:rsidR="00FC7B75" w:rsidRDefault="00FC7B75" w:rsidP="0004025D">
            <w:pPr>
              <w:pStyle w:val="Arbeitsanweisung"/>
              <w:tabs>
                <w:tab w:val="left" w:pos="709"/>
              </w:tabs>
            </w:pPr>
          </w:p>
        </w:tc>
        <w:tc>
          <w:tcPr>
            <w:tcW w:w="281" w:type="dxa"/>
          </w:tcPr>
          <w:p w14:paraId="6409C0CE" w14:textId="77777777" w:rsidR="00FC7B75" w:rsidRDefault="00FC7B75" w:rsidP="0004025D">
            <w:pPr>
              <w:pStyle w:val="Arbeitsanweisung"/>
              <w:tabs>
                <w:tab w:val="left" w:pos="709"/>
              </w:tabs>
            </w:pPr>
          </w:p>
        </w:tc>
        <w:tc>
          <w:tcPr>
            <w:tcW w:w="281" w:type="dxa"/>
          </w:tcPr>
          <w:p w14:paraId="65369140" w14:textId="77777777" w:rsidR="00FC7B75" w:rsidRDefault="00FC7B75" w:rsidP="0004025D">
            <w:pPr>
              <w:pStyle w:val="Arbeitsanweisung"/>
              <w:tabs>
                <w:tab w:val="left" w:pos="709"/>
              </w:tabs>
            </w:pPr>
          </w:p>
        </w:tc>
        <w:tc>
          <w:tcPr>
            <w:tcW w:w="281" w:type="dxa"/>
          </w:tcPr>
          <w:p w14:paraId="796F2C19" w14:textId="77777777" w:rsidR="00FC7B75" w:rsidRDefault="00FC7B75" w:rsidP="0004025D">
            <w:pPr>
              <w:pStyle w:val="Arbeitsanweisung"/>
              <w:tabs>
                <w:tab w:val="left" w:pos="709"/>
              </w:tabs>
            </w:pPr>
          </w:p>
        </w:tc>
        <w:tc>
          <w:tcPr>
            <w:tcW w:w="281" w:type="dxa"/>
          </w:tcPr>
          <w:p w14:paraId="38FBB1D8" w14:textId="77777777" w:rsidR="00FC7B75" w:rsidRDefault="00FC7B75" w:rsidP="0004025D">
            <w:pPr>
              <w:pStyle w:val="Arbeitsanweisung"/>
              <w:tabs>
                <w:tab w:val="left" w:pos="709"/>
              </w:tabs>
            </w:pPr>
          </w:p>
        </w:tc>
        <w:tc>
          <w:tcPr>
            <w:tcW w:w="281" w:type="dxa"/>
          </w:tcPr>
          <w:p w14:paraId="2AE28190" w14:textId="77777777" w:rsidR="00FC7B75" w:rsidRDefault="00FC7B75" w:rsidP="0004025D">
            <w:pPr>
              <w:pStyle w:val="Arbeitsanweisung"/>
              <w:tabs>
                <w:tab w:val="left" w:pos="709"/>
              </w:tabs>
            </w:pPr>
          </w:p>
        </w:tc>
      </w:tr>
      <w:tr w:rsidR="00FC7B75" w14:paraId="431CED60" w14:textId="77777777" w:rsidTr="00475C34">
        <w:trPr>
          <w:trHeight w:val="283"/>
        </w:trPr>
        <w:tc>
          <w:tcPr>
            <w:tcW w:w="282" w:type="dxa"/>
          </w:tcPr>
          <w:p w14:paraId="354ADC5E" w14:textId="77777777" w:rsidR="00FC7B75" w:rsidRDefault="00FC7B75" w:rsidP="0004025D">
            <w:pPr>
              <w:pStyle w:val="Arbeitsanweisung"/>
              <w:tabs>
                <w:tab w:val="left" w:pos="709"/>
              </w:tabs>
            </w:pPr>
          </w:p>
        </w:tc>
        <w:tc>
          <w:tcPr>
            <w:tcW w:w="282" w:type="dxa"/>
          </w:tcPr>
          <w:p w14:paraId="13F4E402" w14:textId="77777777" w:rsidR="00FC7B75" w:rsidRDefault="00FC7B75" w:rsidP="0004025D">
            <w:pPr>
              <w:pStyle w:val="Arbeitsanweisung"/>
              <w:tabs>
                <w:tab w:val="left" w:pos="709"/>
              </w:tabs>
            </w:pPr>
          </w:p>
        </w:tc>
        <w:tc>
          <w:tcPr>
            <w:tcW w:w="282" w:type="dxa"/>
          </w:tcPr>
          <w:p w14:paraId="34DBDCBF" w14:textId="77777777" w:rsidR="00FC7B75" w:rsidRDefault="00FC7B75" w:rsidP="0004025D">
            <w:pPr>
              <w:pStyle w:val="Arbeitsanweisung"/>
              <w:tabs>
                <w:tab w:val="left" w:pos="709"/>
              </w:tabs>
            </w:pPr>
          </w:p>
        </w:tc>
        <w:tc>
          <w:tcPr>
            <w:tcW w:w="282" w:type="dxa"/>
          </w:tcPr>
          <w:p w14:paraId="71B051D1" w14:textId="77777777" w:rsidR="00FC7B75" w:rsidRDefault="00FC7B75" w:rsidP="0004025D">
            <w:pPr>
              <w:pStyle w:val="Arbeitsanweisung"/>
              <w:tabs>
                <w:tab w:val="left" w:pos="709"/>
              </w:tabs>
            </w:pPr>
          </w:p>
        </w:tc>
        <w:tc>
          <w:tcPr>
            <w:tcW w:w="282" w:type="dxa"/>
          </w:tcPr>
          <w:p w14:paraId="143FB53E" w14:textId="77777777" w:rsidR="00FC7B75" w:rsidRDefault="00FC7B75" w:rsidP="0004025D">
            <w:pPr>
              <w:pStyle w:val="Arbeitsanweisung"/>
              <w:tabs>
                <w:tab w:val="left" w:pos="709"/>
              </w:tabs>
            </w:pPr>
          </w:p>
        </w:tc>
        <w:tc>
          <w:tcPr>
            <w:tcW w:w="282" w:type="dxa"/>
          </w:tcPr>
          <w:p w14:paraId="6B18B7CE" w14:textId="77777777" w:rsidR="00FC7B75" w:rsidRDefault="00FC7B75" w:rsidP="0004025D">
            <w:pPr>
              <w:pStyle w:val="Arbeitsanweisung"/>
              <w:tabs>
                <w:tab w:val="left" w:pos="709"/>
              </w:tabs>
            </w:pPr>
          </w:p>
        </w:tc>
        <w:tc>
          <w:tcPr>
            <w:tcW w:w="282" w:type="dxa"/>
          </w:tcPr>
          <w:p w14:paraId="2E504117" w14:textId="77777777" w:rsidR="00FC7B75" w:rsidRDefault="00FC7B75" w:rsidP="0004025D">
            <w:pPr>
              <w:pStyle w:val="Arbeitsanweisung"/>
              <w:tabs>
                <w:tab w:val="left" w:pos="709"/>
              </w:tabs>
            </w:pPr>
          </w:p>
        </w:tc>
        <w:tc>
          <w:tcPr>
            <w:tcW w:w="282" w:type="dxa"/>
          </w:tcPr>
          <w:p w14:paraId="57DDCE85" w14:textId="77777777" w:rsidR="00FC7B75" w:rsidRDefault="00FC7B75" w:rsidP="0004025D">
            <w:pPr>
              <w:pStyle w:val="Arbeitsanweisung"/>
              <w:tabs>
                <w:tab w:val="left" w:pos="709"/>
              </w:tabs>
            </w:pPr>
          </w:p>
        </w:tc>
        <w:tc>
          <w:tcPr>
            <w:tcW w:w="282" w:type="dxa"/>
          </w:tcPr>
          <w:p w14:paraId="7348A2E0" w14:textId="77777777" w:rsidR="00FC7B75" w:rsidRDefault="00FC7B75" w:rsidP="0004025D">
            <w:pPr>
              <w:pStyle w:val="Arbeitsanweisung"/>
              <w:tabs>
                <w:tab w:val="left" w:pos="709"/>
              </w:tabs>
            </w:pPr>
          </w:p>
        </w:tc>
        <w:tc>
          <w:tcPr>
            <w:tcW w:w="282" w:type="dxa"/>
          </w:tcPr>
          <w:p w14:paraId="449D4E0E" w14:textId="77777777" w:rsidR="00FC7B75" w:rsidRDefault="00FC7B75" w:rsidP="0004025D">
            <w:pPr>
              <w:pStyle w:val="Arbeitsanweisung"/>
              <w:tabs>
                <w:tab w:val="left" w:pos="709"/>
              </w:tabs>
            </w:pPr>
          </w:p>
        </w:tc>
        <w:tc>
          <w:tcPr>
            <w:tcW w:w="282" w:type="dxa"/>
          </w:tcPr>
          <w:p w14:paraId="61C85177" w14:textId="77777777" w:rsidR="00FC7B75" w:rsidRDefault="00FC7B75" w:rsidP="0004025D">
            <w:pPr>
              <w:pStyle w:val="Arbeitsanweisung"/>
              <w:tabs>
                <w:tab w:val="left" w:pos="709"/>
              </w:tabs>
            </w:pPr>
          </w:p>
        </w:tc>
        <w:tc>
          <w:tcPr>
            <w:tcW w:w="282" w:type="dxa"/>
          </w:tcPr>
          <w:p w14:paraId="5CEA2F06" w14:textId="77777777" w:rsidR="00FC7B75" w:rsidRDefault="00FC7B75" w:rsidP="0004025D">
            <w:pPr>
              <w:pStyle w:val="Arbeitsanweisung"/>
              <w:tabs>
                <w:tab w:val="left" w:pos="709"/>
              </w:tabs>
            </w:pPr>
          </w:p>
        </w:tc>
        <w:tc>
          <w:tcPr>
            <w:tcW w:w="282" w:type="dxa"/>
          </w:tcPr>
          <w:p w14:paraId="1F1AEF7E" w14:textId="77777777" w:rsidR="00FC7B75" w:rsidRDefault="00FC7B75" w:rsidP="0004025D">
            <w:pPr>
              <w:pStyle w:val="Arbeitsanweisung"/>
              <w:tabs>
                <w:tab w:val="left" w:pos="709"/>
              </w:tabs>
            </w:pPr>
          </w:p>
        </w:tc>
        <w:tc>
          <w:tcPr>
            <w:tcW w:w="282" w:type="dxa"/>
          </w:tcPr>
          <w:p w14:paraId="67628758" w14:textId="77777777" w:rsidR="00FC7B75" w:rsidRDefault="00FC7B75" w:rsidP="0004025D">
            <w:pPr>
              <w:pStyle w:val="Arbeitsanweisung"/>
              <w:tabs>
                <w:tab w:val="left" w:pos="709"/>
              </w:tabs>
            </w:pPr>
          </w:p>
        </w:tc>
        <w:tc>
          <w:tcPr>
            <w:tcW w:w="282" w:type="dxa"/>
          </w:tcPr>
          <w:p w14:paraId="49EF1B40" w14:textId="77777777" w:rsidR="00FC7B75" w:rsidRDefault="00FC7B75" w:rsidP="0004025D">
            <w:pPr>
              <w:pStyle w:val="Arbeitsanweisung"/>
              <w:tabs>
                <w:tab w:val="left" w:pos="709"/>
              </w:tabs>
            </w:pPr>
          </w:p>
        </w:tc>
        <w:tc>
          <w:tcPr>
            <w:tcW w:w="281" w:type="dxa"/>
          </w:tcPr>
          <w:p w14:paraId="74F54FBF" w14:textId="77777777" w:rsidR="00FC7B75" w:rsidRDefault="00FC7B75" w:rsidP="0004025D">
            <w:pPr>
              <w:pStyle w:val="Arbeitsanweisung"/>
              <w:tabs>
                <w:tab w:val="left" w:pos="709"/>
              </w:tabs>
            </w:pPr>
          </w:p>
        </w:tc>
        <w:tc>
          <w:tcPr>
            <w:tcW w:w="281" w:type="dxa"/>
          </w:tcPr>
          <w:p w14:paraId="02014901" w14:textId="77777777" w:rsidR="00FC7B75" w:rsidRDefault="00FC7B75" w:rsidP="0004025D">
            <w:pPr>
              <w:pStyle w:val="Arbeitsanweisung"/>
              <w:tabs>
                <w:tab w:val="left" w:pos="709"/>
              </w:tabs>
            </w:pPr>
          </w:p>
        </w:tc>
        <w:tc>
          <w:tcPr>
            <w:tcW w:w="281" w:type="dxa"/>
          </w:tcPr>
          <w:p w14:paraId="065A4D29" w14:textId="77777777" w:rsidR="00FC7B75" w:rsidRDefault="00FC7B75" w:rsidP="0004025D">
            <w:pPr>
              <w:pStyle w:val="Arbeitsanweisung"/>
              <w:tabs>
                <w:tab w:val="left" w:pos="709"/>
              </w:tabs>
            </w:pPr>
          </w:p>
        </w:tc>
        <w:tc>
          <w:tcPr>
            <w:tcW w:w="281" w:type="dxa"/>
          </w:tcPr>
          <w:p w14:paraId="514ECE4D" w14:textId="77777777" w:rsidR="00FC7B75" w:rsidRDefault="00FC7B75" w:rsidP="0004025D">
            <w:pPr>
              <w:pStyle w:val="Arbeitsanweisung"/>
              <w:tabs>
                <w:tab w:val="left" w:pos="709"/>
              </w:tabs>
            </w:pPr>
          </w:p>
        </w:tc>
        <w:tc>
          <w:tcPr>
            <w:tcW w:w="281" w:type="dxa"/>
          </w:tcPr>
          <w:p w14:paraId="574D377A" w14:textId="77777777" w:rsidR="00FC7B75" w:rsidRDefault="00FC7B75" w:rsidP="0004025D">
            <w:pPr>
              <w:pStyle w:val="Arbeitsanweisung"/>
              <w:tabs>
                <w:tab w:val="left" w:pos="709"/>
              </w:tabs>
            </w:pPr>
          </w:p>
        </w:tc>
        <w:tc>
          <w:tcPr>
            <w:tcW w:w="281" w:type="dxa"/>
          </w:tcPr>
          <w:p w14:paraId="48563A3B" w14:textId="77777777" w:rsidR="00FC7B75" w:rsidRDefault="00FC7B75" w:rsidP="0004025D">
            <w:pPr>
              <w:pStyle w:val="Arbeitsanweisung"/>
              <w:tabs>
                <w:tab w:val="left" w:pos="709"/>
              </w:tabs>
            </w:pPr>
          </w:p>
        </w:tc>
        <w:tc>
          <w:tcPr>
            <w:tcW w:w="281" w:type="dxa"/>
          </w:tcPr>
          <w:p w14:paraId="2F04CD64" w14:textId="77777777" w:rsidR="00FC7B75" w:rsidRDefault="00FC7B75" w:rsidP="0004025D">
            <w:pPr>
              <w:pStyle w:val="Arbeitsanweisung"/>
              <w:tabs>
                <w:tab w:val="left" w:pos="709"/>
              </w:tabs>
            </w:pPr>
          </w:p>
        </w:tc>
        <w:tc>
          <w:tcPr>
            <w:tcW w:w="281" w:type="dxa"/>
          </w:tcPr>
          <w:p w14:paraId="664834A4" w14:textId="77777777" w:rsidR="00FC7B75" w:rsidRDefault="00FC7B75" w:rsidP="0004025D">
            <w:pPr>
              <w:pStyle w:val="Arbeitsanweisung"/>
              <w:tabs>
                <w:tab w:val="left" w:pos="709"/>
              </w:tabs>
            </w:pPr>
          </w:p>
        </w:tc>
        <w:tc>
          <w:tcPr>
            <w:tcW w:w="281" w:type="dxa"/>
          </w:tcPr>
          <w:p w14:paraId="7B186412" w14:textId="77777777" w:rsidR="00FC7B75" w:rsidRDefault="00FC7B75" w:rsidP="0004025D">
            <w:pPr>
              <w:pStyle w:val="Arbeitsanweisung"/>
              <w:tabs>
                <w:tab w:val="left" w:pos="709"/>
              </w:tabs>
            </w:pPr>
          </w:p>
        </w:tc>
        <w:tc>
          <w:tcPr>
            <w:tcW w:w="281" w:type="dxa"/>
          </w:tcPr>
          <w:p w14:paraId="71C40757" w14:textId="77777777" w:rsidR="00FC7B75" w:rsidRDefault="00FC7B75" w:rsidP="0004025D">
            <w:pPr>
              <w:pStyle w:val="Arbeitsanweisung"/>
              <w:tabs>
                <w:tab w:val="left" w:pos="709"/>
              </w:tabs>
            </w:pPr>
          </w:p>
        </w:tc>
        <w:tc>
          <w:tcPr>
            <w:tcW w:w="281" w:type="dxa"/>
          </w:tcPr>
          <w:p w14:paraId="085A77BD" w14:textId="77777777" w:rsidR="00FC7B75" w:rsidRDefault="00FC7B75" w:rsidP="0004025D">
            <w:pPr>
              <w:pStyle w:val="Arbeitsanweisung"/>
              <w:tabs>
                <w:tab w:val="left" w:pos="709"/>
              </w:tabs>
            </w:pPr>
          </w:p>
        </w:tc>
        <w:tc>
          <w:tcPr>
            <w:tcW w:w="281" w:type="dxa"/>
          </w:tcPr>
          <w:p w14:paraId="11B04D21" w14:textId="77777777" w:rsidR="00FC7B75" w:rsidRDefault="00FC7B75" w:rsidP="0004025D">
            <w:pPr>
              <w:pStyle w:val="Arbeitsanweisung"/>
              <w:tabs>
                <w:tab w:val="left" w:pos="709"/>
              </w:tabs>
            </w:pPr>
          </w:p>
        </w:tc>
        <w:tc>
          <w:tcPr>
            <w:tcW w:w="281" w:type="dxa"/>
          </w:tcPr>
          <w:p w14:paraId="338B98B2" w14:textId="77777777" w:rsidR="00FC7B75" w:rsidRDefault="00FC7B75" w:rsidP="0004025D">
            <w:pPr>
              <w:pStyle w:val="Arbeitsanweisung"/>
              <w:tabs>
                <w:tab w:val="left" w:pos="709"/>
              </w:tabs>
            </w:pPr>
          </w:p>
        </w:tc>
        <w:tc>
          <w:tcPr>
            <w:tcW w:w="281" w:type="dxa"/>
          </w:tcPr>
          <w:p w14:paraId="0D6DB6DD" w14:textId="77777777" w:rsidR="00FC7B75" w:rsidRDefault="00FC7B75" w:rsidP="0004025D">
            <w:pPr>
              <w:pStyle w:val="Arbeitsanweisung"/>
              <w:tabs>
                <w:tab w:val="left" w:pos="709"/>
              </w:tabs>
            </w:pPr>
          </w:p>
        </w:tc>
        <w:tc>
          <w:tcPr>
            <w:tcW w:w="281" w:type="dxa"/>
          </w:tcPr>
          <w:p w14:paraId="450CF9BA" w14:textId="77777777" w:rsidR="00FC7B75" w:rsidRDefault="00FC7B75" w:rsidP="0004025D">
            <w:pPr>
              <w:pStyle w:val="Arbeitsanweisung"/>
              <w:tabs>
                <w:tab w:val="left" w:pos="709"/>
              </w:tabs>
            </w:pPr>
          </w:p>
        </w:tc>
        <w:tc>
          <w:tcPr>
            <w:tcW w:w="281" w:type="dxa"/>
          </w:tcPr>
          <w:p w14:paraId="1DD52C50" w14:textId="77777777" w:rsidR="00FC7B75" w:rsidRDefault="00FC7B75" w:rsidP="0004025D">
            <w:pPr>
              <w:pStyle w:val="Arbeitsanweisung"/>
              <w:tabs>
                <w:tab w:val="left" w:pos="709"/>
              </w:tabs>
            </w:pPr>
          </w:p>
        </w:tc>
        <w:tc>
          <w:tcPr>
            <w:tcW w:w="281" w:type="dxa"/>
          </w:tcPr>
          <w:p w14:paraId="1611C771" w14:textId="77777777" w:rsidR="00FC7B75" w:rsidRDefault="00FC7B75" w:rsidP="0004025D">
            <w:pPr>
              <w:pStyle w:val="Arbeitsanweisung"/>
              <w:tabs>
                <w:tab w:val="left" w:pos="709"/>
              </w:tabs>
            </w:pPr>
          </w:p>
        </w:tc>
      </w:tr>
    </w:tbl>
    <w:p w14:paraId="47CB65F9" w14:textId="77777777" w:rsidR="00FC7B75" w:rsidRDefault="00FC7B75" w:rsidP="00974DAD">
      <w:pPr>
        <w:pStyle w:val="Arbeitsanweisung"/>
        <w:spacing w:before="720" w:after="240"/>
        <w:rPr>
          <w:rFonts w:cs="Arial"/>
        </w:rPr>
      </w:pPr>
      <w:r>
        <w:rPr>
          <w:rFonts w:cs="Arial"/>
        </w:rPr>
        <w:tab/>
        <w:t>Verfahren Sie genauso mit den beiden Fun</w:t>
      </w:r>
      <w:r w:rsidR="00434047">
        <w:rPr>
          <w:rFonts w:cs="Arial"/>
        </w:rPr>
        <w:t>ktionsvorschriften aus Aufgabe 5</w:t>
      </w:r>
      <w:r>
        <w:rPr>
          <w:rFonts w:cs="Arial"/>
        </w:rPr>
        <w:t>.</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FC7B75" w14:paraId="01CBB381" w14:textId="77777777" w:rsidTr="00B11C34">
        <w:trPr>
          <w:trHeight w:val="283"/>
        </w:trPr>
        <w:tc>
          <w:tcPr>
            <w:tcW w:w="282" w:type="dxa"/>
          </w:tcPr>
          <w:p w14:paraId="6113E316" w14:textId="77777777" w:rsidR="00FC7B75" w:rsidRDefault="00FC7B75" w:rsidP="00B11C34">
            <w:pPr>
              <w:pStyle w:val="Arbeitsanweisung"/>
              <w:tabs>
                <w:tab w:val="left" w:pos="709"/>
              </w:tabs>
            </w:pPr>
          </w:p>
        </w:tc>
        <w:tc>
          <w:tcPr>
            <w:tcW w:w="282" w:type="dxa"/>
          </w:tcPr>
          <w:p w14:paraId="52FBB6D5" w14:textId="77777777" w:rsidR="00FC7B75" w:rsidRDefault="00FC7B75" w:rsidP="00B11C34">
            <w:pPr>
              <w:pStyle w:val="Arbeitsanweisung"/>
              <w:tabs>
                <w:tab w:val="left" w:pos="709"/>
              </w:tabs>
            </w:pPr>
          </w:p>
        </w:tc>
        <w:tc>
          <w:tcPr>
            <w:tcW w:w="282" w:type="dxa"/>
          </w:tcPr>
          <w:p w14:paraId="1DA1DC2D" w14:textId="77777777" w:rsidR="00FC7B75" w:rsidRDefault="00FC7B75" w:rsidP="00B11C34">
            <w:pPr>
              <w:pStyle w:val="Arbeitsanweisung"/>
              <w:tabs>
                <w:tab w:val="left" w:pos="709"/>
              </w:tabs>
            </w:pPr>
          </w:p>
        </w:tc>
        <w:tc>
          <w:tcPr>
            <w:tcW w:w="282" w:type="dxa"/>
          </w:tcPr>
          <w:p w14:paraId="6588792C" w14:textId="77777777" w:rsidR="00FC7B75" w:rsidRDefault="00FC7B75" w:rsidP="00B11C34">
            <w:pPr>
              <w:pStyle w:val="Arbeitsanweisung"/>
              <w:tabs>
                <w:tab w:val="left" w:pos="709"/>
              </w:tabs>
            </w:pPr>
          </w:p>
        </w:tc>
        <w:tc>
          <w:tcPr>
            <w:tcW w:w="282" w:type="dxa"/>
          </w:tcPr>
          <w:p w14:paraId="3F9D6A1F" w14:textId="77777777" w:rsidR="00FC7B75" w:rsidRDefault="00FC7B75" w:rsidP="00B11C34">
            <w:pPr>
              <w:pStyle w:val="Arbeitsanweisung"/>
              <w:tabs>
                <w:tab w:val="left" w:pos="709"/>
              </w:tabs>
            </w:pPr>
          </w:p>
        </w:tc>
        <w:tc>
          <w:tcPr>
            <w:tcW w:w="282" w:type="dxa"/>
          </w:tcPr>
          <w:p w14:paraId="14FCF8A3" w14:textId="77777777" w:rsidR="00FC7B75" w:rsidRDefault="00FC7B75" w:rsidP="00B11C34">
            <w:pPr>
              <w:pStyle w:val="Arbeitsanweisung"/>
              <w:tabs>
                <w:tab w:val="left" w:pos="709"/>
              </w:tabs>
            </w:pPr>
          </w:p>
        </w:tc>
        <w:tc>
          <w:tcPr>
            <w:tcW w:w="282" w:type="dxa"/>
          </w:tcPr>
          <w:p w14:paraId="47DB42BB" w14:textId="77777777" w:rsidR="00FC7B75" w:rsidRDefault="00FC7B75" w:rsidP="00B11C34">
            <w:pPr>
              <w:pStyle w:val="Arbeitsanweisung"/>
              <w:tabs>
                <w:tab w:val="left" w:pos="709"/>
              </w:tabs>
            </w:pPr>
          </w:p>
        </w:tc>
        <w:tc>
          <w:tcPr>
            <w:tcW w:w="282" w:type="dxa"/>
          </w:tcPr>
          <w:p w14:paraId="419BDEA5" w14:textId="77777777" w:rsidR="00FC7B75" w:rsidRDefault="00FC7B75" w:rsidP="00B11C34">
            <w:pPr>
              <w:pStyle w:val="Arbeitsanweisung"/>
              <w:tabs>
                <w:tab w:val="left" w:pos="709"/>
              </w:tabs>
            </w:pPr>
          </w:p>
        </w:tc>
        <w:tc>
          <w:tcPr>
            <w:tcW w:w="282" w:type="dxa"/>
          </w:tcPr>
          <w:p w14:paraId="13B92A33" w14:textId="77777777" w:rsidR="00FC7B75" w:rsidRDefault="00FC7B75" w:rsidP="00B11C34">
            <w:pPr>
              <w:pStyle w:val="Arbeitsanweisung"/>
              <w:tabs>
                <w:tab w:val="left" w:pos="709"/>
              </w:tabs>
            </w:pPr>
          </w:p>
        </w:tc>
        <w:tc>
          <w:tcPr>
            <w:tcW w:w="282" w:type="dxa"/>
          </w:tcPr>
          <w:p w14:paraId="41949A3A" w14:textId="77777777" w:rsidR="00FC7B75" w:rsidRDefault="00FC7B75" w:rsidP="00B11C34">
            <w:pPr>
              <w:pStyle w:val="Arbeitsanweisung"/>
              <w:tabs>
                <w:tab w:val="left" w:pos="709"/>
              </w:tabs>
            </w:pPr>
          </w:p>
        </w:tc>
        <w:tc>
          <w:tcPr>
            <w:tcW w:w="282" w:type="dxa"/>
          </w:tcPr>
          <w:p w14:paraId="7CED89A5" w14:textId="77777777" w:rsidR="00FC7B75" w:rsidRDefault="00FC7B75" w:rsidP="00B11C34">
            <w:pPr>
              <w:pStyle w:val="Arbeitsanweisung"/>
              <w:tabs>
                <w:tab w:val="left" w:pos="709"/>
              </w:tabs>
            </w:pPr>
          </w:p>
        </w:tc>
        <w:tc>
          <w:tcPr>
            <w:tcW w:w="282" w:type="dxa"/>
          </w:tcPr>
          <w:p w14:paraId="3FC67255" w14:textId="77777777" w:rsidR="00FC7B75" w:rsidRDefault="00FC7B75" w:rsidP="00B11C34">
            <w:pPr>
              <w:pStyle w:val="Arbeitsanweisung"/>
              <w:tabs>
                <w:tab w:val="left" w:pos="709"/>
              </w:tabs>
            </w:pPr>
          </w:p>
        </w:tc>
        <w:tc>
          <w:tcPr>
            <w:tcW w:w="282" w:type="dxa"/>
          </w:tcPr>
          <w:p w14:paraId="3B1CF63B" w14:textId="77777777" w:rsidR="00FC7B75" w:rsidRDefault="00FC7B75" w:rsidP="00B11C34">
            <w:pPr>
              <w:pStyle w:val="Arbeitsanweisung"/>
              <w:tabs>
                <w:tab w:val="left" w:pos="709"/>
              </w:tabs>
            </w:pPr>
          </w:p>
        </w:tc>
        <w:tc>
          <w:tcPr>
            <w:tcW w:w="282" w:type="dxa"/>
          </w:tcPr>
          <w:p w14:paraId="611EF69F" w14:textId="77777777" w:rsidR="00FC7B75" w:rsidRDefault="00FC7B75" w:rsidP="00B11C34">
            <w:pPr>
              <w:pStyle w:val="Arbeitsanweisung"/>
              <w:tabs>
                <w:tab w:val="left" w:pos="709"/>
              </w:tabs>
            </w:pPr>
          </w:p>
        </w:tc>
        <w:tc>
          <w:tcPr>
            <w:tcW w:w="282" w:type="dxa"/>
          </w:tcPr>
          <w:p w14:paraId="7BE80CA5" w14:textId="77777777" w:rsidR="00FC7B75" w:rsidRDefault="00FC7B75" w:rsidP="00B11C34">
            <w:pPr>
              <w:pStyle w:val="Arbeitsanweisung"/>
              <w:tabs>
                <w:tab w:val="left" w:pos="709"/>
              </w:tabs>
            </w:pPr>
          </w:p>
        </w:tc>
        <w:tc>
          <w:tcPr>
            <w:tcW w:w="281" w:type="dxa"/>
          </w:tcPr>
          <w:p w14:paraId="103A22CF" w14:textId="77777777" w:rsidR="00FC7B75" w:rsidRDefault="00FC7B75" w:rsidP="00B11C34">
            <w:pPr>
              <w:pStyle w:val="Arbeitsanweisung"/>
              <w:tabs>
                <w:tab w:val="left" w:pos="709"/>
              </w:tabs>
            </w:pPr>
          </w:p>
        </w:tc>
        <w:tc>
          <w:tcPr>
            <w:tcW w:w="281" w:type="dxa"/>
          </w:tcPr>
          <w:p w14:paraId="21562542" w14:textId="77777777" w:rsidR="00FC7B75" w:rsidRDefault="00FC7B75" w:rsidP="00B11C34">
            <w:pPr>
              <w:pStyle w:val="Arbeitsanweisung"/>
              <w:tabs>
                <w:tab w:val="left" w:pos="709"/>
              </w:tabs>
            </w:pPr>
          </w:p>
        </w:tc>
        <w:tc>
          <w:tcPr>
            <w:tcW w:w="281" w:type="dxa"/>
          </w:tcPr>
          <w:p w14:paraId="00E02873" w14:textId="77777777" w:rsidR="00FC7B75" w:rsidRDefault="00FC7B75" w:rsidP="00B11C34">
            <w:pPr>
              <w:pStyle w:val="Arbeitsanweisung"/>
              <w:tabs>
                <w:tab w:val="left" w:pos="709"/>
              </w:tabs>
            </w:pPr>
          </w:p>
        </w:tc>
        <w:tc>
          <w:tcPr>
            <w:tcW w:w="281" w:type="dxa"/>
          </w:tcPr>
          <w:p w14:paraId="327C8497" w14:textId="77777777" w:rsidR="00FC7B75" w:rsidRDefault="00FC7B75" w:rsidP="00B11C34">
            <w:pPr>
              <w:pStyle w:val="Arbeitsanweisung"/>
              <w:tabs>
                <w:tab w:val="left" w:pos="709"/>
              </w:tabs>
            </w:pPr>
          </w:p>
        </w:tc>
        <w:tc>
          <w:tcPr>
            <w:tcW w:w="281" w:type="dxa"/>
          </w:tcPr>
          <w:p w14:paraId="6DF77344" w14:textId="77777777" w:rsidR="00FC7B75" w:rsidRDefault="00FC7B75" w:rsidP="00B11C34">
            <w:pPr>
              <w:pStyle w:val="Arbeitsanweisung"/>
              <w:tabs>
                <w:tab w:val="left" w:pos="709"/>
              </w:tabs>
            </w:pPr>
          </w:p>
        </w:tc>
        <w:tc>
          <w:tcPr>
            <w:tcW w:w="281" w:type="dxa"/>
          </w:tcPr>
          <w:p w14:paraId="490DD7F3" w14:textId="77777777" w:rsidR="00FC7B75" w:rsidRDefault="00FC7B75" w:rsidP="00B11C34">
            <w:pPr>
              <w:pStyle w:val="Arbeitsanweisung"/>
              <w:tabs>
                <w:tab w:val="left" w:pos="709"/>
              </w:tabs>
            </w:pPr>
          </w:p>
        </w:tc>
        <w:tc>
          <w:tcPr>
            <w:tcW w:w="281" w:type="dxa"/>
          </w:tcPr>
          <w:p w14:paraId="33225839" w14:textId="77777777" w:rsidR="00FC7B75" w:rsidRDefault="00FC7B75" w:rsidP="00B11C34">
            <w:pPr>
              <w:pStyle w:val="Arbeitsanweisung"/>
              <w:tabs>
                <w:tab w:val="left" w:pos="709"/>
              </w:tabs>
            </w:pPr>
          </w:p>
        </w:tc>
        <w:tc>
          <w:tcPr>
            <w:tcW w:w="281" w:type="dxa"/>
          </w:tcPr>
          <w:p w14:paraId="479F5F78" w14:textId="77777777" w:rsidR="00FC7B75" w:rsidRDefault="00FC7B75" w:rsidP="00B11C34">
            <w:pPr>
              <w:pStyle w:val="Arbeitsanweisung"/>
              <w:tabs>
                <w:tab w:val="left" w:pos="709"/>
              </w:tabs>
            </w:pPr>
          </w:p>
        </w:tc>
        <w:tc>
          <w:tcPr>
            <w:tcW w:w="281" w:type="dxa"/>
          </w:tcPr>
          <w:p w14:paraId="481E537D" w14:textId="77777777" w:rsidR="00FC7B75" w:rsidRDefault="00FC7B75" w:rsidP="00B11C34">
            <w:pPr>
              <w:pStyle w:val="Arbeitsanweisung"/>
              <w:tabs>
                <w:tab w:val="left" w:pos="709"/>
              </w:tabs>
            </w:pPr>
          </w:p>
        </w:tc>
        <w:tc>
          <w:tcPr>
            <w:tcW w:w="281" w:type="dxa"/>
          </w:tcPr>
          <w:p w14:paraId="4E75B488" w14:textId="77777777" w:rsidR="00FC7B75" w:rsidRDefault="00FC7B75" w:rsidP="00B11C34">
            <w:pPr>
              <w:pStyle w:val="Arbeitsanweisung"/>
              <w:tabs>
                <w:tab w:val="left" w:pos="709"/>
              </w:tabs>
            </w:pPr>
          </w:p>
        </w:tc>
        <w:tc>
          <w:tcPr>
            <w:tcW w:w="281" w:type="dxa"/>
          </w:tcPr>
          <w:p w14:paraId="149BA23F" w14:textId="77777777" w:rsidR="00FC7B75" w:rsidRDefault="00FC7B75" w:rsidP="00B11C34">
            <w:pPr>
              <w:pStyle w:val="Arbeitsanweisung"/>
              <w:tabs>
                <w:tab w:val="left" w:pos="709"/>
              </w:tabs>
            </w:pPr>
          </w:p>
        </w:tc>
        <w:tc>
          <w:tcPr>
            <w:tcW w:w="281" w:type="dxa"/>
          </w:tcPr>
          <w:p w14:paraId="31AC0063" w14:textId="77777777" w:rsidR="00FC7B75" w:rsidRDefault="00FC7B75" w:rsidP="00B11C34">
            <w:pPr>
              <w:pStyle w:val="Arbeitsanweisung"/>
              <w:tabs>
                <w:tab w:val="left" w:pos="709"/>
              </w:tabs>
            </w:pPr>
          </w:p>
        </w:tc>
        <w:tc>
          <w:tcPr>
            <w:tcW w:w="281" w:type="dxa"/>
          </w:tcPr>
          <w:p w14:paraId="2E97A3F7" w14:textId="77777777" w:rsidR="00FC7B75" w:rsidRDefault="00FC7B75" w:rsidP="00B11C34">
            <w:pPr>
              <w:pStyle w:val="Arbeitsanweisung"/>
              <w:tabs>
                <w:tab w:val="left" w:pos="709"/>
              </w:tabs>
            </w:pPr>
          </w:p>
        </w:tc>
        <w:tc>
          <w:tcPr>
            <w:tcW w:w="281" w:type="dxa"/>
          </w:tcPr>
          <w:p w14:paraId="0A7A17F2" w14:textId="77777777" w:rsidR="00FC7B75" w:rsidRDefault="00FC7B75" w:rsidP="00B11C34">
            <w:pPr>
              <w:pStyle w:val="Arbeitsanweisung"/>
              <w:tabs>
                <w:tab w:val="left" w:pos="709"/>
              </w:tabs>
            </w:pPr>
          </w:p>
        </w:tc>
        <w:tc>
          <w:tcPr>
            <w:tcW w:w="281" w:type="dxa"/>
          </w:tcPr>
          <w:p w14:paraId="08F550E5" w14:textId="77777777" w:rsidR="00FC7B75" w:rsidRDefault="00FC7B75" w:rsidP="00B11C34">
            <w:pPr>
              <w:pStyle w:val="Arbeitsanweisung"/>
              <w:tabs>
                <w:tab w:val="left" w:pos="709"/>
              </w:tabs>
            </w:pPr>
          </w:p>
        </w:tc>
        <w:tc>
          <w:tcPr>
            <w:tcW w:w="281" w:type="dxa"/>
          </w:tcPr>
          <w:p w14:paraId="462D1A96" w14:textId="77777777" w:rsidR="00FC7B75" w:rsidRDefault="00FC7B75" w:rsidP="00B11C34">
            <w:pPr>
              <w:pStyle w:val="Arbeitsanweisung"/>
              <w:tabs>
                <w:tab w:val="left" w:pos="709"/>
              </w:tabs>
            </w:pPr>
          </w:p>
        </w:tc>
        <w:tc>
          <w:tcPr>
            <w:tcW w:w="281" w:type="dxa"/>
          </w:tcPr>
          <w:p w14:paraId="4B61CB93" w14:textId="77777777" w:rsidR="00FC7B75" w:rsidRDefault="00FC7B75" w:rsidP="00B11C34">
            <w:pPr>
              <w:pStyle w:val="Arbeitsanweisung"/>
              <w:tabs>
                <w:tab w:val="left" w:pos="709"/>
              </w:tabs>
            </w:pPr>
          </w:p>
        </w:tc>
      </w:tr>
      <w:tr w:rsidR="00FC7B75" w14:paraId="4B41622F" w14:textId="77777777" w:rsidTr="00B11C34">
        <w:trPr>
          <w:trHeight w:val="283"/>
        </w:trPr>
        <w:tc>
          <w:tcPr>
            <w:tcW w:w="282" w:type="dxa"/>
          </w:tcPr>
          <w:p w14:paraId="7EB1FAF4" w14:textId="77777777" w:rsidR="00FC7B75" w:rsidRDefault="00FC7B75" w:rsidP="00B11C34">
            <w:pPr>
              <w:pStyle w:val="Arbeitsanweisung"/>
              <w:tabs>
                <w:tab w:val="left" w:pos="709"/>
              </w:tabs>
            </w:pPr>
          </w:p>
        </w:tc>
        <w:tc>
          <w:tcPr>
            <w:tcW w:w="282" w:type="dxa"/>
          </w:tcPr>
          <w:p w14:paraId="0CF57176" w14:textId="77777777" w:rsidR="00FC7B75" w:rsidRDefault="00FC7B75" w:rsidP="00B11C34">
            <w:pPr>
              <w:pStyle w:val="Arbeitsanweisung"/>
              <w:tabs>
                <w:tab w:val="left" w:pos="709"/>
              </w:tabs>
            </w:pPr>
          </w:p>
        </w:tc>
        <w:tc>
          <w:tcPr>
            <w:tcW w:w="282" w:type="dxa"/>
          </w:tcPr>
          <w:p w14:paraId="3F0E6800" w14:textId="77777777" w:rsidR="00FC7B75" w:rsidRDefault="00FC7B75" w:rsidP="00B11C34">
            <w:pPr>
              <w:pStyle w:val="Arbeitsanweisung"/>
              <w:tabs>
                <w:tab w:val="left" w:pos="709"/>
              </w:tabs>
            </w:pPr>
          </w:p>
        </w:tc>
        <w:tc>
          <w:tcPr>
            <w:tcW w:w="282" w:type="dxa"/>
          </w:tcPr>
          <w:p w14:paraId="26B8A151" w14:textId="77777777" w:rsidR="00FC7B75" w:rsidRDefault="00FC7B75" w:rsidP="00B11C34">
            <w:pPr>
              <w:pStyle w:val="Arbeitsanweisung"/>
              <w:tabs>
                <w:tab w:val="left" w:pos="709"/>
              </w:tabs>
            </w:pPr>
          </w:p>
        </w:tc>
        <w:tc>
          <w:tcPr>
            <w:tcW w:w="282" w:type="dxa"/>
          </w:tcPr>
          <w:p w14:paraId="141167B0" w14:textId="77777777" w:rsidR="00FC7B75" w:rsidRDefault="00FC7B75" w:rsidP="00B11C34">
            <w:pPr>
              <w:pStyle w:val="Arbeitsanweisung"/>
              <w:tabs>
                <w:tab w:val="left" w:pos="709"/>
              </w:tabs>
            </w:pPr>
          </w:p>
        </w:tc>
        <w:tc>
          <w:tcPr>
            <w:tcW w:w="282" w:type="dxa"/>
          </w:tcPr>
          <w:p w14:paraId="7AC37472" w14:textId="77777777" w:rsidR="00FC7B75" w:rsidRDefault="00FC7B75" w:rsidP="00B11C34">
            <w:pPr>
              <w:pStyle w:val="Arbeitsanweisung"/>
              <w:tabs>
                <w:tab w:val="left" w:pos="709"/>
              </w:tabs>
            </w:pPr>
          </w:p>
        </w:tc>
        <w:tc>
          <w:tcPr>
            <w:tcW w:w="282" w:type="dxa"/>
          </w:tcPr>
          <w:p w14:paraId="37572B61" w14:textId="77777777" w:rsidR="00FC7B75" w:rsidRDefault="00FC7B75" w:rsidP="00B11C34">
            <w:pPr>
              <w:pStyle w:val="Arbeitsanweisung"/>
              <w:tabs>
                <w:tab w:val="left" w:pos="709"/>
              </w:tabs>
            </w:pPr>
          </w:p>
        </w:tc>
        <w:tc>
          <w:tcPr>
            <w:tcW w:w="282" w:type="dxa"/>
          </w:tcPr>
          <w:p w14:paraId="26280CB8" w14:textId="77777777" w:rsidR="00FC7B75" w:rsidRDefault="00FC7B75" w:rsidP="00B11C34">
            <w:pPr>
              <w:pStyle w:val="Arbeitsanweisung"/>
              <w:tabs>
                <w:tab w:val="left" w:pos="709"/>
              </w:tabs>
            </w:pPr>
          </w:p>
        </w:tc>
        <w:tc>
          <w:tcPr>
            <w:tcW w:w="282" w:type="dxa"/>
          </w:tcPr>
          <w:p w14:paraId="697CB892" w14:textId="77777777" w:rsidR="00FC7B75" w:rsidRDefault="00FC7B75" w:rsidP="00B11C34">
            <w:pPr>
              <w:pStyle w:val="Arbeitsanweisung"/>
              <w:tabs>
                <w:tab w:val="left" w:pos="709"/>
              </w:tabs>
            </w:pPr>
          </w:p>
        </w:tc>
        <w:tc>
          <w:tcPr>
            <w:tcW w:w="282" w:type="dxa"/>
          </w:tcPr>
          <w:p w14:paraId="70C1AF0C" w14:textId="77777777" w:rsidR="00FC7B75" w:rsidRDefault="00FC7B75" w:rsidP="00B11C34">
            <w:pPr>
              <w:pStyle w:val="Arbeitsanweisung"/>
              <w:tabs>
                <w:tab w:val="left" w:pos="709"/>
              </w:tabs>
            </w:pPr>
          </w:p>
        </w:tc>
        <w:tc>
          <w:tcPr>
            <w:tcW w:w="282" w:type="dxa"/>
          </w:tcPr>
          <w:p w14:paraId="516562C8" w14:textId="77777777" w:rsidR="00FC7B75" w:rsidRDefault="00FC7B75" w:rsidP="00B11C34">
            <w:pPr>
              <w:pStyle w:val="Arbeitsanweisung"/>
              <w:tabs>
                <w:tab w:val="left" w:pos="709"/>
              </w:tabs>
            </w:pPr>
          </w:p>
        </w:tc>
        <w:tc>
          <w:tcPr>
            <w:tcW w:w="282" w:type="dxa"/>
          </w:tcPr>
          <w:p w14:paraId="398B8393" w14:textId="77777777" w:rsidR="00FC7B75" w:rsidRDefault="00FC7B75" w:rsidP="00B11C34">
            <w:pPr>
              <w:pStyle w:val="Arbeitsanweisung"/>
              <w:tabs>
                <w:tab w:val="left" w:pos="709"/>
              </w:tabs>
            </w:pPr>
          </w:p>
        </w:tc>
        <w:tc>
          <w:tcPr>
            <w:tcW w:w="282" w:type="dxa"/>
          </w:tcPr>
          <w:p w14:paraId="38436DFA" w14:textId="77777777" w:rsidR="00FC7B75" w:rsidRDefault="00FC7B75" w:rsidP="00B11C34">
            <w:pPr>
              <w:pStyle w:val="Arbeitsanweisung"/>
              <w:tabs>
                <w:tab w:val="left" w:pos="709"/>
              </w:tabs>
            </w:pPr>
          </w:p>
        </w:tc>
        <w:tc>
          <w:tcPr>
            <w:tcW w:w="282" w:type="dxa"/>
          </w:tcPr>
          <w:p w14:paraId="0DDEE5EB" w14:textId="77777777" w:rsidR="00FC7B75" w:rsidRDefault="00FC7B75" w:rsidP="00B11C34">
            <w:pPr>
              <w:pStyle w:val="Arbeitsanweisung"/>
              <w:tabs>
                <w:tab w:val="left" w:pos="709"/>
              </w:tabs>
            </w:pPr>
          </w:p>
        </w:tc>
        <w:tc>
          <w:tcPr>
            <w:tcW w:w="282" w:type="dxa"/>
          </w:tcPr>
          <w:p w14:paraId="3B271089" w14:textId="77777777" w:rsidR="00FC7B75" w:rsidRDefault="00FC7B75" w:rsidP="00B11C34">
            <w:pPr>
              <w:pStyle w:val="Arbeitsanweisung"/>
              <w:tabs>
                <w:tab w:val="left" w:pos="709"/>
              </w:tabs>
            </w:pPr>
          </w:p>
        </w:tc>
        <w:tc>
          <w:tcPr>
            <w:tcW w:w="281" w:type="dxa"/>
          </w:tcPr>
          <w:p w14:paraId="64B21908" w14:textId="77777777" w:rsidR="00FC7B75" w:rsidRDefault="00FC7B75" w:rsidP="00B11C34">
            <w:pPr>
              <w:pStyle w:val="Arbeitsanweisung"/>
              <w:tabs>
                <w:tab w:val="left" w:pos="709"/>
              </w:tabs>
            </w:pPr>
          </w:p>
        </w:tc>
        <w:tc>
          <w:tcPr>
            <w:tcW w:w="281" w:type="dxa"/>
          </w:tcPr>
          <w:p w14:paraId="1F7729C4" w14:textId="77777777" w:rsidR="00FC7B75" w:rsidRDefault="00FC7B75" w:rsidP="00B11C34">
            <w:pPr>
              <w:pStyle w:val="Arbeitsanweisung"/>
              <w:tabs>
                <w:tab w:val="left" w:pos="709"/>
              </w:tabs>
            </w:pPr>
          </w:p>
        </w:tc>
        <w:tc>
          <w:tcPr>
            <w:tcW w:w="281" w:type="dxa"/>
          </w:tcPr>
          <w:p w14:paraId="398A0039" w14:textId="77777777" w:rsidR="00FC7B75" w:rsidRDefault="00FC7B75" w:rsidP="00B11C34">
            <w:pPr>
              <w:pStyle w:val="Arbeitsanweisung"/>
              <w:tabs>
                <w:tab w:val="left" w:pos="709"/>
              </w:tabs>
            </w:pPr>
          </w:p>
        </w:tc>
        <w:tc>
          <w:tcPr>
            <w:tcW w:w="281" w:type="dxa"/>
          </w:tcPr>
          <w:p w14:paraId="7E375123" w14:textId="77777777" w:rsidR="00FC7B75" w:rsidRDefault="00FC7B75" w:rsidP="00B11C34">
            <w:pPr>
              <w:pStyle w:val="Arbeitsanweisung"/>
              <w:tabs>
                <w:tab w:val="left" w:pos="709"/>
              </w:tabs>
            </w:pPr>
          </w:p>
        </w:tc>
        <w:tc>
          <w:tcPr>
            <w:tcW w:w="281" w:type="dxa"/>
          </w:tcPr>
          <w:p w14:paraId="2B30A207" w14:textId="77777777" w:rsidR="00FC7B75" w:rsidRDefault="00FC7B75" w:rsidP="00B11C34">
            <w:pPr>
              <w:pStyle w:val="Arbeitsanweisung"/>
              <w:tabs>
                <w:tab w:val="left" w:pos="709"/>
              </w:tabs>
            </w:pPr>
          </w:p>
        </w:tc>
        <w:tc>
          <w:tcPr>
            <w:tcW w:w="281" w:type="dxa"/>
          </w:tcPr>
          <w:p w14:paraId="03C4B931" w14:textId="77777777" w:rsidR="00FC7B75" w:rsidRDefault="00FC7B75" w:rsidP="00B11C34">
            <w:pPr>
              <w:pStyle w:val="Arbeitsanweisung"/>
              <w:tabs>
                <w:tab w:val="left" w:pos="709"/>
              </w:tabs>
            </w:pPr>
          </w:p>
        </w:tc>
        <w:tc>
          <w:tcPr>
            <w:tcW w:w="281" w:type="dxa"/>
          </w:tcPr>
          <w:p w14:paraId="2D014DB1" w14:textId="77777777" w:rsidR="00FC7B75" w:rsidRDefault="00FC7B75" w:rsidP="00B11C34">
            <w:pPr>
              <w:pStyle w:val="Arbeitsanweisung"/>
              <w:tabs>
                <w:tab w:val="left" w:pos="709"/>
              </w:tabs>
            </w:pPr>
          </w:p>
        </w:tc>
        <w:tc>
          <w:tcPr>
            <w:tcW w:w="281" w:type="dxa"/>
          </w:tcPr>
          <w:p w14:paraId="260E3E51" w14:textId="77777777" w:rsidR="00FC7B75" w:rsidRDefault="00FC7B75" w:rsidP="00B11C34">
            <w:pPr>
              <w:pStyle w:val="Arbeitsanweisung"/>
              <w:tabs>
                <w:tab w:val="left" w:pos="709"/>
              </w:tabs>
            </w:pPr>
          </w:p>
        </w:tc>
        <w:tc>
          <w:tcPr>
            <w:tcW w:w="281" w:type="dxa"/>
          </w:tcPr>
          <w:p w14:paraId="0B797A0D" w14:textId="77777777" w:rsidR="00FC7B75" w:rsidRDefault="00FC7B75" w:rsidP="00B11C34">
            <w:pPr>
              <w:pStyle w:val="Arbeitsanweisung"/>
              <w:tabs>
                <w:tab w:val="left" w:pos="709"/>
              </w:tabs>
            </w:pPr>
          </w:p>
        </w:tc>
        <w:tc>
          <w:tcPr>
            <w:tcW w:w="281" w:type="dxa"/>
          </w:tcPr>
          <w:p w14:paraId="4E4C0948" w14:textId="77777777" w:rsidR="00FC7B75" w:rsidRDefault="00FC7B75" w:rsidP="00B11C34">
            <w:pPr>
              <w:pStyle w:val="Arbeitsanweisung"/>
              <w:tabs>
                <w:tab w:val="left" w:pos="709"/>
              </w:tabs>
            </w:pPr>
          </w:p>
        </w:tc>
        <w:tc>
          <w:tcPr>
            <w:tcW w:w="281" w:type="dxa"/>
          </w:tcPr>
          <w:p w14:paraId="560CF0B6" w14:textId="77777777" w:rsidR="00FC7B75" w:rsidRDefault="00FC7B75" w:rsidP="00B11C34">
            <w:pPr>
              <w:pStyle w:val="Arbeitsanweisung"/>
              <w:tabs>
                <w:tab w:val="left" w:pos="709"/>
              </w:tabs>
            </w:pPr>
          </w:p>
        </w:tc>
        <w:tc>
          <w:tcPr>
            <w:tcW w:w="281" w:type="dxa"/>
          </w:tcPr>
          <w:p w14:paraId="497B62FD" w14:textId="77777777" w:rsidR="00FC7B75" w:rsidRDefault="00FC7B75" w:rsidP="00B11C34">
            <w:pPr>
              <w:pStyle w:val="Arbeitsanweisung"/>
              <w:tabs>
                <w:tab w:val="left" w:pos="709"/>
              </w:tabs>
            </w:pPr>
          </w:p>
        </w:tc>
        <w:tc>
          <w:tcPr>
            <w:tcW w:w="281" w:type="dxa"/>
          </w:tcPr>
          <w:p w14:paraId="1D915AD4" w14:textId="77777777" w:rsidR="00FC7B75" w:rsidRDefault="00FC7B75" w:rsidP="00B11C34">
            <w:pPr>
              <w:pStyle w:val="Arbeitsanweisung"/>
              <w:tabs>
                <w:tab w:val="left" w:pos="709"/>
              </w:tabs>
            </w:pPr>
          </w:p>
        </w:tc>
        <w:tc>
          <w:tcPr>
            <w:tcW w:w="281" w:type="dxa"/>
          </w:tcPr>
          <w:p w14:paraId="6C564577" w14:textId="77777777" w:rsidR="00FC7B75" w:rsidRDefault="00FC7B75" w:rsidP="00B11C34">
            <w:pPr>
              <w:pStyle w:val="Arbeitsanweisung"/>
              <w:tabs>
                <w:tab w:val="left" w:pos="709"/>
              </w:tabs>
            </w:pPr>
          </w:p>
        </w:tc>
        <w:tc>
          <w:tcPr>
            <w:tcW w:w="281" w:type="dxa"/>
          </w:tcPr>
          <w:p w14:paraId="44B3C6E3" w14:textId="77777777" w:rsidR="00FC7B75" w:rsidRDefault="00FC7B75" w:rsidP="00B11C34">
            <w:pPr>
              <w:pStyle w:val="Arbeitsanweisung"/>
              <w:tabs>
                <w:tab w:val="left" w:pos="709"/>
              </w:tabs>
            </w:pPr>
          </w:p>
        </w:tc>
        <w:tc>
          <w:tcPr>
            <w:tcW w:w="281" w:type="dxa"/>
          </w:tcPr>
          <w:p w14:paraId="3FE1D898" w14:textId="77777777" w:rsidR="00FC7B75" w:rsidRDefault="00FC7B75" w:rsidP="00B11C34">
            <w:pPr>
              <w:pStyle w:val="Arbeitsanweisung"/>
              <w:tabs>
                <w:tab w:val="left" w:pos="709"/>
              </w:tabs>
            </w:pPr>
          </w:p>
        </w:tc>
        <w:tc>
          <w:tcPr>
            <w:tcW w:w="281" w:type="dxa"/>
          </w:tcPr>
          <w:p w14:paraId="563F08CC" w14:textId="77777777" w:rsidR="00FC7B75" w:rsidRDefault="00FC7B75" w:rsidP="00B11C34">
            <w:pPr>
              <w:pStyle w:val="Arbeitsanweisung"/>
              <w:tabs>
                <w:tab w:val="left" w:pos="709"/>
              </w:tabs>
            </w:pPr>
          </w:p>
        </w:tc>
      </w:tr>
      <w:tr w:rsidR="00FC7B75" w14:paraId="205E1FC4" w14:textId="77777777" w:rsidTr="00B11C34">
        <w:trPr>
          <w:trHeight w:val="283"/>
        </w:trPr>
        <w:tc>
          <w:tcPr>
            <w:tcW w:w="282" w:type="dxa"/>
          </w:tcPr>
          <w:p w14:paraId="26608A61" w14:textId="77777777" w:rsidR="00FC7B75" w:rsidRDefault="00FC7B75" w:rsidP="00B11C34">
            <w:pPr>
              <w:pStyle w:val="Arbeitsanweisung"/>
              <w:tabs>
                <w:tab w:val="left" w:pos="709"/>
              </w:tabs>
            </w:pPr>
          </w:p>
        </w:tc>
        <w:tc>
          <w:tcPr>
            <w:tcW w:w="282" w:type="dxa"/>
          </w:tcPr>
          <w:p w14:paraId="60A974E4" w14:textId="77777777" w:rsidR="00FC7B75" w:rsidRDefault="00FC7B75" w:rsidP="00B11C34">
            <w:pPr>
              <w:pStyle w:val="Arbeitsanweisung"/>
              <w:tabs>
                <w:tab w:val="left" w:pos="709"/>
              </w:tabs>
            </w:pPr>
          </w:p>
        </w:tc>
        <w:tc>
          <w:tcPr>
            <w:tcW w:w="282" w:type="dxa"/>
          </w:tcPr>
          <w:p w14:paraId="5FF63DDF" w14:textId="77777777" w:rsidR="00FC7B75" w:rsidRDefault="00FC7B75" w:rsidP="00B11C34">
            <w:pPr>
              <w:pStyle w:val="Arbeitsanweisung"/>
              <w:tabs>
                <w:tab w:val="left" w:pos="709"/>
              </w:tabs>
            </w:pPr>
          </w:p>
        </w:tc>
        <w:tc>
          <w:tcPr>
            <w:tcW w:w="282" w:type="dxa"/>
          </w:tcPr>
          <w:p w14:paraId="04B07533" w14:textId="77777777" w:rsidR="00FC7B75" w:rsidRDefault="00FC7B75" w:rsidP="00B11C34">
            <w:pPr>
              <w:pStyle w:val="Arbeitsanweisung"/>
              <w:tabs>
                <w:tab w:val="left" w:pos="709"/>
              </w:tabs>
            </w:pPr>
          </w:p>
        </w:tc>
        <w:tc>
          <w:tcPr>
            <w:tcW w:w="282" w:type="dxa"/>
          </w:tcPr>
          <w:p w14:paraId="008CC933" w14:textId="77777777" w:rsidR="00FC7B75" w:rsidRDefault="00FC7B75" w:rsidP="00B11C34">
            <w:pPr>
              <w:pStyle w:val="Arbeitsanweisung"/>
              <w:tabs>
                <w:tab w:val="left" w:pos="709"/>
              </w:tabs>
            </w:pPr>
          </w:p>
        </w:tc>
        <w:tc>
          <w:tcPr>
            <w:tcW w:w="282" w:type="dxa"/>
          </w:tcPr>
          <w:p w14:paraId="340F4853" w14:textId="77777777" w:rsidR="00FC7B75" w:rsidRDefault="00FC7B75" w:rsidP="00B11C34">
            <w:pPr>
              <w:pStyle w:val="Arbeitsanweisung"/>
              <w:tabs>
                <w:tab w:val="left" w:pos="709"/>
              </w:tabs>
            </w:pPr>
          </w:p>
        </w:tc>
        <w:tc>
          <w:tcPr>
            <w:tcW w:w="282" w:type="dxa"/>
          </w:tcPr>
          <w:p w14:paraId="495664BB" w14:textId="77777777" w:rsidR="00FC7B75" w:rsidRDefault="00FC7B75" w:rsidP="00B11C34">
            <w:pPr>
              <w:pStyle w:val="Arbeitsanweisung"/>
              <w:tabs>
                <w:tab w:val="left" w:pos="709"/>
              </w:tabs>
            </w:pPr>
          </w:p>
        </w:tc>
        <w:tc>
          <w:tcPr>
            <w:tcW w:w="282" w:type="dxa"/>
          </w:tcPr>
          <w:p w14:paraId="12633157" w14:textId="77777777" w:rsidR="00FC7B75" w:rsidRDefault="00FC7B75" w:rsidP="00B11C34">
            <w:pPr>
              <w:pStyle w:val="Arbeitsanweisung"/>
              <w:tabs>
                <w:tab w:val="left" w:pos="709"/>
              </w:tabs>
            </w:pPr>
          </w:p>
        </w:tc>
        <w:tc>
          <w:tcPr>
            <w:tcW w:w="282" w:type="dxa"/>
          </w:tcPr>
          <w:p w14:paraId="026898D9" w14:textId="77777777" w:rsidR="00FC7B75" w:rsidRDefault="00FC7B75" w:rsidP="00B11C34">
            <w:pPr>
              <w:pStyle w:val="Arbeitsanweisung"/>
              <w:tabs>
                <w:tab w:val="left" w:pos="709"/>
              </w:tabs>
            </w:pPr>
          </w:p>
        </w:tc>
        <w:tc>
          <w:tcPr>
            <w:tcW w:w="282" w:type="dxa"/>
          </w:tcPr>
          <w:p w14:paraId="01BC5FD4" w14:textId="77777777" w:rsidR="00FC7B75" w:rsidRDefault="00FC7B75" w:rsidP="00B11C34">
            <w:pPr>
              <w:pStyle w:val="Arbeitsanweisung"/>
              <w:tabs>
                <w:tab w:val="left" w:pos="709"/>
              </w:tabs>
            </w:pPr>
          </w:p>
        </w:tc>
        <w:tc>
          <w:tcPr>
            <w:tcW w:w="282" w:type="dxa"/>
          </w:tcPr>
          <w:p w14:paraId="32B4F4D4" w14:textId="77777777" w:rsidR="00FC7B75" w:rsidRDefault="00FC7B75" w:rsidP="00B11C34">
            <w:pPr>
              <w:pStyle w:val="Arbeitsanweisung"/>
              <w:tabs>
                <w:tab w:val="left" w:pos="709"/>
              </w:tabs>
            </w:pPr>
          </w:p>
        </w:tc>
        <w:tc>
          <w:tcPr>
            <w:tcW w:w="282" w:type="dxa"/>
          </w:tcPr>
          <w:p w14:paraId="632124F4" w14:textId="77777777" w:rsidR="00FC7B75" w:rsidRDefault="00FC7B75" w:rsidP="00B11C34">
            <w:pPr>
              <w:pStyle w:val="Arbeitsanweisung"/>
              <w:tabs>
                <w:tab w:val="left" w:pos="709"/>
              </w:tabs>
            </w:pPr>
          </w:p>
        </w:tc>
        <w:tc>
          <w:tcPr>
            <w:tcW w:w="282" w:type="dxa"/>
          </w:tcPr>
          <w:p w14:paraId="099382D4" w14:textId="77777777" w:rsidR="00FC7B75" w:rsidRDefault="00FC7B75" w:rsidP="00B11C34">
            <w:pPr>
              <w:pStyle w:val="Arbeitsanweisung"/>
              <w:tabs>
                <w:tab w:val="left" w:pos="709"/>
              </w:tabs>
            </w:pPr>
          </w:p>
        </w:tc>
        <w:tc>
          <w:tcPr>
            <w:tcW w:w="282" w:type="dxa"/>
          </w:tcPr>
          <w:p w14:paraId="7B0EBEDA" w14:textId="77777777" w:rsidR="00FC7B75" w:rsidRDefault="00FC7B75" w:rsidP="00B11C34">
            <w:pPr>
              <w:pStyle w:val="Arbeitsanweisung"/>
              <w:tabs>
                <w:tab w:val="left" w:pos="709"/>
              </w:tabs>
            </w:pPr>
          </w:p>
        </w:tc>
        <w:tc>
          <w:tcPr>
            <w:tcW w:w="282" w:type="dxa"/>
          </w:tcPr>
          <w:p w14:paraId="7FBCA81A" w14:textId="77777777" w:rsidR="00FC7B75" w:rsidRDefault="00FC7B75" w:rsidP="00B11C34">
            <w:pPr>
              <w:pStyle w:val="Arbeitsanweisung"/>
              <w:tabs>
                <w:tab w:val="left" w:pos="709"/>
              </w:tabs>
            </w:pPr>
          </w:p>
        </w:tc>
        <w:tc>
          <w:tcPr>
            <w:tcW w:w="281" w:type="dxa"/>
          </w:tcPr>
          <w:p w14:paraId="0389F7D8" w14:textId="77777777" w:rsidR="00FC7B75" w:rsidRDefault="00FC7B75" w:rsidP="00B11C34">
            <w:pPr>
              <w:pStyle w:val="Arbeitsanweisung"/>
              <w:tabs>
                <w:tab w:val="left" w:pos="709"/>
              </w:tabs>
            </w:pPr>
          </w:p>
        </w:tc>
        <w:tc>
          <w:tcPr>
            <w:tcW w:w="281" w:type="dxa"/>
          </w:tcPr>
          <w:p w14:paraId="5EF5B976" w14:textId="77777777" w:rsidR="00FC7B75" w:rsidRDefault="00FC7B75" w:rsidP="00B11C34">
            <w:pPr>
              <w:pStyle w:val="Arbeitsanweisung"/>
              <w:tabs>
                <w:tab w:val="left" w:pos="709"/>
              </w:tabs>
            </w:pPr>
          </w:p>
        </w:tc>
        <w:tc>
          <w:tcPr>
            <w:tcW w:w="281" w:type="dxa"/>
          </w:tcPr>
          <w:p w14:paraId="13D8D337" w14:textId="77777777" w:rsidR="00FC7B75" w:rsidRDefault="00FC7B75" w:rsidP="00B11C34">
            <w:pPr>
              <w:pStyle w:val="Arbeitsanweisung"/>
              <w:tabs>
                <w:tab w:val="left" w:pos="709"/>
              </w:tabs>
            </w:pPr>
          </w:p>
        </w:tc>
        <w:tc>
          <w:tcPr>
            <w:tcW w:w="281" w:type="dxa"/>
          </w:tcPr>
          <w:p w14:paraId="002B9550" w14:textId="77777777" w:rsidR="00FC7B75" w:rsidRDefault="00FC7B75" w:rsidP="00B11C34">
            <w:pPr>
              <w:pStyle w:val="Arbeitsanweisung"/>
              <w:tabs>
                <w:tab w:val="left" w:pos="709"/>
              </w:tabs>
            </w:pPr>
          </w:p>
        </w:tc>
        <w:tc>
          <w:tcPr>
            <w:tcW w:w="281" w:type="dxa"/>
          </w:tcPr>
          <w:p w14:paraId="230BD79C" w14:textId="77777777" w:rsidR="00FC7B75" w:rsidRDefault="00FC7B75" w:rsidP="00B11C34">
            <w:pPr>
              <w:pStyle w:val="Arbeitsanweisung"/>
              <w:tabs>
                <w:tab w:val="left" w:pos="709"/>
              </w:tabs>
            </w:pPr>
          </w:p>
        </w:tc>
        <w:tc>
          <w:tcPr>
            <w:tcW w:w="281" w:type="dxa"/>
          </w:tcPr>
          <w:p w14:paraId="185B4255" w14:textId="77777777" w:rsidR="00FC7B75" w:rsidRDefault="00FC7B75" w:rsidP="00B11C34">
            <w:pPr>
              <w:pStyle w:val="Arbeitsanweisung"/>
              <w:tabs>
                <w:tab w:val="left" w:pos="709"/>
              </w:tabs>
            </w:pPr>
          </w:p>
        </w:tc>
        <w:tc>
          <w:tcPr>
            <w:tcW w:w="281" w:type="dxa"/>
          </w:tcPr>
          <w:p w14:paraId="000C83C2" w14:textId="77777777" w:rsidR="00FC7B75" w:rsidRDefault="00FC7B75" w:rsidP="00B11C34">
            <w:pPr>
              <w:pStyle w:val="Arbeitsanweisung"/>
              <w:tabs>
                <w:tab w:val="left" w:pos="709"/>
              </w:tabs>
            </w:pPr>
          </w:p>
        </w:tc>
        <w:tc>
          <w:tcPr>
            <w:tcW w:w="281" w:type="dxa"/>
          </w:tcPr>
          <w:p w14:paraId="7B276AE3" w14:textId="77777777" w:rsidR="00FC7B75" w:rsidRDefault="00FC7B75" w:rsidP="00B11C34">
            <w:pPr>
              <w:pStyle w:val="Arbeitsanweisung"/>
              <w:tabs>
                <w:tab w:val="left" w:pos="709"/>
              </w:tabs>
            </w:pPr>
          </w:p>
        </w:tc>
        <w:tc>
          <w:tcPr>
            <w:tcW w:w="281" w:type="dxa"/>
          </w:tcPr>
          <w:p w14:paraId="323C7643" w14:textId="77777777" w:rsidR="00FC7B75" w:rsidRDefault="00FC7B75" w:rsidP="00B11C34">
            <w:pPr>
              <w:pStyle w:val="Arbeitsanweisung"/>
              <w:tabs>
                <w:tab w:val="left" w:pos="709"/>
              </w:tabs>
            </w:pPr>
          </w:p>
        </w:tc>
        <w:tc>
          <w:tcPr>
            <w:tcW w:w="281" w:type="dxa"/>
          </w:tcPr>
          <w:p w14:paraId="5491A9E7" w14:textId="77777777" w:rsidR="00FC7B75" w:rsidRDefault="00FC7B75" w:rsidP="00B11C34">
            <w:pPr>
              <w:pStyle w:val="Arbeitsanweisung"/>
              <w:tabs>
                <w:tab w:val="left" w:pos="709"/>
              </w:tabs>
            </w:pPr>
          </w:p>
        </w:tc>
        <w:tc>
          <w:tcPr>
            <w:tcW w:w="281" w:type="dxa"/>
          </w:tcPr>
          <w:p w14:paraId="732FDA48" w14:textId="77777777" w:rsidR="00FC7B75" w:rsidRDefault="00FC7B75" w:rsidP="00B11C34">
            <w:pPr>
              <w:pStyle w:val="Arbeitsanweisung"/>
              <w:tabs>
                <w:tab w:val="left" w:pos="709"/>
              </w:tabs>
            </w:pPr>
          </w:p>
        </w:tc>
        <w:tc>
          <w:tcPr>
            <w:tcW w:w="281" w:type="dxa"/>
          </w:tcPr>
          <w:p w14:paraId="0DD5F46B" w14:textId="77777777" w:rsidR="00FC7B75" w:rsidRDefault="00FC7B75" w:rsidP="00B11C34">
            <w:pPr>
              <w:pStyle w:val="Arbeitsanweisung"/>
              <w:tabs>
                <w:tab w:val="left" w:pos="709"/>
              </w:tabs>
            </w:pPr>
          </w:p>
        </w:tc>
        <w:tc>
          <w:tcPr>
            <w:tcW w:w="281" w:type="dxa"/>
          </w:tcPr>
          <w:p w14:paraId="640E74E0" w14:textId="77777777" w:rsidR="00FC7B75" w:rsidRDefault="00FC7B75" w:rsidP="00B11C34">
            <w:pPr>
              <w:pStyle w:val="Arbeitsanweisung"/>
              <w:tabs>
                <w:tab w:val="left" w:pos="709"/>
              </w:tabs>
            </w:pPr>
          </w:p>
        </w:tc>
        <w:tc>
          <w:tcPr>
            <w:tcW w:w="281" w:type="dxa"/>
          </w:tcPr>
          <w:p w14:paraId="19A6A492" w14:textId="77777777" w:rsidR="00FC7B75" w:rsidRDefault="00FC7B75" w:rsidP="00B11C34">
            <w:pPr>
              <w:pStyle w:val="Arbeitsanweisung"/>
              <w:tabs>
                <w:tab w:val="left" w:pos="709"/>
              </w:tabs>
            </w:pPr>
          </w:p>
        </w:tc>
        <w:tc>
          <w:tcPr>
            <w:tcW w:w="281" w:type="dxa"/>
          </w:tcPr>
          <w:p w14:paraId="29043DCC" w14:textId="77777777" w:rsidR="00FC7B75" w:rsidRDefault="00FC7B75" w:rsidP="00B11C34">
            <w:pPr>
              <w:pStyle w:val="Arbeitsanweisung"/>
              <w:tabs>
                <w:tab w:val="left" w:pos="709"/>
              </w:tabs>
            </w:pPr>
          </w:p>
        </w:tc>
        <w:tc>
          <w:tcPr>
            <w:tcW w:w="281" w:type="dxa"/>
          </w:tcPr>
          <w:p w14:paraId="22C37CE6" w14:textId="77777777" w:rsidR="00FC7B75" w:rsidRDefault="00FC7B75" w:rsidP="00B11C34">
            <w:pPr>
              <w:pStyle w:val="Arbeitsanweisung"/>
              <w:tabs>
                <w:tab w:val="left" w:pos="709"/>
              </w:tabs>
            </w:pPr>
          </w:p>
        </w:tc>
        <w:tc>
          <w:tcPr>
            <w:tcW w:w="281" w:type="dxa"/>
          </w:tcPr>
          <w:p w14:paraId="409B4977" w14:textId="77777777" w:rsidR="00FC7B75" w:rsidRDefault="00FC7B75" w:rsidP="00B11C34">
            <w:pPr>
              <w:pStyle w:val="Arbeitsanweisung"/>
              <w:tabs>
                <w:tab w:val="left" w:pos="709"/>
              </w:tabs>
            </w:pPr>
          </w:p>
        </w:tc>
      </w:tr>
      <w:tr w:rsidR="00434047" w14:paraId="4F6EE8ED" w14:textId="77777777" w:rsidTr="00B11C34">
        <w:trPr>
          <w:trHeight w:val="283"/>
        </w:trPr>
        <w:tc>
          <w:tcPr>
            <w:tcW w:w="282" w:type="dxa"/>
          </w:tcPr>
          <w:p w14:paraId="55F56B42" w14:textId="77777777" w:rsidR="00434047" w:rsidRDefault="00434047" w:rsidP="00B11C34">
            <w:pPr>
              <w:pStyle w:val="Arbeitsanweisung"/>
              <w:tabs>
                <w:tab w:val="left" w:pos="709"/>
              </w:tabs>
            </w:pPr>
          </w:p>
        </w:tc>
        <w:tc>
          <w:tcPr>
            <w:tcW w:w="282" w:type="dxa"/>
          </w:tcPr>
          <w:p w14:paraId="4320A0A3" w14:textId="77777777" w:rsidR="00434047" w:rsidRDefault="00434047" w:rsidP="00B11C34">
            <w:pPr>
              <w:pStyle w:val="Arbeitsanweisung"/>
              <w:tabs>
                <w:tab w:val="left" w:pos="709"/>
              </w:tabs>
            </w:pPr>
          </w:p>
        </w:tc>
        <w:tc>
          <w:tcPr>
            <w:tcW w:w="282" w:type="dxa"/>
          </w:tcPr>
          <w:p w14:paraId="55BF6900" w14:textId="77777777" w:rsidR="00434047" w:rsidRDefault="00434047" w:rsidP="00B11C34">
            <w:pPr>
              <w:pStyle w:val="Arbeitsanweisung"/>
              <w:tabs>
                <w:tab w:val="left" w:pos="709"/>
              </w:tabs>
            </w:pPr>
          </w:p>
        </w:tc>
        <w:tc>
          <w:tcPr>
            <w:tcW w:w="282" w:type="dxa"/>
          </w:tcPr>
          <w:p w14:paraId="2B2C1266" w14:textId="77777777" w:rsidR="00434047" w:rsidRDefault="00434047" w:rsidP="00B11C34">
            <w:pPr>
              <w:pStyle w:val="Arbeitsanweisung"/>
              <w:tabs>
                <w:tab w:val="left" w:pos="709"/>
              </w:tabs>
            </w:pPr>
          </w:p>
        </w:tc>
        <w:tc>
          <w:tcPr>
            <w:tcW w:w="282" w:type="dxa"/>
          </w:tcPr>
          <w:p w14:paraId="54CA8E06" w14:textId="77777777" w:rsidR="00434047" w:rsidRDefault="00434047" w:rsidP="00B11C34">
            <w:pPr>
              <w:pStyle w:val="Arbeitsanweisung"/>
              <w:tabs>
                <w:tab w:val="left" w:pos="709"/>
              </w:tabs>
            </w:pPr>
          </w:p>
        </w:tc>
        <w:tc>
          <w:tcPr>
            <w:tcW w:w="282" w:type="dxa"/>
          </w:tcPr>
          <w:p w14:paraId="79B75424" w14:textId="77777777" w:rsidR="00434047" w:rsidRDefault="00434047" w:rsidP="00B11C34">
            <w:pPr>
              <w:pStyle w:val="Arbeitsanweisung"/>
              <w:tabs>
                <w:tab w:val="left" w:pos="709"/>
              </w:tabs>
            </w:pPr>
          </w:p>
        </w:tc>
        <w:tc>
          <w:tcPr>
            <w:tcW w:w="282" w:type="dxa"/>
          </w:tcPr>
          <w:p w14:paraId="0923F2BA" w14:textId="77777777" w:rsidR="00434047" w:rsidRDefault="00434047" w:rsidP="00B11C34">
            <w:pPr>
              <w:pStyle w:val="Arbeitsanweisung"/>
              <w:tabs>
                <w:tab w:val="left" w:pos="709"/>
              </w:tabs>
            </w:pPr>
          </w:p>
        </w:tc>
        <w:tc>
          <w:tcPr>
            <w:tcW w:w="282" w:type="dxa"/>
          </w:tcPr>
          <w:p w14:paraId="4323709C" w14:textId="77777777" w:rsidR="00434047" w:rsidRDefault="00434047" w:rsidP="00B11C34">
            <w:pPr>
              <w:pStyle w:val="Arbeitsanweisung"/>
              <w:tabs>
                <w:tab w:val="left" w:pos="709"/>
              </w:tabs>
            </w:pPr>
          </w:p>
        </w:tc>
        <w:tc>
          <w:tcPr>
            <w:tcW w:w="282" w:type="dxa"/>
          </w:tcPr>
          <w:p w14:paraId="41A3DC80" w14:textId="77777777" w:rsidR="00434047" w:rsidRDefault="00434047" w:rsidP="00B11C34">
            <w:pPr>
              <w:pStyle w:val="Arbeitsanweisung"/>
              <w:tabs>
                <w:tab w:val="left" w:pos="709"/>
              </w:tabs>
            </w:pPr>
          </w:p>
        </w:tc>
        <w:tc>
          <w:tcPr>
            <w:tcW w:w="282" w:type="dxa"/>
          </w:tcPr>
          <w:p w14:paraId="464EED72" w14:textId="77777777" w:rsidR="00434047" w:rsidRDefault="00434047" w:rsidP="00B11C34">
            <w:pPr>
              <w:pStyle w:val="Arbeitsanweisung"/>
              <w:tabs>
                <w:tab w:val="left" w:pos="709"/>
              </w:tabs>
            </w:pPr>
          </w:p>
        </w:tc>
        <w:tc>
          <w:tcPr>
            <w:tcW w:w="282" w:type="dxa"/>
          </w:tcPr>
          <w:p w14:paraId="5CF80B2D" w14:textId="77777777" w:rsidR="00434047" w:rsidRDefault="00434047" w:rsidP="00B11C34">
            <w:pPr>
              <w:pStyle w:val="Arbeitsanweisung"/>
              <w:tabs>
                <w:tab w:val="left" w:pos="709"/>
              </w:tabs>
            </w:pPr>
          </w:p>
        </w:tc>
        <w:tc>
          <w:tcPr>
            <w:tcW w:w="282" w:type="dxa"/>
          </w:tcPr>
          <w:p w14:paraId="32D1923E" w14:textId="77777777" w:rsidR="00434047" w:rsidRDefault="00434047" w:rsidP="00B11C34">
            <w:pPr>
              <w:pStyle w:val="Arbeitsanweisung"/>
              <w:tabs>
                <w:tab w:val="left" w:pos="709"/>
              </w:tabs>
            </w:pPr>
          </w:p>
        </w:tc>
        <w:tc>
          <w:tcPr>
            <w:tcW w:w="282" w:type="dxa"/>
          </w:tcPr>
          <w:p w14:paraId="2CE426A5" w14:textId="77777777" w:rsidR="00434047" w:rsidRDefault="00434047" w:rsidP="00B11C34">
            <w:pPr>
              <w:pStyle w:val="Arbeitsanweisung"/>
              <w:tabs>
                <w:tab w:val="left" w:pos="709"/>
              </w:tabs>
            </w:pPr>
          </w:p>
        </w:tc>
        <w:tc>
          <w:tcPr>
            <w:tcW w:w="282" w:type="dxa"/>
          </w:tcPr>
          <w:p w14:paraId="47AB64C7" w14:textId="77777777" w:rsidR="00434047" w:rsidRDefault="00434047" w:rsidP="00B11C34">
            <w:pPr>
              <w:pStyle w:val="Arbeitsanweisung"/>
              <w:tabs>
                <w:tab w:val="left" w:pos="709"/>
              </w:tabs>
            </w:pPr>
          </w:p>
        </w:tc>
        <w:tc>
          <w:tcPr>
            <w:tcW w:w="282" w:type="dxa"/>
          </w:tcPr>
          <w:p w14:paraId="15460228" w14:textId="77777777" w:rsidR="00434047" w:rsidRDefault="00434047" w:rsidP="00B11C34">
            <w:pPr>
              <w:pStyle w:val="Arbeitsanweisung"/>
              <w:tabs>
                <w:tab w:val="left" w:pos="709"/>
              </w:tabs>
            </w:pPr>
          </w:p>
        </w:tc>
        <w:tc>
          <w:tcPr>
            <w:tcW w:w="281" w:type="dxa"/>
          </w:tcPr>
          <w:p w14:paraId="39CD8688" w14:textId="77777777" w:rsidR="00434047" w:rsidRDefault="00434047" w:rsidP="00B11C34">
            <w:pPr>
              <w:pStyle w:val="Arbeitsanweisung"/>
              <w:tabs>
                <w:tab w:val="left" w:pos="709"/>
              </w:tabs>
            </w:pPr>
          </w:p>
        </w:tc>
        <w:tc>
          <w:tcPr>
            <w:tcW w:w="281" w:type="dxa"/>
          </w:tcPr>
          <w:p w14:paraId="1CAEEC9F" w14:textId="77777777" w:rsidR="00434047" w:rsidRDefault="00434047" w:rsidP="00B11C34">
            <w:pPr>
              <w:pStyle w:val="Arbeitsanweisung"/>
              <w:tabs>
                <w:tab w:val="left" w:pos="709"/>
              </w:tabs>
            </w:pPr>
          </w:p>
        </w:tc>
        <w:tc>
          <w:tcPr>
            <w:tcW w:w="281" w:type="dxa"/>
          </w:tcPr>
          <w:p w14:paraId="7DB841BC" w14:textId="77777777" w:rsidR="00434047" w:rsidRDefault="00434047" w:rsidP="00B11C34">
            <w:pPr>
              <w:pStyle w:val="Arbeitsanweisung"/>
              <w:tabs>
                <w:tab w:val="left" w:pos="709"/>
              </w:tabs>
            </w:pPr>
          </w:p>
        </w:tc>
        <w:tc>
          <w:tcPr>
            <w:tcW w:w="281" w:type="dxa"/>
          </w:tcPr>
          <w:p w14:paraId="20BECF6C" w14:textId="77777777" w:rsidR="00434047" w:rsidRDefault="00434047" w:rsidP="00B11C34">
            <w:pPr>
              <w:pStyle w:val="Arbeitsanweisung"/>
              <w:tabs>
                <w:tab w:val="left" w:pos="709"/>
              </w:tabs>
            </w:pPr>
          </w:p>
        </w:tc>
        <w:tc>
          <w:tcPr>
            <w:tcW w:w="281" w:type="dxa"/>
          </w:tcPr>
          <w:p w14:paraId="53281B1B" w14:textId="77777777" w:rsidR="00434047" w:rsidRDefault="00434047" w:rsidP="00B11C34">
            <w:pPr>
              <w:pStyle w:val="Arbeitsanweisung"/>
              <w:tabs>
                <w:tab w:val="left" w:pos="709"/>
              </w:tabs>
            </w:pPr>
          </w:p>
        </w:tc>
        <w:tc>
          <w:tcPr>
            <w:tcW w:w="281" w:type="dxa"/>
          </w:tcPr>
          <w:p w14:paraId="44A4AF7A" w14:textId="77777777" w:rsidR="00434047" w:rsidRDefault="00434047" w:rsidP="00B11C34">
            <w:pPr>
              <w:pStyle w:val="Arbeitsanweisung"/>
              <w:tabs>
                <w:tab w:val="left" w:pos="709"/>
              </w:tabs>
            </w:pPr>
          </w:p>
        </w:tc>
        <w:tc>
          <w:tcPr>
            <w:tcW w:w="281" w:type="dxa"/>
          </w:tcPr>
          <w:p w14:paraId="7CECBEE6" w14:textId="77777777" w:rsidR="00434047" w:rsidRDefault="00434047" w:rsidP="00B11C34">
            <w:pPr>
              <w:pStyle w:val="Arbeitsanweisung"/>
              <w:tabs>
                <w:tab w:val="left" w:pos="709"/>
              </w:tabs>
            </w:pPr>
          </w:p>
        </w:tc>
        <w:tc>
          <w:tcPr>
            <w:tcW w:w="281" w:type="dxa"/>
          </w:tcPr>
          <w:p w14:paraId="216466C2" w14:textId="77777777" w:rsidR="00434047" w:rsidRDefault="00434047" w:rsidP="00B11C34">
            <w:pPr>
              <w:pStyle w:val="Arbeitsanweisung"/>
              <w:tabs>
                <w:tab w:val="left" w:pos="709"/>
              </w:tabs>
            </w:pPr>
          </w:p>
        </w:tc>
        <w:tc>
          <w:tcPr>
            <w:tcW w:w="281" w:type="dxa"/>
          </w:tcPr>
          <w:p w14:paraId="23C6D4DA" w14:textId="77777777" w:rsidR="00434047" w:rsidRDefault="00434047" w:rsidP="00B11C34">
            <w:pPr>
              <w:pStyle w:val="Arbeitsanweisung"/>
              <w:tabs>
                <w:tab w:val="left" w:pos="709"/>
              </w:tabs>
            </w:pPr>
          </w:p>
        </w:tc>
        <w:tc>
          <w:tcPr>
            <w:tcW w:w="281" w:type="dxa"/>
          </w:tcPr>
          <w:p w14:paraId="1DE087C3" w14:textId="77777777" w:rsidR="00434047" w:rsidRDefault="00434047" w:rsidP="00B11C34">
            <w:pPr>
              <w:pStyle w:val="Arbeitsanweisung"/>
              <w:tabs>
                <w:tab w:val="left" w:pos="709"/>
              </w:tabs>
            </w:pPr>
          </w:p>
        </w:tc>
        <w:tc>
          <w:tcPr>
            <w:tcW w:w="281" w:type="dxa"/>
          </w:tcPr>
          <w:p w14:paraId="49C51224" w14:textId="77777777" w:rsidR="00434047" w:rsidRDefault="00434047" w:rsidP="00B11C34">
            <w:pPr>
              <w:pStyle w:val="Arbeitsanweisung"/>
              <w:tabs>
                <w:tab w:val="left" w:pos="709"/>
              </w:tabs>
            </w:pPr>
          </w:p>
        </w:tc>
        <w:tc>
          <w:tcPr>
            <w:tcW w:w="281" w:type="dxa"/>
          </w:tcPr>
          <w:p w14:paraId="2855C1CD" w14:textId="77777777" w:rsidR="00434047" w:rsidRDefault="00434047" w:rsidP="00B11C34">
            <w:pPr>
              <w:pStyle w:val="Arbeitsanweisung"/>
              <w:tabs>
                <w:tab w:val="left" w:pos="709"/>
              </w:tabs>
            </w:pPr>
          </w:p>
        </w:tc>
        <w:tc>
          <w:tcPr>
            <w:tcW w:w="281" w:type="dxa"/>
          </w:tcPr>
          <w:p w14:paraId="7CF89D53" w14:textId="77777777" w:rsidR="00434047" w:rsidRDefault="00434047" w:rsidP="00B11C34">
            <w:pPr>
              <w:pStyle w:val="Arbeitsanweisung"/>
              <w:tabs>
                <w:tab w:val="left" w:pos="709"/>
              </w:tabs>
            </w:pPr>
          </w:p>
        </w:tc>
        <w:tc>
          <w:tcPr>
            <w:tcW w:w="281" w:type="dxa"/>
          </w:tcPr>
          <w:p w14:paraId="68B880C5" w14:textId="77777777" w:rsidR="00434047" w:rsidRDefault="00434047" w:rsidP="00B11C34">
            <w:pPr>
              <w:pStyle w:val="Arbeitsanweisung"/>
              <w:tabs>
                <w:tab w:val="left" w:pos="709"/>
              </w:tabs>
            </w:pPr>
          </w:p>
        </w:tc>
        <w:tc>
          <w:tcPr>
            <w:tcW w:w="281" w:type="dxa"/>
          </w:tcPr>
          <w:p w14:paraId="0930FD15" w14:textId="77777777" w:rsidR="00434047" w:rsidRDefault="00434047" w:rsidP="00B11C34">
            <w:pPr>
              <w:pStyle w:val="Arbeitsanweisung"/>
              <w:tabs>
                <w:tab w:val="left" w:pos="709"/>
              </w:tabs>
            </w:pPr>
          </w:p>
        </w:tc>
        <w:tc>
          <w:tcPr>
            <w:tcW w:w="281" w:type="dxa"/>
          </w:tcPr>
          <w:p w14:paraId="3769B73E" w14:textId="77777777" w:rsidR="00434047" w:rsidRDefault="00434047" w:rsidP="00B11C34">
            <w:pPr>
              <w:pStyle w:val="Arbeitsanweisung"/>
              <w:tabs>
                <w:tab w:val="left" w:pos="709"/>
              </w:tabs>
            </w:pPr>
          </w:p>
        </w:tc>
        <w:tc>
          <w:tcPr>
            <w:tcW w:w="281" w:type="dxa"/>
          </w:tcPr>
          <w:p w14:paraId="6DA78A3B" w14:textId="77777777" w:rsidR="00434047" w:rsidRDefault="00434047" w:rsidP="00B11C34">
            <w:pPr>
              <w:pStyle w:val="Arbeitsanweisung"/>
              <w:tabs>
                <w:tab w:val="left" w:pos="709"/>
              </w:tabs>
            </w:pPr>
          </w:p>
        </w:tc>
      </w:tr>
      <w:tr w:rsidR="00FC7B75" w14:paraId="5A1032AF" w14:textId="77777777" w:rsidTr="00B11C34">
        <w:trPr>
          <w:trHeight w:val="283"/>
        </w:trPr>
        <w:tc>
          <w:tcPr>
            <w:tcW w:w="282" w:type="dxa"/>
          </w:tcPr>
          <w:p w14:paraId="6CEAB0B9" w14:textId="77777777" w:rsidR="00FC7B75" w:rsidRDefault="00FC7B75" w:rsidP="00B11C34">
            <w:pPr>
              <w:pStyle w:val="Arbeitsanweisung"/>
              <w:tabs>
                <w:tab w:val="left" w:pos="709"/>
              </w:tabs>
            </w:pPr>
          </w:p>
        </w:tc>
        <w:tc>
          <w:tcPr>
            <w:tcW w:w="282" w:type="dxa"/>
          </w:tcPr>
          <w:p w14:paraId="028AA73E" w14:textId="77777777" w:rsidR="00FC7B75" w:rsidRDefault="00FC7B75" w:rsidP="00B11C34">
            <w:pPr>
              <w:pStyle w:val="Arbeitsanweisung"/>
              <w:tabs>
                <w:tab w:val="left" w:pos="709"/>
              </w:tabs>
            </w:pPr>
          </w:p>
        </w:tc>
        <w:tc>
          <w:tcPr>
            <w:tcW w:w="282" w:type="dxa"/>
          </w:tcPr>
          <w:p w14:paraId="1C3E96B8" w14:textId="77777777" w:rsidR="00FC7B75" w:rsidRDefault="00FC7B75" w:rsidP="00B11C34">
            <w:pPr>
              <w:pStyle w:val="Arbeitsanweisung"/>
              <w:tabs>
                <w:tab w:val="left" w:pos="709"/>
              </w:tabs>
            </w:pPr>
          </w:p>
        </w:tc>
        <w:tc>
          <w:tcPr>
            <w:tcW w:w="282" w:type="dxa"/>
          </w:tcPr>
          <w:p w14:paraId="2828D63B" w14:textId="77777777" w:rsidR="00FC7B75" w:rsidRDefault="00FC7B75" w:rsidP="00B11C34">
            <w:pPr>
              <w:pStyle w:val="Arbeitsanweisung"/>
              <w:tabs>
                <w:tab w:val="left" w:pos="709"/>
              </w:tabs>
            </w:pPr>
          </w:p>
        </w:tc>
        <w:tc>
          <w:tcPr>
            <w:tcW w:w="282" w:type="dxa"/>
          </w:tcPr>
          <w:p w14:paraId="41AF678E" w14:textId="77777777" w:rsidR="00FC7B75" w:rsidRDefault="00FC7B75" w:rsidP="00B11C34">
            <w:pPr>
              <w:pStyle w:val="Arbeitsanweisung"/>
              <w:tabs>
                <w:tab w:val="left" w:pos="709"/>
              </w:tabs>
            </w:pPr>
          </w:p>
        </w:tc>
        <w:tc>
          <w:tcPr>
            <w:tcW w:w="282" w:type="dxa"/>
          </w:tcPr>
          <w:p w14:paraId="01248F6D" w14:textId="77777777" w:rsidR="00FC7B75" w:rsidRDefault="00FC7B75" w:rsidP="00B11C34">
            <w:pPr>
              <w:pStyle w:val="Arbeitsanweisung"/>
              <w:tabs>
                <w:tab w:val="left" w:pos="709"/>
              </w:tabs>
            </w:pPr>
          </w:p>
        </w:tc>
        <w:tc>
          <w:tcPr>
            <w:tcW w:w="282" w:type="dxa"/>
          </w:tcPr>
          <w:p w14:paraId="729EFE18" w14:textId="77777777" w:rsidR="00FC7B75" w:rsidRDefault="00FC7B75" w:rsidP="00B11C34">
            <w:pPr>
              <w:pStyle w:val="Arbeitsanweisung"/>
              <w:tabs>
                <w:tab w:val="left" w:pos="709"/>
              </w:tabs>
            </w:pPr>
          </w:p>
        </w:tc>
        <w:tc>
          <w:tcPr>
            <w:tcW w:w="282" w:type="dxa"/>
          </w:tcPr>
          <w:p w14:paraId="5886D315" w14:textId="77777777" w:rsidR="00FC7B75" w:rsidRDefault="00FC7B75" w:rsidP="00B11C34">
            <w:pPr>
              <w:pStyle w:val="Arbeitsanweisung"/>
              <w:tabs>
                <w:tab w:val="left" w:pos="709"/>
              </w:tabs>
            </w:pPr>
          </w:p>
        </w:tc>
        <w:tc>
          <w:tcPr>
            <w:tcW w:w="282" w:type="dxa"/>
          </w:tcPr>
          <w:p w14:paraId="475CB574" w14:textId="77777777" w:rsidR="00FC7B75" w:rsidRDefault="00FC7B75" w:rsidP="00B11C34">
            <w:pPr>
              <w:pStyle w:val="Arbeitsanweisung"/>
              <w:tabs>
                <w:tab w:val="left" w:pos="709"/>
              </w:tabs>
            </w:pPr>
          </w:p>
        </w:tc>
        <w:tc>
          <w:tcPr>
            <w:tcW w:w="282" w:type="dxa"/>
          </w:tcPr>
          <w:p w14:paraId="4AAA0166" w14:textId="77777777" w:rsidR="00FC7B75" w:rsidRDefault="00FC7B75" w:rsidP="00B11C34">
            <w:pPr>
              <w:pStyle w:val="Arbeitsanweisung"/>
              <w:tabs>
                <w:tab w:val="left" w:pos="709"/>
              </w:tabs>
            </w:pPr>
          </w:p>
        </w:tc>
        <w:tc>
          <w:tcPr>
            <w:tcW w:w="282" w:type="dxa"/>
          </w:tcPr>
          <w:p w14:paraId="77049339" w14:textId="77777777" w:rsidR="00FC7B75" w:rsidRDefault="00FC7B75" w:rsidP="00B11C34">
            <w:pPr>
              <w:pStyle w:val="Arbeitsanweisung"/>
              <w:tabs>
                <w:tab w:val="left" w:pos="709"/>
              </w:tabs>
            </w:pPr>
          </w:p>
        </w:tc>
        <w:tc>
          <w:tcPr>
            <w:tcW w:w="282" w:type="dxa"/>
          </w:tcPr>
          <w:p w14:paraId="0590E480" w14:textId="77777777" w:rsidR="00FC7B75" w:rsidRDefault="00FC7B75" w:rsidP="00B11C34">
            <w:pPr>
              <w:pStyle w:val="Arbeitsanweisung"/>
              <w:tabs>
                <w:tab w:val="left" w:pos="709"/>
              </w:tabs>
            </w:pPr>
          </w:p>
        </w:tc>
        <w:tc>
          <w:tcPr>
            <w:tcW w:w="282" w:type="dxa"/>
          </w:tcPr>
          <w:p w14:paraId="229AC078" w14:textId="77777777" w:rsidR="00FC7B75" w:rsidRDefault="00FC7B75" w:rsidP="00B11C34">
            <w:pPr>
              <w:pStyle w:val="Arbeitsanweisung"/>
              <w:tabs>
                <w:tab w:val="left" w:pos="709"/>
              </w:tabs>
            </w:pPr>
          </w:p>
        </w:tc>
        <w:tc>
          <w:tcPr>
            <w:tcW w:w="282" w:type="dxa"/>
          </w:tcPr>
          <w:p w14:paraId="25D67763" w14:textId="77777777" w:rsidR="00FC7B75" w:rsidRDefault="00FC7B75" w:rsidP="00B11C34">
            <w:pPr>
              <w:pStyle w:val="Arbeitsanweisung"/>
              <w:tabs>
                <w:tab w:val="left" w:pos="709"/>
              </w:tabs>
            </w:pPr>
          </w:p>
        </w:tc>
        <w:tc>
          <w:tcPr>
            <w:tcW w:w="282" w:type="dxa"/>
          </w:tcPr>
          <w:p w14:paraId="2FAEE8DB" w14:textId="77777777" w:rsidR="00FC7B75" w:rsidRDefault="00FC7B75" w:rsidP="00B11C34">
            <w:pPr>
              <w:pStyle w:val="Arbeitsanweisung"/>
              <w:tabs>
                <w:tab w:val="left" w:pos="709"/>
              </w:tabs>
            </w:pPr>
          </w:p>
        </w:tc>
        <w:tc>
          <w:tcPr>
            <w:tcW w:w="281" w:type="dxa"/>
          </w:tcPr>
          <w:p w14:paraId="6427F5DE" w14:textId="77777777" w:rsidR="00FC7B75" w:rsidRDefault="00FC7B75" w:rsidP="00B11C34">
            <w:pPr>
              <w:pStyle w:val="Arbeitsanweisung"/>
              <w:tabs>
                <w:tab w:val="left" w:pos="709"/>
              </w:tabs>
            </w:pPr>
          </w:p>
        </w:tc>
        <w:tc>
          <w:tcPr>
            <w:tcW w:w="281" w:type="dxa"/>
          </w:tcPr>
          <w:p w14:paraId="6C103D75" w14:textId="77777777" w:rsidR="00FC7B75" w:rsidRDefault="00FC7B75" w:rsidP="00B11C34">
            <w:pPr>
              <w:pStyle w:val="Arbeitsanweisung"/>
              <w:tabs>
                <w:tab w:val="left" w:pos="709"/>
              </w:tabs>
            </w:pPr>
          </w:p>
        </w:tc>
        <w:tc>
          <w:tcPr>
            <w:tcW w:w="281" w:type="dxa"/>
          </w:tcPr>
          <w:p w14:paraId="46129C5A" w14:textId="77777777" w:rsidR="00FC7B75" w:rsidRDefault="00FC7B75" w:rsidP="00B11C34">
            <w:pPr>
              <w:pStyle w:val="Arbeitsanweisung"/>
              <w:tabs>
                <w:tab w:val="left" w:pos="709"/>
              </w:tabs>
            </w:pPr>
          </w:p>
        </w:tc>
        <w:tc>
          <w:tcPr>
            <w:tcW w:w="281" w:type="dxa"/>
          </w:tcPr>
          <w:p w14:paraId="5305036F" w14:textId="77777777" w:rsidR="00FC7B75" w:rsidRDefault="00FC7B75" w:rsidP="00B11C34">
            <w:pPr>
              <w:pStyle w:val="Arbeitsanweisung"/>
              <w:tabs>
                <w:tab w:val="left" w:pos="709"/>
              </w:tabs>
            </w:pPr>
          </w:p>
        </w:tc>
        <w:tc>
          <w:tcPr>
            <w:tcW w:w="281" w:type="dxa"/>
          </w:tcPr>
          <w:p w14:paraId="026191E5" w14:textId="77777777" w:rsidR="00FC7B75" w:rsidRDefault="00FC7B75" w:rsidP="00B11C34">
            <w:pPr>
              <w:pStyle w:val="Arbeitsanweisung"/>
              <w:tabs>
                <w:tab w:val="left" w:pos="709"/>
              </w:tabs>
            </w:pPr>
          </w:p>
        </w:tc>
        <w:tc>
          <w:tcPr>
            <w:tcW w:w="281" w:type="dxa"/>
          </w:tcPr>
          <w:p w14:paraId="7426A620" w14:textId="77777777" w:rsidR="00FC7B75" w:rsidRDefault="00FC7B75" w:rsidP="00B11C34">
            <w:pPr>
              <w:pStyle w:val="Arbeitsanweisung"/>
              <w:tabs>
                <w:tab w:val="left" w:pos="709"/>
              </w:tabs>
            </w:pPr>
          </w:p>
        </w:tc>
        <w:tc>
          <w:tcPr>
            <w:tcW w:w="281" w:type="dxa"/>
          </w:tcPr>
          <w:p w14:paraId="09C012B7" w14:textId="77777777" w:rsidR="00FC7B75" w:rsidRDefault="00FC7B75" w:rsidP="00B11C34">
            <w:pPr>
              <w:pStyle w:val="Arbeitsanweisung"/>
              <w:tabs>
                <w:tab w:val="left" w:pos="709"/>
              </w:tabs>
            </w:pPr>
          </w:p>
        </w:tc>
        <w:tc>
          <w:tcPr>
            <w:tcW w:w="281" w:type="dxa"/>
          </w:tcPr>
          <w:p w14:paraId="289AAF0E" w14:textId="77777777" w:rsidR="00FC7B75" w:rsidRDefault="00FC7B75" w:rsidP="00B11C34">
            <w:pPr>
              <w:pStyle w:val="Arbeitsanweisung"/>
              <w:tabs>
                <w:tab w:val="left" w:pos="709"/>
              </w:tabs>
            </w:pPr>
          </w:p>
        </w:tc>
        <w:tc>
          <w:tcPr>
            <w:tcW w:w="281" w:type="dxa"/>
          </w:tcPr>
          <w:p w14:paraId="513A64E2" w14:textId="77777777" w:rsidR="00FC7B75" w:rsidRDefault="00FC7B75" w:rsidP="00B11C34">
            <w:pPr>
              <w:pStyle w:val="Arbeitsanweisung"/>
              <w:tabs>
                <w:tab w:val="left" w:pos="709"/>
              </w:tabs>
            </w:pPr>
          </w:p>
        </w:tc>
        <w:tc>
          <w:tcPr>
            <w:tcW w:w="281" w:type="dxa"/>
          </w:tcPr>
          <w:p w14:paraId="483CFFCD" w14:textId="77777777" w:rsidR="00FC7B75" w:rsidRDefault="00FC7B75" w:rsidP="00B11C34">
            <w:pPr>
              <w:pStyle w:val="Arbeitsanweisung"/>
              <w:tabs>
                <w:tab w:val="left" w:pos="709"/>
              </w:tabs>
            </w:pPr>
          </w:p>
        </w:tc>
        <w:tc>
          <w:tcPr>
            <w:tcW w:w="281" w:type="dxa"/>
          </w:tcPr>
          <w:p w14:paraId="672E432C" w14:textId="77777777" w:rsidR="00FC7B75" w:rsidRDefault="00FC7B75" w:rsidP="00B11C34">
            <w:pPr>
              <w:pStyle w:val="Arbeitsanweisung"/>
              <w:tabs>
                <w:tab w:val="left" w:pos="709"/>
              </w:tabs>
            </w:pPr>
          </w:p>
        </w:tc>
        <w:tc>
          <w:tcPr>
            <w:tcW w:w="281" w:type="dxa"/>
          </w:tcPr>
          <w:p w14:paraId="74D3D7CE" w14:textId="77777777" w:rsidR="00FC7B75" w:rsidRDefault="00FC7B75" w:rsidP="00B11C34">
            <w:pPr>
              <w:pStyle w:val="Arbeitsanweisung"/>
              <w:tabs>
                <w:tab w:val="left" w:pos="709"/>
              </w:tabs>
            </w:pPr>
          </w:p>
        </w:tc>
        <w:tc>
          <w:tcPr>
            <w:tcW w:w="281" w:type="dxa"/>
          </w:tcPr>
          <w:p w14:paraId="7E0AFE75" w14:textId="77777777" w:rsidR="00FC7B75" w:rsidRDefault="00FC7B75" w:rsidP="00B11C34">
            <w:pPr>
              <w:pStyle w:val="Arbeitsanweisung"/>
              <w:tabs>
                <w:tab w:val="left" w:pos="709"/>
              </w:tabs>
            </w:pPr>
          </w:p>
        </w:tc>
        <w:tc>
          <w:tcPr>
            <w:tcW w:w="281" w:type="dxa"/>
          </w:tcPr>
          <w:p w14:paraId="06D0BBD4" w14:textId="77777777" w:rsidR="00FC7B75" w:rsidRDefault="00FC7B75" w:rsidP="00B11C34">
            <w:pPr>
              <w:pStyle w:val="Arbeitsanweisung"/>
              <w:tabs>
                <w:tab w:val="left" w:pos="709"/>
              </w:tabs>
            </w:pPr>
          </w:p>
        </w:tc>
        <w:tc>
          <w:tcPr>
            <w:tcW w:w="281" w:type="dxa"/>
          </w:tcPr>
          <w:p w14:paraId="10C26818" w14:textId="77777777" w:rsidR="00FC7B75" w:rsidRDefault="00FC7B75" w:rsidP="00B11C34">
            <w:pPr>
              <w:pStyle w:val="Arbeitsanweisung"/>
              <w:tabs>
                <w:tab w:val="left" w:pos="709"/>
              </w:tabs>
            </w:pPr>
          </w:p>
        </w:tc>
        <w:tc>
          <w:tcPr>
            <w:tcW w:w="281" w:type="dxa"/>
          </w:tcPr>
          <w:p w14:paraId="0D201D6A" w14:textId="77777777" w:rsidR="00FC7B75" w:rsidRDefault="00FC7B75" w:rsidP="00B11C34">
            <w:pPr>
              <w:pStyle w:val="Arbeitsanweisung"/>
              <w:tabs>
                <w:tab w:val="left" w:pos="709"/>
              </w:tabs>
            </w:pPr>
          </w:p>
        </w:tc>
        <w:tc>
          <w:tcPr>
            <w:tcW w:w="281" w:type="dxa"/>
          </w:tcPr>
          <w:p w14:paraId="241523EE" w14:textId="77777777" w:rsidR="00FC7B75" w:rsidRDefault="00FC7B75" w:rsidP="00B11C34">
            <w:pPr>
              <w:pStyle w:val="Arbeitsanweisung"/>
              <w:tabs>
                <w:tab w:val="left" w:pos="709"/>
              </w:tabs>
            </w:pPr>
          </w:p>
        </w:tc>
      </w:tr>
      <w:tr w:rsidR="00FC7B75" w14:paraId="634D36C1" w14:textId="77777777" w:rsidTr="00B11C34">
        <w:trPr>
          <w:trHeight w:val="283"/>
        </w:trPr>
        <w:tc>
          <w:tcPr>
            <w:tcW w:w="282" w:type="dxa"/>
          </w:tcPr>
          <w:p w14:paraId="3A753985" w14:textId="77777777" w:rsidR="00FC7B75" w:rsidRDefault="00FC7B75" w:rsidP="00B11C34">
            <w:pPr>
              <w:pStyle w:val="Arbeitsanweisung"/>
              <w:tabs>
                <w:tab w:val="left" w:pos="709"/>
              </w:tabs>
            </w:pPr>
          </w:p>
        </w:tc>
        <w:tc>
          <w:tcPr>
            <w:tcW w:w="282" w:type="dxa"/>
          </w:tcPr>
          <w:p w14:paraId="3E2C63E8" w14:textId="77777777" w:rsidR="00FC7B75" w:rsidRDefault="00FC7B75" w:rsidP="00B11C34">
            <w:pPr>
              <w:pStyle w:val="Arbeitsanweisung"/>
              <w:tabs>
                <w:tab w:val="left" w:pos="709"/>
              </w:tabs>
            </w:pPr>
          </w:p>
        </w:tc>
        <w:tc>
          <w:tcPr>
            <w:tcW w:w="282" w:type="dxa"/>
          </w:tcPr>
          <w:p w14:paraId="480184C9" w14:textId="77777777" w:rsidR="00FC7B75" w:rsidRDefault="00FC7B75" w:rsidP="00B11C34">
            <w:pPr>
              <w:pStyle w:val="Arbeitsanweisung"/>
              <w:tabs>
                <w:tab w:val="left" w:pos="709"/>
              </w:tabs>
            </w:pPr>
          </w:p>
        </w:tc>
        <w:tc>
          <w:tcPr>
            <w:tcW w:w="282" w:type="dxa"/>
          </w:tcPr>
          <w:p w14:paraId="7D4FF420" w14:textId="77777777" w:rsidR="00FC7B75" w:rsidRDefault="00FC7B75" w:rsidP="00B11C34">
            <w:pPr>
              <w:pStyle w:val="Arbeitsanweisung"/>
              <w:tabs>
                <w:tab w:val="left" w:pos="709"/>
              </w:tabs>
            </w:pPr>
          </w:p>
        </w:tc>
        <w:tc>
          <w:tcPr>
            <w:tcW w:w="282" w:type="dxa"/>
          </w:tcPr>
          <w:p w14:paraId="7F55590C" w14:textId="77777777" w:rsidR="00FC7B75" w:rsidRDefault="00FC7B75" w:rsidP="00B11C34">
            <w:pPr>
              <w:pStyle w:val="Arbeitsanweisung"/>
              <w:tabs>
                <w:tab w:val="left" w:pos="709"/>
              </w:tabs>
            </w:pPr>
          </w:p>
        </w:tc>
        <w:tc>
          <w:tcPr>
            <w:tcW w:w="282" w:type="dxa"/>
          </w:tcPr>
          <w:p w14:paraId="08461115" w14:textId="77777777" w:rsidR="00FC7B75" w:rsidRDefault="00FC7B75" w:rsidP="00B11C34">
            <w:pPr>
              <w:pStyle w:val="Arbeitsanweisung"/>
              <w:tabs>
                <w:tab w:val="left" w:pos="709"/>
              </w:tabs>
            </w:pPr>
          </w:p>
        </w:tc>
        <w:tc>
          <w:tcPr>
            <w:tcW w:w="282" w:type="dxa"/>
          </w:tcPr>
          <w:p w14:paraId="0309FF84" w14:textId="77777777" w:rsidR="00FC7B75" w:rsidRDefault="00FC7B75" w:rsidP="00B11C34">
            <w:pPr>
              <w:pStyle w:val="Arbeitsanweisung"/>
              <w:tabs>
                <w:tab w:val="left" w:pos="709"/>
              </w:tabs>
            </w:pPr>
          </w:p>
        </w:tc>
        <w:tc>
          <w:tcPr>
            <w:tcW w:w="282" w:type="dxa"/>
          </w:tcPr>
          <w:p w14:paraId="319C16DD" w14:textId="77777777" w:rsidR="00FC7B75" w:rsidRDefault="00FC7B75" w:rsidP="00B11C34">
            <w:pPr>
              <w:pStyle w:val="Arbeitsanweisung"/>
              <w:tabs>
                <w:tab w:val="left" w:pos="709"/>
              </w:tabs>
            </w:pPr>
          </w:p>
        </w:tc>
        <w:tc>
          <w:tcPr>
            <w:tcW w:w="282" w:type="dxa"/>
          </w:tcPr>
          <w:p w14:paraId="4C25E0B2" w14:textId="77777777" w:rsidR="00FC7B75" w:rsidRDefault="00FC7B75" w:rsidP="00B11C34">
            <w:pPr>
              <w:pStyle w:val="Arbeitsanweisung"/>
              <w:tabs>
                <w:tab w:val="left" w:pos="709"/>
              </w:tabs>
            </w:pPr>
          </w:p>
        </w:tc>
        <w:tc>
          <w:tcPr>
            <w:tcW w:w="282" w:type="dxa"/>
          </w:tcPr>
          <w:p w14:paraId="6429F749" w14:textId="77777777" w:rsidR="00FC7B75" w:rsidRDefault="00FC7B75" w:rsidP="00B11C34">
            <w:pPr>
              <w:pStyle w:val="Arbeitsanweisung"/>
              <w:tabs>
                <w:tab w:val="left" w:pos="709"/>
              </w:tabs>
            </w:pPr>
          </w:p>
        </w:tc>
        <w:tc>
          <w:tcPr>
            <w:tcW w:w="282" w:type="dxa"/>
          </w:tcPr>
          <w:p w14:paraId="39009791" w14:textId="77777777" w:rsidR="00FC7B75" w:rsidRDefault="00FC7B75" w:rsidP="00B11C34">
            <w:pPr>
              <w:pStyle w:val="Arbeitsanweisung"/>
              <w:tabs>
                <w:tab w:val="left" w:pos="709"/>
              </w:tabs>
            </w:pPr>
          </w:p>
        </w:tc>
        <w:tc>
          <w:tcPr>
            <w:tcW w:w="282" w:type="dxa"/>
          </w:tcPr>
          <w:p w14:paraId="66C36CAA" w14:textId="77777777" w:rsidR="00FC7B75" w:rsidRDefault="00FC7B75" w:rsidP="00B11C34">
            <w:pPr>
              <w:pStyle w:val="Arbeitsanweisung"/>
              <w:tabs>
                <w:tab w:val="left" w:pos="709"/>
              </w:tabs>
            </w:pPr>
          </w:p>
        </w:tc>
        <w:tc>
          <w:tcPr>
            <w:tcW w:w="282" w:type="dxa"/>
          </w:tcPr>
          <w:p w14:paraId="722CB189" w14:textId="77777777" w:rsidR="00FC7B75" w:rsidRDefault="00FC7B75" w:rsidP="00B11C34">
            <w:pPr>
              <w:pStyle w:val="Arbeitsanweisung"/>
              <w:tabs>
                <w:tab w:val="left" w:pos="709"/>
              </w:tabs>
            </w:pPr>
          </w:p>
        </w:tc>
        <w:tc>
          <w:tcPr>
            <w:tcW w:w="282" w:type="dxa"/>
          </w:tcPr>
          <w:p w14:paraId="37A3D7AC" w14:textId="77777777" w:rsidR="00FC7B75" w:rsidRDefault="00FC7B75" w:rsidP="00B11C34">
            <w:pPr>
              <w:pStyle w:val="Arbeitsanweisung"/>
              <w:tabs>
                <w:tab w:val="left" w:pos="709"/>
              </w:tabs>
            </w:pPr>
          </w:p>
        </w:tc>
        <w:tc>
          <w:tcPr>
            <w:tcW w:w="282" w:type="dxa"/>
          </w:tcPr>
          <w:p w14:paraId="2395A18D" w14:textId="77777777" w:rsidR="00FC7B75" w:rsidRDefault="00FC7B75" w:rsidP="00B11C34">
            <w:pPr>
              <w:pStyle w:val="Arbeitsanweisung"/>
              <w:tabs>
                <w:tab w:val="left" w:pos="709"/>
              </w:tabs>
            </w:pPr>
          </w:p>
        </w:tc>
        <w:tc>
          <w:tcPr>
            <w:tcW w:w="281" w:type="dxa"/>
          </w:tcPr>
          <w:p w14:paraId="3E635D50" w14:textId="77777777" w:rsidR="00FC7B75" w:rsidRDefault="00FC7B75" w:rsidP="00B11C34">
            <w:pPr>
              <w:pStyle w:val="Arbeitsanweisung"/>
              <w:tabs>
                <w:tab w:val="left" w:pos="709"/>
              </w:tabs>
            </w:pPr>
          </w:p>
        </w:tc>
        <w:tc>
          <w:tcPr>
            <w:tcW w:w="281" w:type="dxa"/>
          </w:tcPr>
          <w:p w14:paraId="04FF9DA8" w14:textId="77777777" w:rsidR="00FC7B75" w:rsidRDefault="00FC7B75" w:rsidP="00B11C34">
            <w:pPr>
              <w:pStyle w:val="Arbeitsanweisung"/>
              <w:tabs>
                <w:tab w:val="left" w:pos="709"/>
              </w:tabs>
            </w:pPr>
          </w:p>
        </w:tc>
        <w:tc>
          <w:tcPr>
            <w:tcW w:w="281" w:type="dxa"/>
          </w:tcPr>
          <w:p w14:paraId="5D4FF678" w14:textId="77777777" w:rsidR="00FC7B75" w:rsidRDefault="00FC7B75" w:rsidP="00B11C34">
            <w:pPr>
              <w:pStyle w:val="Arbeitsanweisung"/>
              <w:tabs>
                <w:tab w:val="left" w:pos="709"/>
              </w:tabs>
            </w:pPr>
          </w:p>
        </w:tc>
        <w:tc>
          <w:tcPr>
            <w:tcW w:w="281" w:type="dxa"/>
          </w:tcPr>
          <w:p w14:paraId="5FAF3B86" w14:textId="77777777" w:rsidR="00FC7B75" w:rsidRDefault="00FC7B75" w:rsidP="00B11C34">
            <w:pPr>
              <w:pStyle w:val="Arbeitsanweisung"/>
              <w:tabs>
                <w:tab w:val="left" w:pos="709"/>
              </w:tabs>
            </w:pPr>
          </w:p>
        </w:tc>
        <w:tc>
          <w:tcPr>
            <w:tcW w:w="281" w:type="dxa"/>
          </w:tcPr>
          <w:p w14:paraId="608B6D07" w14:textId="77777777" w:rsidR="00FC7B75" w:rsidRDefault="00FC7B75" w:rsidP="00B11C34">
            <w:pPr>
              <w:pStyle w:val="Arbeitsanweisung"/>
              <w:tabs>
                <w:tab w:val="left" w:pos="709"/>
              </w:tabs>
            </w:pPr>
          </w:p>
        </w:tc>
        <w:tc>
          <w:tcPr>
            <w:tcW w:w="281" w:type="dxa"/>
          </w:tcPr>
          <w:p w14:paraId="5FE28E37" w14:textId="77777777" w:rsidR="00FC7B75" w:rsidRDefault="00FC7B75" w:rsidP="00B11C34">
            <w:pPr>
              <w:pStyle w:val="Arbeitsanweisung"/>
              <w:tabs>
                <w:tab w:val="left" w:pos="709"/>
              </w:tabs>
            </w:pPr>
          </w:p>
        </w:tc>
        <w:tc>
          <w:tcPr>
            <w:tcW w:w="281" w:type="dxa"/>
          </w:tcPr>
          <w:p w14:paraId="1176CAAC" w14:textId="77777777" w:rsidR="00FC7B75" w:rsidRDefault="00FC7B75" w:rsidP="00B11C34">
            <w:pPr>
              <w:pStyle w:val="Arbeitsanweisung"/>
              <w:tabs>
                <w:tab w:val="left" w:pos="709"/>
              </w:tabs>
            </w:pPr>
          </w:p>
        </w:tc>
        <w:tc>
          <w:tcPr>
            <w:tcW w:w="281" w:type="dxa"/>
          </w:tcPr>
          <w:p w14:paraId="1549D12C" w14:textId="77777777" w:rsidR="00FC7B75" w:rsidRDefault="00FC7B75" w:rsidP="00B11C34">
            <w:pPr>
              <w:pStyle w:val="Arbeitsanweisung"/>
              <w:tabs>
                <w:tab w:val="left" w:pos="709"/>
              </w:tabs>
            </w:pPr>
          </w:p>
        </w:tc>
        <w:tc>
          <w:tcPr>
            <w:tcW w:w="281" w:type="dxa"/>
          </w:tcPr>
          <w:p w14:paraId="4BEA50A9" w14:textId="77777777" w:rsidR="00FC7B75" w:rsidRDefault="00FC7B75" w:rsidP="00B11C34">
            <w:pPr>
              <w:pStyle w:val="Arbeitsanweisung"/>
              <w:tabs>
                <w:tab w:val="left" w:pos="709"/>
              </w:tabs>
            </w:pPr>
          </w:p>
        </w:tc>
        <w:tc>
          <w:tcPr>
            <w:tcW w:w="281" w:type="dxa"/>
          </w:tcPr>
          <w:p w14:paraId="77254EC4" w14:textId="77777777" w:rsidR="00FC7B75" w:rsidRDefault="00FC7B75" w:rsidP="00B11C34">
            <w:pPr>
              <w:pStyle w:val="Arbeitsanweisung"/>
              <w:tabs>
                <w:tab w:val="left" w:pos="709"/>
              </w:tabs>
            </w:pPr>
          </w:p>
        </w:tc>
        <w:tc>
          <w:tcPr>
            <w:tcW w:w="281" w:type="dxa"/>
          </w:tcPr>
          <w:p w14:paraId="6D4B9A34" w14:textId="77777777" w:rsidR="00FC7B75" w:rsidRDefault="00FC7B75" w:rsidP="00B11C34">
            <w:pPr>
              <w:pStyle w:val="Arbeitsanweisung"/>
              <w:tabs>
                <w:tab w:val="left" w:pos="709"/>
              </w:tabs>
            </w:pPr>
          </w:p>
        </w:tc>
        <w:tc>
          <w:tcPr>
            <w:tcW w:w="281" w:type="dxa"/>
          </w:tcPr>
          <w:p w14:paraId="0867B767" w14:textId="77777777" w:rsidR="00FC7B75" w:rsidRDefault="00FC7B75" w:rsidP="00B11C34">
            <w:pPr>
              <w:pStyle w:val="Arbeitsanweisung"/>
              <w:tabs>
                <w:tab w:val="left" w:pos="709"/>
              </w:tabs>
            </w:pPr>
          </w:p>
        </w:tc>
        <w:tc>
          <w:tcPr>
            <w:tcW w:w="281" w:type="dxa"/>
          </w:tcPr>
          <w:p w14:paraId="0DF39D4C" w14:textId="77777777" w:rsidR="00FC7B75" w:rsidRDefault="00FC7B75" w:rsidP="00B11C34">
            <w:pPr>
              <w:pStyle w:val="Arbeitsanweisung"/>
              <w:tabs>
                <w:tab w:val="left" w:pos="709"/>
              </w:tabs>
            </w:pPr>
          </w:p>
        </w:tc>
        <w:tc>
          <w:tcPr>
            <w:tcW w:w="281" w:type="dxa"/>
          </w:tcPr>
          <w:p w14:paraId="55E62CE6" w14:textId="77777777" w:rsidR="00FC7B75" w:rsidRDefault="00FC7B75" w:rsidP="00B11C34">
            <w:pPr>
              <w:pStyle w:val="Arbeitsanweisung"/>
              <w:tabs>
                <w:tab w:val="left" w:pos="709"/>
              </w:tabs>
            </w:pPr>
          </w:p>
        </w:tc>
        <w:tc>
          <w:tcPr>
            <w:tcW w:w="281" w:type="dxa"/>
          </w:tcPr>
          <w:p w14:paraId="7A55478C" w14:textId="77777777" w:rsidR="00FC7B75" w:rsidRDefault="00FC7B75" w:rsidP="00B11C34">
            <w:pPr>
              <w:pStyle w:val="Arbeitsanweisung"/>
              <w:tabs>
                <w:tab w:val="left" w:pos="709"/>
              </w:tabs>
            </w:pPr>
          </w:p>
        </w:tc>
        <w:tc>
          <w:tcPr>
            <w:tcW w:w="281" w:type="dxa"/>
          </w:tcPr>
          <w:p w14:paraId="34A6B774" w14:textId="77777777" w:rsidR="00FC7B75" w:rsidRDefault="00FC7B75" w:rsidP="00B11C34">
            <w:pPr>
              <w:pStyle w:val="Arbeitsanweisung"/>
              <w:tabs>
                <w:tab w:val="left" w:pos="709"/>
              </w:tabs>
            </w:pPr>
          </w:p>
        </w:tc>
        <w:tc>
          <w:tcPr>
            <w:tcW w:w="281" w:type="dxa"/>
          </w:tcPr>
          <w:p w14:paraId="7AD89EB3" w14:textId="77777777" w:rsidR="00FC7B75" w:rsidRDefault="00FC7B75" w:rsidP="00B11C34">
            <w:pPr>
              <w:pStyle w:val="Arbeitsanweisung"/>
              <w:tabs>
                <w:tab w:val="left" w:pos="709"/>
              </w:tabs>
            </w:pPr>
          </w:p>
        </w:tc>
      </w:tr>
      <w:tr w:rsidR="00FC7B75" w14:paraId="05AD8951" w14:textId="77777777" w:rsidTr="00B11C34">
        <w:trPr>
          <w:trHeight w:val="283"/>
        </w:trPr>
        <w:tc>
          <w:tcPr>
            <w:tcW w:w="282" w:type="dxa"/>
          </w:tcPr>
          <w:p w14:paraId="243A8286" w14:textId="77777777" w:rsidR="00FC7B75" w:rsidRDefault="00FC7B75" w:rsidP="00B11C34">
            <w:pPr>
              <w:pStyle w:val="Arbeitsanweisung"/>
              <w:tabs>
                <w:tab w:val="left" w:pos="709"/>
              </w:tabs>
            </w:pPr>
          </w:p>
        </w:tc>
        <w:tc>
          <w:tcPr>
            <w:tcW w:w="282" w:type="dxa"/>
          </w:tcPr>
          <w:p w14:paraId="73AE248B" w14:textId="77777777" w:rsidR="00FC7B75" w:rsidRDefault="00FC7B75" w:rsidP="00B11C34">
            <w:pPr>
              <w:pStyle w:val="Arbeitsanweisung"/>
              <w:tabs>
                <w:tab w:val="left" w:pos="709"/>
              </w:tabs>
            </w:pPr>
          </w:p>
        </w:tc>
        <w:tc>
          <w:tcPr>
            <w:tcW w:w="282" w:type="dxa"/>
          </w:tcPr>
          <w:p w14:paraId="7ABCEED7" w14:textId="77777777" w:rsidR="00FC7B75" w:rsidRDefault="00FC7B75" w:rsidP="00B11C34">
            <w:pPr>
              <w:pStyle w:val="Arbeitsanweisung"/>
              <w:tabs>
                <w:tab w:val="left" w:pos="709"/>
              </w:tabs>
            </w:pPr>
          </w:p>
        </w:tc>
        <w:tc>
          <w:tcPr>
            <w:tcW w:w="282" w:type="dxa"/>
          </w:tcPr>
          <w:p w14:paraId="3D23A22B" w14:textId="77777777" w:rsidR="00FC7B75" w:rsidRDefault="00FC7B75" w:rsidP="00B11C34">
            <w:pPr>
              <w:pStyle w:val="Arbeitsanweisung"/>
              <w:tabs>
                <w:tab w:val="left" w:pos="709"/>
              </w:tabs>
            </w:pPr>
          </w:p>
        </w:tc>
        <w:tc>
          <w:tcPr>
            <w:tcW w:w="282" w:type="dxa"/>
          </w:tcPr>
          <w:p w14:paraId="1B113366" w14:textId="77777777" w:rsidR="00FC7B75" w:rsidRDefault="00FC7B75" w:rsidP="00B11C34">
            <w:pPr>
              <w:pStyle w:val="Arbeitsanweisung"/>
              <w:tabs>
                <w:tab w:val="left" w:pos="709"/>
              </w:tabs>
            </w:pPr>
          </w:p>
        </w:tc>
        <w:tc>
          <w:tcPr>
            <w:tcW w:w="282" w:type="dxa"/>
          </w:tcPr>
          <w:p w14:paraId="7DED997B" w14:textId="77777777" w:rsidR="00FC7B75" w:rsidRDefault="00FC7B75" w:rsidP="00B11C34">
            <w:pPr>
              <w:pStyle w:val="Arbeitsanweisung"/>
              <w:tabs>
                <w:tab w:val="left" w:pos="709"/>
              </w:tabs>
            </w:pPr>
          </w:p>
        </w:tc>
        <w:tc>
          <w:tcPr>
            <w:tcW w:w="282" w:type="dxa"/>
          </w:tcPr>
          <w:p w14:paraId="1F260430" w14:textId="77777777" w:rsidR="00FC7B75" w:rsidRDefault="00FC7B75" w:rsidP="00B11C34">
            <w:pPr>
              <w:pStyle w:val="Arbeitsanweisung"/>
              <w:tabs>
                <w:tab w:val="left" w:pos="709"/>
              </w:tabs>
            </w:pPr>
          </w:p>
        </w:tc>
        <w:tc>
          <w:tcPr>
            <w:tcW w:w="282" w:type="dxa"/>
          </w:tcPr>
          <w:p w14:paraId="107B6CB3" w14:textId="77777777" w:rsidR="00FC7B75" w:rsidRDefault="00FC7B75" w:rsidP="00B11C34">
            <w:pPr>
              <w:pStyle w:val="Arbeitsanweisung"/>
              <w:tabs>
                <w:tab w:val="left" w:pos="709"/>
              </w:tabs>
            </w:pPr>
          </w:p>
        </w:tc>
        <w:tc>
          <w:tcPr>
            <w:tcW w:w="282" w:type="dxa"/>
          </w:tcPr>
          <w:p w14:paraId="6A05B889" w14:textId="77777777" w:rsidR="00FC7B75" w:rsidRDefault="00FC7B75" w:rsidP="00B11C34">
            <w:pPr>
              <w:pStyle w:val="Arbeitsanweisung"/>
              <w:tabs>
                <w:tab w:val="left" w:pos="709"/>
              </w:tabs>
            </w:pPr>
          </w:p>
        </w:tc>
        <w:tc>
          <w:tcPr>
            <w:tcW w:w="282" w:type="dxa"/>
          </w:tcPr>
          <w:p w14:paraId="788551BB" w14:textId="77777777" w:rsidR="00FC7B75" w:rsidRDefault="00FC7B75" w:rsidP="00B11C34">
            <w:pPr>
              <w:pStyle w:val="Arbeitsanweisung"/>
              <w:tabs>
                <w:tab w:val="left" w:pos="709"/>
              </w:tabs>
            </w:pPr>
          </w:p>
        </w:tc>
        <w:tc>
          <w:tcPr>
            <w:tcW w:w="282" w:type="dxa"/>
          </w:tcPr>
          <w:p w14:paraId="2D9D7DB4" w14:textId="77777777" w:rsidR="00FC7B75" w:rsidRDefault="00FC7B75" w:rsidP="00B11C34">
            <w:pPr>
              <w:pStyle w:val="Arbeitsanweisung"/>
              <w:tabs>
                <w:tab w:val="left" w:pos="709"/>
              </w:tabs>
            </w:pPr>
          </w:p>
        </w:tc>
        <w:tc>
          <w:tcPr>
            <w:tcW w:w="282" w:type="dxa"/>
          </w:tcPr>
          <w:p w14:paraId="0DEC2528" w14:textId="77777777" w:rsidR="00FC7B75" w:rsidRDefault="00FC7B75" w:rsidP="00B11C34">
            <w:pPr>
              <w:pStyle w:val="Arbeitsanweisung"/>
              <w:tabs>
                <w:tab w:val="left" w:pos="709"/>
              </w:tabs>
            </w:pPr>
          </w:p>
        </w:tc>
        <w:tc>
          <w:tcPr>
            <w:tcW w:w="282" w:type="dxa"/>
          </w:tcPr>
          <w:p w14:paraId="375A1CF0" w14:textId="77777777" w:rsidR="00FC7B75" w:rsidRDefault="00FC7B75" w:rsidP="00B11C34">
            <w:pPr>
              <w:pStyle w:val="Arbeitsanweisung"/>
              <w:tabs>
                <w:tab w:val="left" w:pos="709"/>
              </w:tabs>
            </w:pPr>
          </w:p>
        </w:tc>
        <w:tc>
          <w:tcPr>
            <w:tcW w:w="282" w:type="dxa"/>
          </w:tcPr>
          <w:p w14:paraId="1714FFE0" w14:textId="77777777" w:rsidR="00FC7B75" w:rsidRDefault="00FC7B75" w:rsidP="00B11C34">
            <w:pPr>
              <w:pStyle w:val="Arbeitsanweisung"/>
              <w:tabs>
                <w:tab w:val="left" w:pos="709"/>
              </w:tabs>
            </w:pPr>
          </w:p>
        </w:tc>
        <w:tc>
          <w:tcPr>
            <w:tcW w:w="282" w:type="dxa"/>
          </w:tcPr>
          <w:p w14:paraId="1BA9024E" w14:textId="77777777" w:rsidR="00FC7B75" w:rsidRDefault="00FC7B75" w:rsidP="00B11C34">
            <w:pPr>
              <w:pStyle w:val="Arbeitsanweisung"/>
              <w:tabs>
                <w:tab w:val="left" w:pos="709"/>
              </w:tabs>
            </w:pPr>
          </w:p>
        </w:tc>
        <w:tc>
          <w:tcPr>
            <w:tcW w:w="281" w:type="dxa"/>
          </w:tcPr>
          <w:p w14:paraId="3DCA1A37" w14:textId="77777777" w:rsidR="00FC7B75" w:rsidRDefault="00FC7B75" w:rsidP="00B11C34">
            <w:pPr>
              <w:pStyle w:val="Arbeitsanweisung"/>
              <w:tabs>
                <w:tab w:val="left" w:pos="709"/>
              </w:tabs>
            </w:pPr>
          </w:p>
        </w:tc>
        <w:tc>
          <w:tcPr>
            <w:tcW w:w="281" w:type="dxa"/>
          </w:tcPr>
          <w:p w14:paraId="0D5C8C72" w14:textId="77777777" w:rsidR="00FC7B75" w:rsidRDefault="00FC7B75" w:rsidP="00B11C34">
            <w:pPr>
              <w:pStyle w:val="Arbeitsanweisung"/>
              <w:tabs>
                <w:tab w:val="left" w:pos="709"/>
              </w:tabs>
            </w:pPr>
          </w:p>
        </w:tc>
        <w:tc>
          <w:tcPr>
            <w:tcW w:w="281" w:type="dxa"/>
          </w:tcPr>
          <w:p w14:paraId="3284AA70" w14:textId="77777777" w:rsidR="00FC7B75" w:rsidRDefault="00FC7B75" w:rsidP="00B11C34">
            <w:pPr>
              <w:pStyle w:val="Arbeitsanweisung"/>
              <w:tabs>
                <w:tab w:val="left" w:pos="709"/>
              </w:tabs>
            </w:pPr>
          </w:p>
        </w:tc>
        <w:tc>
          <w:tcPr>
            <w:tcW w:w="281" w:type="dxa"/>
          </w:tcPr>
          <w:p w14:paraId="268B46EF" w14:textId="77777777" w:rsidR="00FC7B75" w:rsidRDefault="00FC7B75" w:rsidP="00B11C34">
            <w:pPr>
              <w:pStyle w:val="Arbeitsanweisung"/>
              <w:tabs>
                <w:tab w:val="left" w:pos="709"/>
              </w:tabs>
            </w:pPr>
          </w:p>
        </w:tc>
        <w:tc>
          <w:tcPr>
            <w:tcW w:w="281" w:type="dxa"/>
          </w:tcPr>
          <w:p w14:paraId="482CF3CC" w14:textId="77777777" w:rsidR="00FC7B75" w:rsidRDefault="00FC7B75" w:rsidP="00B11C34">
            <w:pPr>
              <w:pStyle w:val="Arbeitsanweisung"/>
              <w:tabs>
                <w:tab w:val="left" w:pos="709"/>
              </w:tabs>
            </w:pPr>
          </w:p>
        </w:tc>
        <w:tc>
          <w:tcPr>
            <w:tcW w:w="281" w:type="dxa"/>
          </w:tcPr>
          <w:p w14:paraId="7F91C30E" w14:textId="77777777" w:rsidR="00FC7B75" w:rsidRDefault="00FC7B75" w:rsidP="00B11C34">
            <w:pPr>
              <w:pStyle w:val="Arbeitsanweisung"/>
              <w:tabs>
                <w:tab w:val="left" w:pos="709"/>
              </w:tabs>
            </w:pPr>
          </w:p>
        </w:tc>
        <w:tc>
          <w:tcPr>
            <w:tcW w:w="281" w:type="dxa"/>
          </w:tcPr>
          <w:p w14:paraId="15F4EA26" w14:textId="77777777" w:rsidR="00FC7B75" w:rsidRDefault="00FC7B75" w:rsidP="00B11C34">
            <w:pPr>
              <w:pStyle w:val="Arbeitsanweisung"/>
              <w:tabs>
                <w:tab w:val="left" w:pos="709"/>
              </w:tabs>
            </w:pPr>
          </w:p>
        </w:tc>
        <w:tc>
          <w:tcPr>
            <w:tcW w:w="281" w:type="dxa"/>
          </w:tcPr>
          <w:p w14:paraId="6FC7633B" w14:textId="77777777" w:rsidR="00FC7B75" w:rsidRDefault="00FC7B75" w:rsidP="00B11C34">
            <w:pPr>
              <w:pStyle w:val="Arbeitsanweisung"/>
              <w:tabs>
                <w:tab w:val="left" w:pos="709"/>
              </w:tabs>
            </w:pPr>
          </w:p>
        </w:tc>
        <w:tc>
          <w:tcPr>
            <w:tcW w:w="281" w:type="dxa"/>
          </w:tcPr>
          <w:p w14:paraId="4F36CDD0" w14:textId="77777777" w:rsidR="00FC7B75" w:rsidRDefault="00FC7B75" w:rsidP="00B11C34">
            <w:pPr>
              <w:pStyle w:val="Arbeitsanweisung"/>
              <w:tabs>
                <w:tab w:val="left" w:pos="709"/>
              </w:tabs>
            </w:pPr>
          </w:p>
        </w:tc>
        <w:tc>
          <w:tcPr>
            <w:tcW w:w="281" w:type="dxa"/>
          </w:tcPr>
          <w:p w14:paraId="04827650" w14:textId="77777777" w:rsidR="00FC7B75" w:rsidRDefault="00FC7B75" w:rsidP="00B11C34">
            <w:pPr>
              <w:pStyle w:val="Arbeitsanweisung"/>
              <w:tabs>
                <w:tab w:val="left" w:pos="709"/>
              </w:tabs>
            </w:pPr>
          </w:p>
        </w:tc>
        <w:tc>
          <w:tcPr>
            <w:tcW w:w="281" w:type="dxa"/>
          </w:tcPr>
          <w:p w14:paraId="1C01950F" w14:textId="77777777" w:rsidR="00FC7B75" w:rsidRDefault="00FC7B75" w:rsidP="00B11C34">
            <w:pPr>
              <w:pStyle w:val="Arbeitsanweisung"/>
              <w:tabs>
                <w:tab w:val="left" w:pos="709"/>
              </w:tabs>
            </w:pPr>
          </w:p>
        </w:tc>
        <w:tc>
          <w:tcPr>
            <w:tcW w:w="281" w:type="dxa"/>
          </w:tcPr>
          <w:p w14:paraId="03C02A8F" w14:textId="77777777" w:rsidR="00FC7B75" w:rsidRDefault="00FC7B75" w:rsidP="00B11C34">
            <w:pPr>
              <w:pStyle w:val="Arbeitsanweisung"/>
              <w:tabs>
                <w:tab w:val="left" w:pos="709"/>
              </w:tabs>
            </w:pPr>
          </w:p>
        </w:tc>
        <w:tc>
          <w:tcPr>
            <w:tcW w:w="281" w:type="dxa"/>
          </w:tcPr>
          <w:p w14:paraId="7E2D55B6" w14:textId="77777777" w:rsidR="00FC7B75" w:rsidRDefault="00FC7B75" w:rsidP="00B11C34">
            <w:pPr>
              <w:pStyle w:val="Arbeitsanweisung"/>
              <w:tabs>
                <w:tab w:val="left" w:pos="709"/>
              </w:tabs>
            </w:pPr>
          </w:p>
        </w:tc>
        <w:tc>
          <w:tcPr>
            <w:tcW w:w="281" w:type="dxa"/>
          </w:tcPr>
          <w:p w14:paraId="2C3E15F0" w14:textId="77777777" w:rsidR="00FC7B75" w:rsidRDefault="00FC7B75" w:rsidP="00B11C34">
            <w:pPr>
              <w:pStyle w:val="Arbeitsanweisung"/>
              <w:tabs>
                <w:tab w:val="left" w:pos="709"/>
              </w:tabs>
            </w:pPr>
          </w:p>
        </w:tc>
        <w:tc>
          <w:tcPr>
            <w:tcW w:w="281" w:type="dxa"/>
          </w:tcPr>
          <w:p w14:paraId="64DC648A" w14:textId="77777777" w:rsidR="00FC7B75" w:rsidRDefault="00FC7B75" w:rsidP="00B11C34">
            <w:pPr>
              <w:pStyle w:val="Arbeitsanweisung"/>
              <w:tabs>
                <w:tab w:val="left" w:pos="709"/>
              </w:tabs>
            </w:pPr>
          </w:p>
        </w:tc>
        <w:tc>
          <w:tcPr>
            <w:tcW w:w="281" w:type="dxa"/>
          </w:tcPr>
          <w:p w14:paraId="7609DF7E" w14:textId="77777777" w:rsidR="00FC7B75" w:rsidRDefault="00FC7B75" w:rsidP="00B11C34">
            <w:pPr>
              <w:pStyle w:val="Arbeitsanweisung"/>
              <w:tabs>
                <w:tab w:val="left" w:pos="709"/>
              </w:tabs>
            </w:pPr>
          </w:p>
        </w:tc>
        <w:tc>
          <w:tcPr>
            <w:tcW w:w="281" w:type="dxa"/>
          </w:tcPr>
          <w:p w14:paraId="73CFCB0C" w14:textId="77777777" w:rsidR="00FC7B75" w:rsidRDefault="00FC7B75" w:rsidP="00B11C34">
            <w:pPr>
              <w:pStyle w:val="Arbeitsanweisung"/>
              <w:tabs>
                <w:tab w:val="left" w:pos="709"/>
              </w:tabs>
            </w:pPr>
          </w:p>
        </w:tc>
      </w:tr>
      <w:tr w:rsidR="00FC7B75" w14:paraId="5ED4ADE6" w14:textId="77777777" w:rsidTr="00B11C34">
        <w:trPr>
          <w:trHeight w:val="283"/>
        </w:trPr>
        <w:tc>
          <w:tcPr>
            <w:tcW w:w="282" w:type="dxa"/>
          </w:tcPr>
          <w:p w14:paraId="6D79A8F0" w14:textId="77777777" w:rsidR="00FC7B75" w:rsidRDefault="00FC7B75" w:rsidP="00B11C34">
            <w:pPr>
              <w:pStyle w:val="Arbeitsanweisung"/>
              <w:tabs>
                <w:tab w:val="left" w:pos="709"/>
              </w:tabs>
            </w:pPr>
          </w:p>
        </w:tc>
        <w:tc>
          <w:tcPr>
            <w:tcW w:w="282" w:type="dxa"/>
          </w:tcPr>
          <w:p w14:paraId="6F52E816" w14:textId="77777777" w:rsidR="00FC7B75" w:rsidRDefault="00FC7B75" w:rsidP="00B11C34">
            <w:pPr>
              <w:pStyle w:val="Arbeitsanweisung"/>
              <w:tabs>
                <w:tab w:val="left" w:pos="709"/>
              </w:tabs>
            </w:pPr>
          </w:p>
        </w:tc>
        <w:tc>
          <w:tcPr>
            <w:tcW w:w="282" w:type="dxa"/>
          </w:tcPr>
          <w:p w14:paraId="5A9E7938" w14:textId="77777777" w:rsidR="00FC7B75" w:rsidRDefault="00FC7B75" w:rsidP="00B11C34">
            <w:pPr>
              <w:pStyle w:val="Arbeitsanweisung"/>
              <w:tabs>
                <w:tab w:val="left" w:pos="709"/>
              </w:tabs>
            </w:pPr>
          </w:p>
        </w:tc>
        <w:tc>
          <w:tcPr>
            <w:tcW w:w="282" w:type="dxa"/>
          </w:tcPr>
          <w:p w14:paraId="0C9D4279" w14:textId="77777777" w:rsidR="00FC7B75" w:rsidRDefault="00FC7B75" w:rsidP="00B11C34">
            <w:pPr>
              <w:pStyle w:val="Arbeitsanweisung"/>
              <w:tabs>
                <w:tab w:val="left" w:pos="709"/>
              </w:tabs>
            </w:pPr>
          </w:p>
        </w:tc>
        <w:tc>
          <w:tcPr>
            <w:tcW w:w="282" w:type="dxa"/>
          </w:tcPr>
          <w:p w14:paraId="080BC95E" w14:textId="77777777" w:rsidR="00FC7B75" w:rsidRDefault="00FC7B75" w:rsidP="00B11C34">
            <w:pPr>
              <w:pStyle w:val="Arbeitsanweisung"/>
              <w:tabs>
                <w:tab w:val="left" w:pos="709"/>
              </w:tabs>
            </w:pPr>
          </w:p>
        </w:tc>
        <w:tc>
          <w:tcPr>
            <w:tcW w:w="282" w:type="dxa"/>
          </w:tcPr>
          <w:p w14:paraId="4738D179" w14:textId="77777777" w:rsidR="00FC7B75" w:rsidRDefault="00FC7B75" w:rsidP="00B11C34">
            <w:pPr>
              <w:pStyle w:val="Arbeitsanweisung"/>
              <w:tabs>
                <w:tab w:val="left" w:pos="709"/>
              </w:tabs>
            </w:pPr>
          </w:p>
        </w:tc>
        <w:tc>
          <w:tcPr>
            <w:tcW w:w="282" w:type="dxa"/>
          </w:tcPr>
          <w:p w14:paraId="69C8DCE1" w14:textId="77777777" w:rsidR="00FC7B75" w:rsidRDefault="00FC7B75" w:rsidP="00B11C34">
            <w:pPr>
              <w:pStyle w:val="Arbeitsanweisung"/>
              <w:tabs>
                <w:tab w:val="left" w:pos="709"/>
              </w:tabs>
            </w:pPr>
          </w:p>
        </w:tc>
        <w:tc>
          <w:tcPr>
            <w:tcW w:w="282" w:type="dxa"/>
          </w:tcPr>
          <w:p w14:paraId="59CEA058" w14:textId="77777777" w:rsidR="00FC7B75" w:rsidRDefault="00FC7B75" w:rsidP="00B11C34">
            <w:pPr>
              <w:pStyle w:val="Arbeitsanweisung"/>
              <w:tabs>
                <w:tab w:val="left" w:pos="709"/>
              </w:tabs>
            </w:pPr>
          </w:p>
        </w:tc>
        <w:tc>
          <w:tcPr>
            <w:tcW w:w="282" w:type="dxa"/>
          </w:tcPr>
          <w:p w14:paraId="66EA2C6E" w14:textId="77777777" w:rsidR="00FC7B75" w:rsidRDefault="00FC7B75" w:rsidP="00B11C34">
            <w:pPr>
              <w:pStyle w:val="Arbeitsanweisung"/>
              <w:tabs>
                <w:tab w:val="left" w:pos="709"/>
              </w:tabs>
            </w:pPr>
          </w:p>
        </w:tc>
        <w:tc>
          <w:tcPr>
            <w:tcW w:w="282" w:type="dxa"/>
          </w:tcPr>
          <w:p w14:paraId="40B75758" w14:textId="77777777" w:rsidR="00FC7B75" w:rsidRDefault="00FC7B75" w:rsidP="00B11C34">
            <w:pPr>
              <w:pStyle w:val="Arbeitsanweisung"/>
              <w:tabs>
                <w:tab w:val="left" w:pos="709"/>
              </w:tabs>
            </w:pPr>
          </w:p>
        </w:tc>
        <w:tc>
          <w:tcPr>
            <w:tcW w:w="282" w:type="dxa"/>
          </w:tcPr>
          <w:p w14:paraId="549EAD93" w14:textId="77777777" w:rsidR="00FC7B75" w:rsidRDefault="00FC7B75" w:rsidP="00B11C34">
            <w:pPr>
              <w:pStyle w:val="Arbeitsanweisung"/>
              <w:tabs>
                <w:tab w:val="left" w:pos="709"/>
              </w:tabs>
            </w:pPr>
          </w:p>
        </w:tc>
        <w:tc>
          <w:tcPr>
            <w:tcW w:w="282" w:type="dxa"/>
          </w:tcPr>
          <w:p w14:paraId="6675BBBD" w14:textId="77777777" w:rsidR="00FC7B75" w:rsidRDefault="00FC7B75" w:rsidP="00B11C34">
            <w:pPr>
              <w:pStyle w:val="Arbeitsanweisung"/>
              <w:tabs>
                <w:tab w:val="left" w:pos="709"/>
              </w:tabs>
            </w:pPr>
          </w:p>
        </w:tc>
        <w:tc>
          <w:tcPr>
            <w:tcW w:w="282" w:type="dxa"/>
          </w:tcPr>
          <w:p w14:paraId="4DB02B9C" w14:textId="77777777" w:rsidR="00FC7B75" w:rsidRDefault="00FC7B75" w:rsidP="00B11C34">
            <w:pPr>
              <w:pStyle w:val="Arbeitsanweisung"/>
              <w:tabs>
                <w:tab w:val="left" w:pos="709"/>
              </w:tabs>
            </w:pPr>
          </w:p>
        </w:tc>
        <w:tc>
          <w:tcPr>
            <w:tcW w:w="282" w:type="dxa"/>
          </w:tcPr>
          <w:p w14:paraId="7A85D35D" w14:textId="77777777" w:rsidR="00FC7B75" w:rsidRDefault="00FC7B75" w:rsidP="00B11C34">
            <w:pPr>
              <w:pStyle w:val="Arbeitsanweisung"/>
              <w:tabs>
                <w:tab w:val="left" w:pos="709"/>
              </w:tabs>
            </w:pPr>
          </w:p>
        </w:tc>
        <w:tc>
          <w:tcPr>
            <w:tcW w:w="282" w:type="dxa"/>
          </w:tcPr>
          <w:p w14:paraId="7B0A92DD" w14:textId="77777777" w:rsidR="00FC7B75" w:rsidRDefault="00FC7B75" w:rsidP="00B11C34">
            <w:pPr>
              <w:pStyle w:val="Arbeitsanweisung"/>
              <w:tabs>
                <w:tab w:val="left" w:pos="709"/>
              </w:tabs>
            </w:pPr>
          </w:p>
        </w:tc>
        <w:tc>
          <w:tcPr>
            <w:tcW w:w="281" w:type="dxa"/>
          </w:tcPr>
          <w:p w14:paraId="5FB120B1" w14:textId="77777777" w:rsidR="00FC7B75" w:rsidRDefault="00FC7B75" w:rsidP="00B11C34">
            <w:pPr>
              <w:pStyle w:val="Arbeitsanweisung"/>
              <w:tabs>
                <w:tab w:val="left" w:pos="709"/>
              </w:tabs>
            </w:pPr>
          </w:p>
        </w:tc>
        <w:tc>
          <w:tcPr>
            <w:tcW w:w="281" w:type="dxa"/>
          </w:tcPr>
          <w:p w14:paraId="2940229C" w14:textId="77777777" w:rsidR="00FC7B75" w:rsidRDefault="00FC7B75" w:rsidP="00B11C34">
            <w:pPr>
              <w:pStyle w:val="Arbeitsanweisung"/>
              <w:tabs>
                <w:tab w:val="left" w:pos="709"/>
              </w:tabs>
            </w:pPr>
          </w:p>
        </w:tc>
        <w:tc>
          <w:tcPr>
            <w:tcW w:w="281" w:type="dxa"/>
          </w:tcPr>
          <w:p w14:paraId="1C7C7B43" w14:textId="77777777" w:rsidR="00FC7B75" w:rsidRDefault="00FC7B75" w:rsidP="00B11C34">
            <w:pPr>
              <w:pStyle w:val="Arbeitsanweisung"/>
              <w:tabs>
                <w:tab w:val="left" w:pos="709"/>
              </w:tabs>
            </w:pPr>
          </w:p>
        </w:tc>
        <w:tc>
          <w:tcPr>
            <w:tcW w:w="281" w:type="dxa"/>
          </w:tcPr>
          <w:p w14:paraId="6E9182D8" w14:textId="77777777" w:rsidR="00FC7B75" w:rsidRDefault="00FC7B75" w:rsidP="00B11C34">
            <w:pPr>
              <w:pStyle w:val="Arbeitsanweisung"/>
              <w:tabs>
                <w:tab w:val="left" w:pos="709"/>
              </w:tabs>
            </w:pPr>
          </w:p>
        </w:tc>
        <w:tc>
          <w:tcPr>
            <w:tcW w:w="281" w:type="dxa"/>
          </w:tcPr>
          <w:p w14:paraId="5F557993" w14:textId="77777777" w:rsidR="00FC7B75" w:rsidRDefault="00FC7B75" w:rsidP="00B11C34">
            <w:pPr>
              <w:pStyle w:val="Arbeitsanweisung"/>
              <w:tabs>
                <w:tab w:val="left" w:pos="709"/>
              </w:tabs>
            </w:pPr>
          </w:p>
        </w:tc>
        <w:tc>
          <w:tcPr>
            <w:tcW w:w="281" w:type="dxa"/>
          </w:tcPr>
          <w:p w14:paraId="6D25E5D3" w14:textId="77777777" w:rsidR="00FC7B75" w:rsidRDefault="00FC7B75" w:rsidP="00B11C34">
            <w:pPr>
              <w:pStyle w:val="Arbeitsanweisung"/>
              <w:tabs>
                <w:tab w:val="left" w:pos="709"/>
              </w:tabs>
            </w:pPr>
          </w:p>
        </w:tc>
        <w:tc>
          <w:tcPr>
            <w:tcW w:w="281" w:type="dxa"/>
          </w:tcPr>
          <w:p w14:paraId="61EEBF4B" w14:textId="77777777" w:rsidR="00FC7B75" w:rsidRDefault="00FC7B75" w:rsidP="00B11C34">
            <w:pPr>
              <w:pStyle w:val="Arbeitsanweisung"/>
              <w:tabs>
                <w:tab w:val="left" w:pos="709"/>
              </w:tabs>
            </w:pPr>
          </w:p>
        </w:tc>
        <w:tc>
          <w:tcPr>
            <w:tcW w:w="281" w:type="dxa"/>
          </w:tcPr>
          <w:p w14:paraId="1F2D92F7" w14:textId="77777777" w:rsidR="00FC7B75" w:rsidRDefault="00FC7B75" w:rsidP="00B11C34">
            <w:pPr>
              <w:pStyle w:val="Arbeitsanweisung"/>
              <w:tabs>
                <w:tab w:val="left" w:pos="709"/>
              </w:tabs>
            </w:pPr>
          </w:p>
        </w:tc>
        <w:tc>
          <w:tcPr>
            <w:tcW w:w="281" w:type="dxa"/>
          </w:tcPr>
          <w:p w14:paraId="326BC4BB" w14:textId="77777777" w:rsidR="00FC7B75" w:rsidRDefault="00FC7B75" w:rsidP="00B11C34">
            <w:pPr>
              <w:pStyle w:val="Arbeitsanweisung"/>
              <w:tabs>
                <w:tab w:val="left" w:pos="709"/>
              </w:tabs>
            </w:pPr>
          </w:p>
        </w:tc>
        <w:tc>
          <w:tcPr>
            <w:tcW w:w="281" w:type="dxa"/>
          </w:tcPr>
          <w:p w14:paraId="6B66F9D8" w14:textId="77777777" w:rsidR="00FC7B75" w:rsidRDefault="00FC7B75" w:rsidP="00B11C34">
            <w:pPr>
              <w:pStyle w:val="Arbeitsanweisung"/>
              <w:tabs>
                <w:tab w:val="left" w:pos="709"/>
              </w:tabs>
            </w:pPr>
          </w:p>
        </w:tc>
        <w:tc>
          <w:tcPr>
            <w:tcW w:w="281" w:type="dxa"/>
          </w:tcPr>
          <w:p w14:paraId="688BD159" w14:textId="77777777" w:rsidR="00FC7B75" w:rsidRDefault="00FC7B75" w:rsidP="00B11C34">
            <w:pPr>
              <w:pStyle w:val="Arbeitsanweisung"/>
              <w:tabs>
                <w:tab w:val="left" w:pos="709"/>
              </w:tabs>
            </w:pPr>
          </w:p>
        </w:tc>
        <w:tc>
          <w:tcPr>
            <w:tcW w:w="281" w:type="dxa"/>
          </w:tcPr>
          <w:p w14:paraId="56EB232A" w14:textId="77777777" w:rsidR="00FC7B75" w:rsidRDefault="00FC7B75" w:rsidP="00B11C34">
            <w:pPr>
              <w:pStyle w:val="Arbeitsanweisung"/>
              <w:tabs>
                <w:tab w:val="left" w:pos="709"/>
              </w:tabs>
            </w:pPr>
          </w:p>
        </w:tc>
        <w:tc>
          <w:tcPr>
            <w:tcW w:w="281" w:type="dxa"/>
          </w:tcPr>
          <w:p w14:paraId="15B0E850" w14:textId="77777777" w:rsidR="00FC7B75" w:rsidRDefault="00FC7B75" w:rsidP="00B11C34">
            <w:pPr>
              <w:pStyle w:val="Arbeitsanweisung"/>
              <w:tabs>
                <w:tab w:val="left" w:pos="709"/>
              </w:tabs>
            </w:pPr>
          </w:p>
        </w:tc>
        <w:tc>
          <w:tcPr>
            <w:tcW w:w="281" w:type="dxa"/>
          </w:tcPr>
          <w:p w14:paraId="3ECD07AD" w14:textId="77777777" w:rsidR="00FC7B75" w:rsidRDefault="00FC7B75" w:rsidP="00B11C34">
            <w:pPr>
              <w:pStyle w:val="Arbeitsanweisung"/>
              <w:tabs>
                <w:tab w:val="left" w:pos="709"/>
              </w:tabs>
            </w:pPr>
          </w:p>
        </w:tc>
        <w:tc>
          <w:tcPr>
            <w:tcW w:w="281" w:type="dxa"/>
          </w:tcPr>
          <w:p w14:paraId="5AAC3DAE" w14:textId="77777777" w:rsidR="00FC7B75" w:rsidRDefault="00FC7B75" w:rsidP="00B11C34">
            <w:pPr>
              <w:pStyle w:val="Arbeitsanweisung"/>
              <w:tabs>
                <w:tab w:val="left" w:pos="709"/>
              </w:tabs>
            </w:pPr>
          </w:p>
        </w:tc>
        <w:tc>
          <w:tcPr>
            <w:tcW w:w="281" w:type="dxa"/>
          </w:tcPr>
          <w:p w14:paraId="1CC72124" w14:textId="77777777" w:rsidR="00FC7B75" w:rsidRDefault="00FC7B75" w:rsidP="00B11C34">
            <w:pPr>
              <w:pStyle w:val="Arbeitsanweisung"/>
              <w:tabs>
                <w:tab w:val="left" w:pos="709"/>
              </w:tabs>
            </w:pPr>
          </w:p>
        </w:tc>
        <w:tc>
          <w:tcPr>
            <w:tcW w:w="281" w:type="dxa"/>
          </w:tcPr>
          <w:p w14:paraId="1E4F2F42" w14:textId="77777777" w:rsidR="00FC7B75" w:rsidRDefault="00FC7B75" w:rsidP="00B11C34">
            <w:pPr>
              <w:pStyle w:val="Arbeitsanweisung"/>
              <w:tabs>
                <w:tab w:val="left" w:pos="709"/>
              </w:tabs>
            </w:pPr>
          </w:p>
        </w:tc>
      </w:tr>
      <w:tr w:rsidR="00FC7B75" w14:paraId="5B66EE50" w14:textId="77777777" w:rsidTr="00B11C34">
        <w:trPr>
          <w:trHeight w:val="283"/>
        </w:trPr>
        <w:tc>
          <w:tcPr>
            <w:tcW w:w="282" w:type="dxa"/>
          </w:tcPr>
          <w:p w14:paraId="20202FDE" w14:textId="77777777" w:rsidR="00FC7B75" w:rsidRDefault="00FC7B75" w:rsidP="00B11C34">
            <w:pPr>
              <w:pStyle w:val="Arbeitsanweisung"/>
              <w:tabs>
                <w:tab w:val="left" w:pos="709"/>
              </w:tabs>
            </w:pPr>
          </w:p>
        </w:tc>
        <w:tc>
          <w:tcPr>
            <w:tcW w:w="282" w:type="dxa"/>
          </w:tcPr>
          <w:p w14:paraId="0DD90CED" w14:textId="77777777" w:rsidR="00FC7B75" w:rsidRDefault="00FC7B75" w:rsidP="00B11C34">
            <w:pPr>
              <w:pStyle w:val="Arbeitsanweisung"/>
              <w:tabs>
                <w:tab w:val="left" w:pos="709"/>
              </w:tabs>
            </w:pPr>
          </w:p>
        </w:tc>
        <w:tc>
          <w:tcPr>
            <w:tcW w:w="282" w:type="dxa"/>
          </w:tcPr>
          <w:p w14:paraId="5AD19931" w14:textId="77777777" w:rsidR="00FC7B75" w:rsidRDefault="00FC7B75" w:rsidP="00B11C34">
            <w:pPr>
              <w:pStyle w:val="Arbeitsanweisung"/>
              <w:tabs>
                <w:tab w:val="left" w:pos="709"/>
              </w:tabs>
            </w:pPr>
          </w:p>
        </w:tc>
        <w:tc>
          <w:tcPr>
            <w:tcW w:w="282" w:type="dxa"/>
          </w:tcPr>
          <w:p w14:paraId="35EED660" w14:textId="77777777" w:rsidR="00FC7B75" w:rsidRDefault="00FC7B75" w:rsidP="00B11C34">
            <w:pPr>
              <w:pStyle w:val="Arbeitsanweisung"/>
              <w:tabs>
                <w:tab w:val="left" w:pos="709"/>
              </w:tabs>
            </w:pPr>
          </w:p>
        </w:tc>
        <w:tc>
          <w:tcPr>
            <w:tcW w:w="282" w:type="dxa"/>
          </w:tcPr>
          <w:p w14:paraId="26A2F818" w14:textId="77777777" w:rsidR="00FC7B75" w:rsidRDefault="00FC7B75" w:rsidP="00B11C34">
            <w:pPr>
              <w:pStyle w:val="Arbeitsanweisung"/>
              <w:tabs>
                <w:tab w:val="left" w:pos="709"/>
              </w:tabs>
            </w:pPr>
          </w:p>
        </w:tc>
        <w:tc>
          <w:tcPr>
            <w:tcW w:w="282" w:type="dxa"/>
          </w:tcPr>
          <w:p w14:paraId="551474AE" w14:textId="77777777" w:rsidR="00FC7B75" w:rsidRDefault="00FC7B75" w:rsidP="00B11C34">
            <w:pPr>
              <w:pStyle w:val="Arbeitsanweisung"/>
              <w:tabs>
                <w:tab w:val="left" w:pos="709"/>
              </w:tabs>
            </w:pPr>
          </w:p>
        </w:tc>
        <w:tc>
          <w:tcPr>
            <w:tcW w:w="282" w:type="dxa"/>
          </w:tcPr>
          <w:p w14:paraId="0CCD0763" w14:textId="77777777" w:rsidR="00FC7B75" w:rsidRDefault="00FC7B75" w:rsidP="00B11C34">
            <w:pPr>
              <w:pStyle w:val="Arbeitsanweisung"/>
              <w:tabs>
                <w:tab w:val="left" w:pos="709"/>
              </w:tabs>
            </w:pPr>
          </w:p>
        </w:tc>
        <w:tc>
          <w:tcPr>
            <w:tcW w:w="282" w:type="dxa"/>
          </w:tcPr>
          <w:p w14:paraId="30A12214" w14:textId="77777777" w:rsidR="00FC7B75" w:rsidRDefault="00FC7B75" w:rsidP="00B11C34">
            <w:pPr>
              <w:pStyle w:val="Arbeitsanweisung"/>
              <w:tabs>
                <w:tab w:val="left" w:pos="709"/>
              </w:tabs>
            </w:pPr>
          </w:p>
        </w:tc>
        <w:tc>
          <w:tcPr>
            <w:tcW w:w="282" w:type="dxa"/>
          </w:tcPr>
          <w:p w14:paraId="30A52D30" w14:textId="77777777" w:rsidR="00FC7B75" w:rsidRDefault="00FC7B75" w:rsidP="00B11C34">
            <w:pPr>
              <w:pStyle w:val="Arbeitsanweisung"/>
              <w:tabs>
                <w:tab w:val="left" w:pos="709"/>
              </w:tabs>
            </w:pPr>
          </w:p>
        </w:tc>
        <w:tc>
          <w:tcPr>
            <w:tcW w:w="282" w:type="dxa"/>
          </w:tcPr>
          <w:p w14:paraId="4BC34EB2" w14:textId="77777777" w:rsidR="00FC7B75" w:rsidRDefault="00FC7B75" w:rsidP="00B11C34">
            <w:pPr>
              <w:pStyle w:val="Arbeitsanweisung"/>
              <w:tabs>
                <w:tab w:val="left" w:pos="709"/>
              </w:tabs>
            </w:pPr>
          </w:p>
        </w:tc>
        <w:tc>
          <w:tcPr>
            <w:tcW w:w="282" w:type="dxa"/>
          </w:tcPr>
          <w:p w14:paraId="1EAEEEB7" w14:textId="77777777" w:rsidR="00FC7B75" w:rsidRDefault="00FC7B75" w:rsidP="00B11C34">
            <w:pPr>
              <w:pStyle w:val="Arbeitsanweisung"/>
              <w:tabs>
                <w:tab w:val="left" w:pos="709"/>
              </w:tabs>
            </w:pPr>
          </w:p>
        </w:tc>
        <w:tc>
          <w:tcPr>
            <w:tcW w:w="282" w:type="dxa"/>
          </w:tcPr>
          <w:p w14:paraId="3808931C" w14:textId="77777777" w:rsidR="00FC7B75" w:rsidRDefault="00FC7B75" w:rsidP="00B11C34">
            <w:pPr>
              <w:pStyle w:val="Arbeitsanweisung"/>
              <w:tabs>
                <w:tab w:val="left" w:pos="709"/>
              </w:tabs>
            </w:pPr>
          </w:p>
        </w:tc>
        <w:tc>
          <w:tcPr>
            <w:tcW w:w="282" w:type="dxa"/>
          </w:tcPr>
          <w:p w14:paraId="3C006E97" w14:textId="77777777" w:rsidR="00FC7B75" w:rsidRDefault="00FC7B75" w:rsidP="00B11C34">
            <w:pPr>
              <w:pStyle w:val="Arbeitsanweisung"/>
              <w:tabs>
                <w:tab w:val="left" w:pos="709"/>
              </w:tabs>
            </w:pPr>
          </w:p>
        </w:tc>
        <w:tc>
          <w:tcPr>
            <w:tcW w:w="282" w:type="dxa"/>
          </w:tcPr>
          <w:p w14:paraId="779F7364" w14:textId="77777777" w:rsidR="00FC7B75" w:rsidRDefault="00FC7B75" w:rsidP="00B11C34">
            <w:pPr>
              <w:pStyle w:val="Arbeitsanweisung"/>
              <w:tabs>
                <w:tab w:val="left" w:pos="709"/>
              </w:tabs>
            </w:pPr>
          </w:p>
        </w:tc>
        <w:tc>
          <w:tcPr>
            <w:tcW w:w="282" w:type="dxa"/>
          </w:tcPr>
          <w:p w14:paraId="3B1AA9AE" w14:textId="77777777" w:rsidR="00FC7B75" w:rsidRDefault="00FC7B75" w:rsidP="00B11C34">
            <w:pPr>
              <w:pStyle w:val="Arbeitsanweisung"/>
              <w:tabs>
                <w:tab w:val="left" w:pos="709"/>
              </w:tabs>
            </w:pPr>
          </w:p>
        </w:tc>
        <w:tc>
          <w:tcPr>
            <w:tcW w:w="281" w:type="dxa"/>
          </w:tcPr>
          <w:p w14:paraId="08EC56D9" w14:textId="77777777" w:rsidR="00FC7B75" w:rsidRDefault="00FC7B75" w:rsidP="00B11C34">
            <w:pPr>
              <w:pStyle w:val="Arbeitsanweisung"/>
              <w:tabs>
                <w:tab w:val="left" w:pos="709"/>
              </w:tabs>
            </w:pPr>
          </w:p>
        </w:tc>
        <w:tc>
          <w:tcPr>
            <w:tcW w:w="281" w:type="dxa"/>
          </w:tcPr>
          <w:p w14:paraId="6DCC861D" w14:textId="77777777" w:rsidR="00FC7B75" w:rsidRDefault="00FC7B75" w:rsidP="00B11C34">
            <w:pPr>
              <w:pStyle w:val="Arbeitsanweisung"/>
              <w:tabs>
                <w:tab w:val="left" w:pos="709"/>
              </w:tabs>
            </w:pPr>
          </w:p>
        </w:tc>
        <w:tc>
          <w:tcPr>
            <w:tcW w:w="281" w:type="dxa"/>
          </w:tcPr>
          <w:p w14:paraId="5A420B15" w14:textId="77777777" w:rsidR="00FC7B75" w:rsidRDefault="00FC7B75" w:rsidP="00B11C34">
            <w:pPr>
              <w:pStyle w:val="Arbeitsanweisung"/>
              <w:tabs>
                <w:tab w:val="left" w:pos="709"/>
              </w:tabs>
            </w:pPr>
          </w:p>
        </w:tc>
        <w:tc>
          <w:tcPr>
            <w:tcW w:w="281" w:type="dxa"/>
          </w:tcPr>
          <w:p w14:paraId="32B00AE8" w14:textId="77777777" w:rsidR="00FC7B75" w:rsidRDefault="00FC7B75" w:rsidP="00B11C34">
            <w:pPr>
              <w:pStyle w:val="Arbeitsanweisung"/>
              <w:tabs>
                <w:tab w:val="left" w:pos="709"/>
              </w:tabs>
            </w:pPr>
          </w:p>
        </w:tc>
        <w:tc>
          <w:tcPr>
            <w:tcW w:w="281" w:type="dxa"/>
          </w:tcPr>
          <w:p w14:paraId="269F3DCD" w14:textId="77777777" w:rsidR="00FC7B75" w:rsidRDefault="00FC7B75" w:rsidP="00B11C34">
            <w:pPr>
              <w:pStyle w:val="Arbeitsanweisung"/>
              <w:tabs>
                <w:tab w:val="left" w:pos="709"/>
              </w:tabs>
            </w:pPr>
          </w:p>
        </w:tc>
        <w:tc>
          <w:tcPr>
            <w:tcW w:w="281" w:type="dxa"/>
          </w:tcPr>
          <w:p w14:paraId="46129AF1" w14:textId="77777777" w:rsidR="00FC7B75" w:rsidRDefault="00FC7B75" w:rsidP="00B11C34">
            <w:pPr>
              <w:pStyle w:val="Arbeitsanweisung"/>
              <w:tabs>
                <w:tab w:val="left" w:pos="709"/>
              </w:tabs>
            </w:pPr>
          </w:p>
        </w:tc>
        <w:tc>
          <w:tcPr>
            <w:tcW w:w="281" w:type="dxa"/>
          </w:tcPr>
          <w:p w14:paraId="52CEF59A" w14:textId="77777777" w:rsidR="00FC7B75" w:rsidRDefault="00FC7B75" w:rsidP="00B11C34">
            <w:pPr>
              <w:pStyle w:val="Arbeitsanweisung"/>
              <w:tabs>
                <w:tab w:val="left" w:pos="709"/>
              </w:tabs>
            </w:pPr>
          </w:p>
        </w:tc>
        <w:tc>
          <w:tcPr>
            <w:tcW w:w="281" w:type="dxa"/>
          </w:tcPr>
          <w:p w14:paraId="68B0FDEB" w14:textId="77777777" w:rsidR="00FC7B75" w:rsidRDefault="00FC7B75" w:rsidP="00B11C34">
            <w:pPr>
              <w:pStyle w:val="Arbeitsanweisung"/>
              <w:tabs>
                <w:tab w:val="left" w:pos="709"/>
              </w:tabs>
            </w:pPr>
          </w:p>
        </w:tc>
        <w:tc>
          <w:tcPr>
            <w:tcW w:w="281" w:type="dxa"/>
          </w:tcPr>
          <w:p w14:paraId="690A0C91" w14:textId="77777777" w:rsidR="00FC7B75" w:rsidRDefault="00FC7B75" w:rsidP="00B11C34">
            <w:pPr>
              <w:pStyle w:val="Arbeitsanweisung"/>
              <w:tabs>
                <w:tab w:val="left" w:pos="709"/>
              </w:tabs>
            </w:pPr>
          </w:p>
        </w:tc>
        <w:tc>
          <w:tcPr>
            <w:tcW w:w="281" w:type="dxa"/>
          </w:tcPr>
          <w:p w14:paraId="4190FB9B" w14:textId="77777777" w:rsidR="00FC7B75" w:rsidRDefault="00FC7B75" w:rsidP="00B11C34">
            <w:pPr>
              <w:pStyle w:val="Arbeitsanweisung"/>
              <w:tabs>
                <w:tab w:val="left" w:pos="709"/>
              </w:tabs>
            </w:pPr>
          </w:p>
        </w:tc>
        <w:tc>
          <w:tcPr>
            <w:tcW w:w="281" w:type="dxa"/>
          </w:tcPr>
          <w:p w14:paraId="7211367B" w14:textId="77777777" w:rsidR="00FC7B75" w:rsidRDefault="00FC7B75" w:rsidP="00B11C34">
            <w:pPr>
              <w:pStyle w:val="Arbeitsanweisung"/>
              <w:tabs>
                <w:tab w:val="left" w:pos="709"/>
              </w:tabs>
            </w:pPr>
          </w:p>
        </w:tc>
        <w:tc>
          <w:tcPr>
            <w:tcW w:w="281" w:type="dxa"/>
          </w:tcPr>
          <w:p w14:paraId="19641056" w14:textId="77777777" w:rsidR="00FC7B75" w:rsidRDefault="00FC7B75" w:rsidP="00B11C34">
            <w:pPr>
              <w:pStyle w:val="Arbeitsanweisung"/>
              <w:tabs>
                <w:tab w:val="left" w:pos="709"/>
              </w:tabs>
            </w:pPr>
          </w:p>
        </w:tc>
        <w:tc>
          <w:tcPr>
            <w:tcW w:w="281" w:type="dxa"/>
          </w:tcPr>
          <w:p w14:paraId="2ED36C44" w14:textId="77777777" w:rsidR="00FC7B75" w:rsidRDefault="00FC7B75" w:rsidP="00B11C34">
            <w:pPr>
              <w:pStyle w:val="Arbeitsanweisung"/>
              <w:tabs>
                <w:tab w:val="left" w:pos="709"/>
              </w:tabs>
            </w:pPr>
          </w:p>
        </w:tc>
        <w:tc>
          <w:tcPr>
            <w:tcW w:w="281" w:type="dxa"/>
          </w:tcPr>
          <w:p w14:paraId="7FED28F1" w14:textId="77777777" w:rsidR="00FC7B75" w:rsidRDefault="00FC7B75" w:rsidP="00B11C34">
            <w:pPr>
              <w:pStyle w:val="Arbeitsanweisung"/>
              <w:tabs>
                <w:tab w:val="left" w:pos="709"/>
              </w:tabs>
            </w:pPr>
          </w:p>
        </w:tc>
        <w:tc>
          <w:tcPr>
            <w:tcW w:w="281" w:type="dxa"/>
          </w:tcPr>
          <w:p w14:paraId="4848A740" w14:textId="77777777" w:rsidR="00FC7B75" w:rsidRDefault="00FC7B75" w:rsidP="00B11C34">
            <w:pPr>
              <w:pStyle w:val="Arbeitsanweisung"/>
              <w:tabs>
                <w:tab w:val="left" w:pos="709"/>
              </w:tabs>
            </w:pPr>
          </w:p>
        </w:tc>
        <w:tc>
          <w:tcPr>
            <w:tcW w:w="281" w:type="dxa"/>
          </w:tcPr>
          <w:p w14:paraId="26452C47" w14:textId="77777777" w:rsidR="00FC7B75" w:rsidRDefault="00FC7B75" w:rsidP="00B11C34">
            <w:pPr>
              <w:pStyle w:val="Arbeitsanweisung"/>
              <w:tabs>
                <w:tab w:val="left" w:pos="709"/>
              </w:tabs>
            </w:pPr>
          </w:p>
        </w:tc>
        <w:tc>
          <w:tcPr>
            <w:tcW w:w="281" w:type="dxa"/>
          </w:tcPr>
          <w:p w14:paraId="46C05418" w14:textId="77777777" w:rsidR="00FC7B75" w:rsidRDefault="00FC7B75" w:rsidP="00B11C34">
            <w:pPr>
              <w:pStyle w:val="Arbeitsanweisung"/>
              <w:tabs>
                <w:tab w:val="left" w:pos="709"/>
              </w:tabs>
            </w:pPr>
          </w:p>
        </w:tc>
      </w:tr>
    </w:tbl>
    <w:p w14:paraId="16D16BDA" w14:textId="77777777" w:rsidR="00F7444F" w:rsidRDefault="00F7444F" w:rsidP="008D70BA">
      <w:pPr>
        <w:pStyle w:val="Arbeitsanweisung"/>
        <w:spacing w:before="720" w:after="240"/>
        <w:ind w:firstLine="0"/>
        <w:rPr>
          <w:rFonts w:cs="Arial"/>
        </w:rPr>
      </w:pPr>
      <w:r>
        <w:rPr>
          <w:rFonts w:cs="Arial"/>
        </w:rPr>
        <w:br w:type="page"/>
      </w:r>
    </w:p>
    <w:p w14:paraId="7B23362D" w14:textId="77777777" w:rsidR="008D70BA" w:rsidRDefault="00434047" w:rsidP="00F7444F">
      <w:pPr>
        <w:pStyle w:val="Arbeitsanweisung"/>
        <w:spacing w:before="720" w:after="240"/>
        <w:ind w:left="0" w:firstLine="0"/>
        <w:rPr>
          <w:rFonts w:cs="Arial"/>
        </w:rPr>
      </w:pPr>
      <w:r>
        <w:rPr>
          <w:rFonts w:cs="Arial"/>
        </w:rPr>
        <w:lastRenderedPageBreak/>
        <w:t>In Aufgabe 6</w:t>
      </w:r>
      <w:r w:rsidR="008D70BA">
        <w:rPr>
          <w:rFonts w:cs="Arial"/>
        </w:rPr>
        <w:t>.1 haben Sie einen Zusammenhang zwischen zwei Funktionen feststellen können. Diesen Zusammenhang können Sie der Definition Stammfunktion entnehmen:</w:t>
      </w:r>
    </w:p>
    <w:p w14:paraId="10E24E18" w14:textId="77777777" w:rsidR="00637611" w:rsidRDefault="00637611" w:rsidP="00637611">
      <w:pPr>
        <w:pStyle w:val="Arbeitsanweisung"/>
        <w:spacing w:after="120"/>
        <w:ind w:left="0" w:firstLine="0"/>
      </w:pPr>
    </w:p>
    <w:tbl>
      <w:tblPr>
        <w:tblStyle w:val="Tabellenraster"/>
        <w:tblW w:w="0" w:type="auto"/>
        <w:tblLook w:val="04A0" w:firstRow="1" w:lastRow="0" w:firstColumn="1" w:lastColumn="0" w:noHBand="0" w:noVBand="1"/>
      </w:tblPr>
      <w:tblGrid>
        <w:gridCol w:w="9062"/>
      </w:tblGrid>
      <w:tr w:rsidR="00216A07" w14:paraId="67E26D55" w14:textId="77777777" w:rsidTr="00216A07">
        <w:tc>
          <w:tcPr>
            <w:tcW w:w="9062" w:type="dxa"/>
          </w:tcPr>
          <w:p w14:paraId="54DA9801" w14:textId="77777777" w:rsidR="00216A07" w:rsidRDefault="00216A07" w:rsidP="00216A07">
            <w:pPr>
              <w:pStyle w:val="Arbeitsanweisung"/>
              <w:ind w:left="0" w:firstLine="0"/>
              <w:rPr>
                <w:b/>
              </w:rPr>
            </w:pPr>
            <w:r w:rsidRPr="000F37F7">
              <w:rPr>
                <w:b/>
              </w:rPr>
              <w:t>Definition Stammfunktion</w:t>
            </w:r>
          </w:p>
          <w:p w14:paraId="61063B6C" w14:textId="77777777" w:rsidR="00216A07" w:rsidRPr="000F37F7" w:rsidRDefault="00216A07" w:rsidP="00216A07">
            <w:pPr>
              <w:pStyle w:val="Arbeitsanweisung"/>
              <w:ind w:left="0" w:firstLine="0"/>
              <w:rPr>
                <w:b/>
              </w:rPr>
            </w:pPr>
          </w:p>
          <w:p w14:paraId="47228F00" w14:textId="77777777" w:rsidR="00216A07" w:rsidRDefault="00216A07" w:rsidP="00216A07">
            <w:pPr>
              <w:pStyle w:val="Arbeitsanweisung"/>
              <w:spacing w:after="120"/>
              <w:ind w:left="0" w:firstLine="0"/>
            </w:pPr>
            <w:r>
              <w:t xml:space="preserve">Sei f eine auf dem Intervall </w:t>
            </w:r>
            <m:oMath>
              <m:r>
                <w:rPr>
                  <w:rFonts w:ascii="Cambria Math" w:hAnsi="Cambria Math"/>
                </w:rPr>
                <m:t>I</m:t>
              </m:r>
            </m:oMath>
            <w:r>
              <w:t xml:space="preserve"> definierte Funktion. Dann heißt die Funktion </w:t>
            </w:r>
            <w:r w:rsidRPr="00434047">
              <w:t>F </w:t>
            </w:r>
            <w:r w:rsidRPr="000F37F7">
              <w:rPr>
                <w:u w:val="single"/>
              </w:rPr>
              <w:t>Stammfunktion</w:t>
            </w:r>
            <w:r>
              <w:t xml:space="preserve"> von f im Intervall </w:t>
            </w:r>
            <m:oMath>
              <m:r>
                <w:rPr>
                  <w:rFonts w:ascii="Cambria Math" w:hAnsi="Cambria Math"/>
                </w:rPr>
                <m:t>I</m:t>
              </m:r>
            </m:oMath>
            <w:r>
              <w:t>, wenn gilt:</w:t>
            </w:r>
          </w:p>
          <w:p w14:paraId="13D4DB01" w14:textId="77777777" w:rsidR="00216A07" w:rsidRPr="00434047" w:rsidRDefault="00000000" w:rsidP="00216A07">
            <w:pPr>
              <w:pStyle w:val="Arbeitsanweisung"/>
              <w:spacing w:before="720" w:after="240"/>
              <w:rPr>
                <w:rFonts w:cs="Arial"/>
              </w:rPr>
            </w:pPr>
            <m:oMathPara>
              <m:oMathParaPr>
                <m:jc m:val="center"/>
              </m:oMathPara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 ∀x∈I</m:t>
                </m:r>
              </m:oMath>
            </m:oMathPara>
          </w:p>
        </w:tc>
      </w:tr>
    </w:tbl>
    <w:p w14:paraId="74894A04" w14:textId="77777777" w:rsidR="00216A07" w:rsidRDefault="00216A07" w:rsidP="00637611">
      <w:pPr>
        <w:pStyle w:val="Arbeitsanweisung"/>
        <w:spacing w:after="120"/>
        <w:ind w:left="0" w:firstLine="0"/>
      </w:pPr>
    </w:p>
    <w:p w14:paraId="51E96A1F" w14:textId="5EB398AD" w:rsidR="002D5A60" w:rsidRDefault="00F7449E" w:rsidP="00974DAD">
      <w:pPr>
        <w:pStyle w:val="Arbeitsanweisung"/>
        <w:spacing w:before="720" w:after="240"/>
        <w:rPr>
          <w:rFonts w:cs="Arial"/>
        </w:rPr>
      </w:pPr>
      <w:r>
        <w:rPr>
          <w:rFonts w:cs="Arial"/>
          <w:noProof/>
        </w:rPr>
        <w:drawing>
          <wp:anchor distT="0" distB="0" distL="114300" distR="114300" simplePos="0" relativeHeight="251666944" behindDoc="0" locked="0" layoutInCell="1" allowOverlap="1" wp14:anchorId="6CB8E028" wp14:editId="0B7C4D47">
            <wp:simplePos x="0" y="0"/>
            <wp:positionH relativeFrom="column">
              <wp:posOffset>5969313</wp:posOffset>
            </wp:positionH>
            <wp:positionV relativeFrom="paragraph">
              <wp:posOffset>270510</wp:posOffset>
            </wp:positionV>
            <wp:extent cx="476250" cy="485775"/>
            <wp:effectExtent l="0" t="0" r="0" b="9525"/>
            <wp:wrapNone/>
            <wp:docPr id="24"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cstate="print"/>
                    <a:stretch>
                      <a:fillRect/>
                    </a:stretch>
                  </pic:blipFill>
                  <pic:spPr>
                    <a:xfrm>
                      <a:off x="0" y="0"/>
                      <a:ext cx="476250" cy="485775"/>
                    </a:xfrm>
                    <a:prstGeom prst="rect">
                      <a:avLst/>
                    </a:prstGeom>
                  </pic:spPr>
                </pic:pic>
              </a:graphicData>
            </a:graphic>
          </wp:anchor>
        </w:drawing>
      </w:r>
      <w:r w:rsidR="00DA12E1">
        <w:rPr>
          <w:rFonts w:cs="Arial"/>
        </w:rPr>
        <w:t>6</w:t>
      </w:r>
      <w:r w:rsidR="00CD6BB8" w:rsidRPr="00974DAD">
        <w:rPr>
          <w:rFonts w:cs="Arial"/>
        </w:rPr>
        <w:t>.2</w:t>
      </w:r>
      <w:r w:rsidR="00CD6BB8" w:rsidRPr="00974DAD">
        <w:rPr>
          <w:rFonts w:cs="Arial"/>
        </w:rPr>
        <w:tab/>
      </w:r>
      <w:r w:rsidR="00F13EFF">
        <w:rPr>
          <w:rFonts w:cs="Arial"/>
        </w:rPr>
        <w:t xml:space="preserve">Schauen Sie sich erneut </w:t>
      </w:r>
      <w:r w:rsidR="00F13EFF" w:rsidRPr="00F13EFF">
        <w:rPr>
          <w:rFonts w:cs="Arial"/>
          <w:b/>
        </w:rPr>
        <w:t>Simulation</w:t>
      </w:r>
      <w:r w:rsidR="00F13EFF">
        <w:rPr>
          <w:rFonts w:cs="Arial"/>
        </w:rPr>
        <w:t xml:space="preserve"> </w:t>
      </w:r>
      <w:r w:rsidR="00A37D1C">
        <w:rPr>
          <w:rFonts w:cs="Arial"/>
          <w:b/>
        </w:rPr>
        <w:t>9</w:t>
      </w:r>
      <w:r w:rsidR="002D5A60">
        <w:rPr>
          <w:rFonts w:cs="Arial"/>
          <w:b/>
        </w:rPr>
        <w:t xml:space="preserve"> </w:t>
      </w:r>
      <w:r w:rsidR="002D5A60" w:rsidRPr="004D3DD3">
        <w:rPr>
          <w:rFonts w:cs="Arial"/>
        </w:rPr>
        <w:t>an</w:t>
      </w:r>
      <w:r w:rsidR="002D5A60">
        <w:rPr>
          <w:rFonts w:cs="Arial"/>
          <w:b/>
        </w:rPr>
        <w:t>.</w:t>
      </w:r>
      <w:r w:rsidR="002D5A60" w:rsidRPr="00B11C34">
        <w:rPr>
          <w:rFonts w:cs="Arial"/>
        </w:rPr>
        <w:t xml:space="preserve"> </w:t>
      </w:r>
      <w:r w:rsidR="00B11C34" w:rsidRPr="00B11C34">
        <w:rPr>
          <w:rFonts w:cs="Arial"/>
        </w:rPr>
        <w:t>Übertragen</w:t>
      </w:r>
      <w:r w:rsidR="002D5A60" w:rsidRPr="004D3DD3">
        <w:rPr>
          <w:rFonts w:cs="Arial"/>
        </w:rPr>
        <w:t xml:space="preserve"> Sie </w:t>
      </w:r>
      <w:r w:rsidR="004D3DD3">
        <w:rPr>
          <w:rFonts w:cs="Arial"/>
        </w:rPr>
        <w:t xml:space="preserve">die </w:t>
      </w:r>
      <w:r w:rsidR="002D5A60" w:rsidRPr="004D3DD3">
        <w:rPr>
          <w:rFonts w:cs="Arial"/>
        </w:rPr>
        <w:t xml:space="preserve">obige </w:t>
      </w:r>
      <w:r w:rsidR="004D3DD3" w:rsidRPr="004D3DD3">
        <w:rPr>
          <w:rFonts w:cs="Arial"/>
        </w:rPr>
        <w:t>Definition</w:t>
      </w:r>
      <w:r w:rsidR="002D5A60">
        <w:rPr>
          <w:rFonts w:cs="Arial"/>
          <w:b/>
        </w:rPr>
        <w:t xml:space="preserve"> </w:t>
      </w:r>
      <w:r w:rsidR="00F13EFF">
        <w:rPr>
          <w:rFonts w:cs="Arial"/>
        </w:rPr>
        <w:t>auf</w:t>
      </w:r>
      <w:r w:rsidR="002D5A60">
        <w:rPr>
          <w:rFonts w:cs="Arial"/>
        </w:rPr>
        <w:t xml:space="preserve"> </w:t>
      </w:r>
      <w:r w:rsidR="002D5A60" w:rsidRPr="004D3DD3">
        <w:rPr>
          <w:rFonts w:cs="Arial"/>
          <w:b/>
        </w:rPr>
        <w:t xml:space="preserve">Simulation </w:t>
      </w:r>
      <w:r w:rsidR="00A37D1C">
        <w:rPr>
          <w:rFonts w:cs="Arial"/>
          <w:b/>
        </w:rPr>
        <w:t>9</w:t>
      </w:r>
      <w:r w:rsidR="00B11C34">
        <w:rPr>
          <w:rFonts w:cs="Arial"/>
        </w:rPr>
        <w:t xml:space="preserve"> und geben Sie sie </w:t>
      </w:r>
      <w:r w:rsidR="002D5A60">
        <w:rPr>
          <w:rFonts w:cs="Arial"/>
        </w:rPr>
        <w:t>in eigenen Worten wieder.</w:t>
      </w:r>
      <w:r w:rsidR="00576A64" w:rsidRPr="00576A64">
        <w:rPr>
          <w:rFonts w:cs="Arial"/>
          <w:noProof/>
          <w:szCs w:val="24"/>
        </w:rPr>
        <w:t xml:space="preserve"> </w:t>
      </w:r>
    </w:p>
    <w:p w14:paraId="02990C0B" w14:textId="77777777" w:rsidR="00B94109" w:rsidRDefault="00576A64" w:rsidP="00974DAD">
      <w:pPr>
        <w:pStyle w:val="Arbeitsanweisung"/>
        <w:ind w:left="0" w:firstLine="0"/>
      </w:pPr>
      <w:r w:rsidRPr="00FA6084">
        <w:rPr>
          <w:rFonts w:cs="Arial"/>
          <w:noProof/>
          <w:szCs w:val="24"/>
        </w:rPr>
        <w:drawing>
          <wp:anchor distT="0" distB="0" distL="114300" distR="114300" simplePos="0" relativeHeight="251763712" behindDoc="0" locked="0" layoutInCell="1" allowOverlap="1" wp14:anchorId="3AAD6241" wp14:editId="289F19B4">
            <wp:simplePos x="0" y="0"/>
            <wp:positionH relativeFrom="column">
              <wp:posOffset>5960583</wp:posOffset>
            </wp:positionH>
            <wp:positionV relativeFrom="paragraph">
              <wp:posOffset>157480</wp:posOffset>
            </wp:positionV>
            <wp:extent cx="509905" cy="488950"/>
            <wp:effectExtent l="0" t="0" r="4445" b="6350"/>
            <wp:wrapNone/>
            <wp:docPr id="42"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09905" cy="488950"/>
                    </a:xfrm>
                    <a:prstGeom prst="rect">
                      <a:avLst/>
                    </a:prstGeom>
                    <a:noFill/>
                    <a:ln w="9525">
                      <a:noFill/>
                      <a:miter lim="800000"/>
                      <a:headEnd/>
                      <a:tailEnd/>
                    </a:ln>
                  </pic:spPr>
                </pic:pic>
              </a:graphicData>
            </a:graphic>
          </wp:anchor>
        </w:drawing>
      </w:r>
    </w:p>
    <w:tbl>
      <w:tblPr>
        <w:tblStyle w:val="Tabellenraster"/>
        <w:tblW w:w="0" w:type="auto"/>
        <w:tblLook w:val="04A0" w:firstRow="1" w:lastRow="0" w:firstColumn="1" w:lastColumn="0" w:noHBand="0" w:noVBand="1"/>
      </w:tblPr>
      <w:tblGrid>
        <w:gridCol w:w="9062"/>
      </w:tblGrid>
      <w:tr w:rsidR="000F37F7" w14:paraId="40A72F98" w14:textId="77777777" w:rsidTr="00B11C34">
        <w:trPr>
          <w:trHeight w:val="1134"/>
        </w:trPr>
        <w:tc>
          <w:tcPr>
            <w:tcW w:w="9062" w:type="dxa"/>
          </w:tcPr>
          <w:p w14:paraId="446FC13C" w14:textId="77777777" w:rsidR="00D71224" w:rsidRDefault="00D71224" w:rsidP="000F37F7">
            <w:pPr>
              <w:pStyle w:val="Arbeitsanweisung"/>
              <w:spacing w:after="120"/>
              <w:ind w:left="0" w:firstLine="0"/>
              <w:jc w:val="center"/>
              <w:rPr>
                <w:b/>
              </w:rPr>
            </w:pPr>
          </w:p>
          <w:p w14:paraId="0E550055" w14:textId="77777777" w:rsidR="00434047" w:rsidRDefault="00434047" w:rsidP="000F37F7">
            <w:pPr>
              <w:pStyle w:val="Arbeitsanweisung"/>
              <w:spacing w:after="120"/>
              <w:ind w:left="0" w:firstLine="0"/>
              <w:jc w:val="center"/>
              <w:rPr>
                <w:b/>
              </w:rPr>
            </w:pPr>
          </w:p>
          <w:p w14:paraId="6DFA65B6" w14:textId="77777777" w:rsidR="00D71224" w:rsidRDefault="00D71224" w:rsidP="000F37F7">
            <w:pPr>
              <w:pStyle w:val="Arbeitsanweisung"/>
              <w:spacing w:after="120"/>
              <w:ind w:left="0" w:firstLine="0"/>
              <w:jc w:val="center"/>
              <w:rPr>
                <w:b/>
              </w:rPr>
            </w:pPr>
          </w:p>
          <w:p w14:paraId="3A1CF718" w14:textId="77777777" w:rsidR="00F7444F" w:rsidRDefault="00F7444F" w:rsidP="000F37F7">
            <w:pPr>
              <w:pStyle w:val="Arbeitsanweisung"/>
              <w:spacing w:after="120"/>
              <w:ind w:left="0" w:firstLine="0"/>
              <w:jc w:val="center"/>
              <w:rPr>
                <w:b/>
              </w:rPr>
            </w:pPr>
          </w:p>
          <w:p w14:paraId="044036DA" w14:textId="77777777" w:rsidR="00F7444F" w:rsidRDefault="00F7444F" w:rsidP="000F37F7">
            <w:pPr>
              <w:pStyle w:val="Arbeitsanweisung"/>
              <w:spacing w:after="120"/>
              <w:ind w:left="0" w:firstLine="0"/>
              <w:jc w:val="center"/>
              <w:rPr>
                <w:b/>
              </w:rPr>
            </w:pPr>
          </w:p>
          <w:p w14:paraId="2E850896" w14:textId="77777777" w:rsidR="00D71224" w:rsidRDefault="00D71224" w:rsidP="000F37F7">
            <w:pPr>
              <w:pStyle w:val="Arbeitsanweisung"/>
              <w:spacing w:after="120"/>
              <w:ind w:left="0" w:firstLine="0"/>
              <w:jc w:val="center"/>
            </w:pPr>
          </w:p>
        </w:tc>
      </w:tr>
    </w:tbl>
    <w:p w14:paraId="68D9B089" w14:textId="77777777" w:rsidR="000F37F7" w:rsidRDefault="000F37F7" w:rsidP="000F37F7">
      <w:pPr>
        <w:pStyle w:val="Arbeitsanweisung"/>
        <w:ind w:left="0" w:firstLine="0"/>
      </w:pPr>
    </w:p>
    <w:p w14:paraId="02565B34" w14:textId="77777777" w:rsidR="00012DBD" w:rsidRDefault="00012DBD" w:rsidP="00171C5B">
      <w:pPr>
        <w:pStyle w:val="Arbeitsanweisung"/>
        <w:tabs>
          <w:tab w:val="left" w:pos="709"/>
        </w:tabs>
        <w:ind w:left="0" w:firstLine="0"/>
        <w:sectPr w:rsidR="00012DBD" w:rsidSect="0020057D">
          <w:headerReference w:type="default" r:id="rId25"/>
          <w:pgSz w:w="11906" w:h="16838"/>
          <w:pgMar w:top="1417" w:right="1417" w:bottom="1134" w:left="1417" w:header="708" w:footer="794" w:gutter="0"/>
          <w:cols w:space="708"/>
          <w:docGrid w:linePitch="360"/>
        </w:sectPr>
      </w:pPr>
    </w:p>
    <w:p w14:paraId="45F58ECA" w14:textId="77777777" w:rsidR="00576A64" w:rsidRDefault="00576A64" w:rsidP="00576A64">
      <w:pPr>
        <w:pStyle w:val="Arbeitsanweisung"/>
        <w:tabs>
          <w:tab w:val="left" w:pos="709"/>
        </w:tabs>
        <w:ind w:left="0" w:firstLine="0"/>
        <w:jc w:val="left"/>
        <w:rPr>
          <w:b/>
          <w:sz w:val="28"/>
        </w:rPr>
      </w:pPr>
    </w:p>
    <w:p w14:paraId="7873BE5D" w14:textId="77777777" w:rsidR="00012DBD" w:rsidRDefault="00576A64" w:rsidP="00576A64">
      <w:pPr>
        <w:pStyle w:val="Arbeitsanweisung"/>
        <w:tabs>
          <w:tab w:val="left" w:pos="709"/>
        </w:tabs>
        <w:ind w:left="0" w:firstLine="0"/>
        <w:jc w:val="left"/>
        <w:sectPr w:rsidR="00012DBD" w:rsidSect="00012DBD">
          <w:type w:val="continuous"/>
          <w:pgSz w:w="11906" w:h="16838"/>
          <w:pgMar w:top="1417" w:right="1417" w:bottom="1134" w:left="1417" w:header="708" w:footer="794" w:gutter="0"/>
          <w:cols w:space="708"/>
          <w:docGrid w:linePitch="360"/>
        </w:sectPr>
      </w:pPr>
      <w:r>
        <w:rPr>
          <w:b/>
          <w:sz w:val="28"/>
        </w:rPr>
        <w:t xml:space="preserve">Vielen </w:t>
      </w:r>
      <w:r w:rsidRPr="00E71CC4">
        <w:rPr>
          <w:b/>
          <w:sz w:val="28"/>
        </w:rPr>
        <w:t>Dank für Ihre Mitarbeit!</w:t>
      </w:r>
    </w:p>
    <w:p w14:paraId="0B5AE49C" w14:textId="77777777" w:rsidR="00246F4A" w:rsidRDefault="00012DBD" w:rsidP="007D2E2B">
      <w:pPr>
        <w:spacing w:after="200" w:line="276" w:lineRule="auto"/>
        <w:jc w:val="both"/>
        <w:rPr>
          <w:rFonts w:ascii="Arial" w:hAnsi="Arial"/>
          <w:sz w:val="24"/>
        </w:rPr>
      </w:pPr>
      <w:r>
        <w:rPr>
          <w:rFonts w:ascii="Arial" w:hAnsi="Arial"/>
          <w:sz w:val="24"/>
        </w:rPr>
        <w:lastRenderedPageBreak/>
        <w:t>W</w:t>
      </w:r>
      <w:r w:rsidR="003A4553">
        <w:rPr>
          <w:rFonts w:ascii="Arial" w:hAnsi="Arial"/>
          <w:sz w:val="24"/>
        </w:rPr>
        <w:t xml:space="preserve">ährend Landvermesser Liam </w:t>
      </w:r>
      <w:r w:rsidR="00D71224">
        <w:rPr>
          <w:rFonts w:ascii="Arial" w:hAnsi="Arial"/>
          <w:sz w:val="24"/>
        </w:rPr>
        <w:t>seinen Abend im Stammlokal ausklingeln l</w:t>
      </w:r>
      <w:r w:rsidR="003A4553">
        <w:rPr>
          <w:rFonts w:ascii="Arial" w:hAnsi="Arial"/>
          <w:sz w:val="24"/>
        </w:rPr>
        <w:t>ässt, verlässt Landvermesser Noah</w:t>
      </w:r>
      <w:r w:rsidR="00136F53">
        <w:rPr>
          <w:rFonts w:ascii="Arial" w:hAnsi="Arial"/>
          <w:sz w:val="24"/>
        </w:rPr>
        <w:t xml:space="preserve"> die Kneipe </w:t>
      </w:r>
      <w:r w:rsidR="00D71224">
        <w:rPr>
          <w:rFonts w:ascii="Arial" w:hAnsi="Arial"/>
          <w:sz w:val="24"/>
        </w:rPr>
        <w:t>früher, um sich im Whirlpool des Hotelzimmers zu entspannen.</w:t>
      </w:r>
    </w:p>
    <w:p w14:paraId="3900DAA9" w14:textId="77777777" w:rsidR="00D71224" w:rsidRDefault="003A4553" w:rsidP="007D2E2B">
      <w:pPr>
        <w:spacing w:after="200" w:line="276" w:lineRule="auto"/>
        <w:jc w:val="both"/>
        <w:rPr>
          <w:rFonts w:ascii="Arial" w:hAnsi="Arial"/>
          <w:sz w:val="24"/>
        </w:rPr>
      </w:pPr>
      <w:r>
        <w:rPr>
          <w:rFonts w:ascii="Arial" w:hAnsi="Arial"/>
          <w:sz w:val="24"/>
        </w:rPr>
        <w:t>Noah</w:t>
      </w:r>
      <w:r w:rsidR="00D71224">
        <w:rPr>
          <w:rFonts w:ascii="Arial" w:hAnsi="Arial"/>
          <w:sz w:val="24"/>
        </w:rPr>
        <w:t xml:space="preserve"> lässt das Wasser in den Whirlpool laufen</w:t>
      </w:r>
      <w:r w:rsidR="00136F53">
        <w:rPr>
          <w:rFonts w:ascii="Arial" w:hAnsi="Arial"/>
          <w:sz w:val="24"/>
        </w:rPr>
        <w:t xml:space="preserve">. </w:t>
      </w:r>
    </w:p>
    <w:p w14:paraId="70D162C1" w14:textId="77777777" w:rsidR="00F7444F" w:rsidRDefault="00A2784B" w:rsidP="008E11F6">
      <w:pPr>
        <w:pStyle w:val="Arbeitsanweisung"/>
        <w:spacing w:after="240"/>
        <w:ind w:left="709" w:hanging="709"/>
        <w:rPr>
          <w:rFonts w:cs="Arial"/>
        </w:rPr>
      </w:pPr>
      <w:r>
        <w:rPr>
          <w:rFonts w:cs="Arial"/>
          <w:noProof/>
        </w:rPr>
        <w:drawing>
          <wp:anchor distT="0" distB="0" distL="114300" distR="114300" simplePos="0" relativeHeight="251770880" behindDoc="0" locked="0" layoutInCell="1" allowOverlap="1" wp14:anchorId="4076C484" wp14:editId="6B92B759">
            <wp:simplePos x="0" y="0"/>
            <wp:positionH relativeFrom="column">
              <wp:posOffset>984250</wp:posOffset>
            </wp:positionH>
            <wp:positionV relativeFrom="paragraph">
              <wp:posOffset>935990</wp:posOffset>
            </wp:positionV>
            <wp:extent cx="3767455" cy="3465195"/>
            <wp:effectExtent l="0" t="0" r="0" b="0"/>
            <wp:wrapTopAndBottom/>
            <wp:docPr id="10" name="Bild 10" descr="../../../../Desktop/Bildschirmfoto%202017-03-17%20um%20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Bildschirmfoto%202017-03-17%20um%2010.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67455" cy="3465195"/>
                    </a:xfrm>
                    <a:prstGeom prst="rect">
                      <a:avLst/>
                    </a:prstGeom>
                    <a:noFill/>
                    <a:ln>
                      <a:noFill/>
                    </a:ln>
                  </pic:spPr>
                </pic:pic>
              </a:graphicData>
            </a:graphic>
            <wp14:sizeRelH relativeFrom="page">
              <wp14:pctWidth>0</wp14:pctWidth>
            </wp14:sizeRelH>
            <wp14:sizeRelV relativeFrom="page">
              <wp14:pctHeight>0</wp14:pctHeight>
            </wp14:sizeRelV>
          </wp:anchor>
        </w:drawing>
      </w:r>
      <w:r w:rsidR="008E11F6">
        <w:rPr>
          <w:rFonts w:cs="Arial"/>
        </w:rPr>
        <w:t xml:space="preserve">1. </w:t>
      </w:r>
      <w:r w:rsidR="008E11F6">
        <w:rPr>
          <w:rFonts w:cs="Arial"/>
        </w:rPr>
        <w:tab/>
      </w:r>
      <w:r w:rsidR="00136F53" w:rsidRPr="00186A34">
        <w:rPr>
          <w:rFonts w:cs="Arial"/>
        </w:rPr>
        <w:t xml:space="preserve">Der </w:t>
      </w:r>
      <w:r>
        <w:rPr>
          <w:rFonts w:cs="Arial"/>
        </w:rPr>
        <w:t xml:space="preserve">untenstehende </w:t>
      </w:r>
      <w:r w:rsidR="00136F53" w:rsidRPr="00186A34">
        <w:rPr>
          <w:rFonts w:cs="Arial"/>
        </w:rPr>
        <w:t xml:space="preserve">Graph zeigt die momentane </w:t>
      </w:r>
      <w:r w:rsidR="00424187">
        <w:rPr>
          <w:rFonts w:cs="Arial"/>
        </w:rPr>
        <w:t>Zuflussgeschwindigkeit</w:t>
      </w:r>
      <w:r w:rsidR="00BA1AB3" w:rsidRPr="00186A34">
        <w:rPr>
          <w:rFonts w:cs="Arial"/>
        </w:rPr>
        <w:t xml:space="preserve"> in</w:t>
      </w:r>
      <w:r w:rsidR="00BA1AB3">
        <w:rPr>
          <w:rFonts w:cs="Arial"/>
        </w:rPr>
        <w:t xml:space="preserve"> Abhängigkeit von der Zeit.</w:t>
      </w:r>
      <w:r w:rsidR="00F7444F">
        <w:rPr>
          <w:rFonts w:cs="Arial"/>
        </w:rPr>
        <w:t xml:space="preserve"> Die zugehörige Funktionsvorschrift lautet:</w:t>
      </w:r>
    </w:p>
    <w:p w14:paraId="2BC66C64" w14:textId="77777777" w:rsidR="003F1F87" w:rsidRPr="00246F4A" w:rsidRDefault="00F7444F" w:rsidP="00246F4A">
      <w:pPr>
        <w:pStyle w:val="Arbeitsanweisung"/>
        <w:tabs>
          <w:tab w:val="left" w:pos="709"/>
        </w:tabs>
        <w:rPr>
          <w:rFonts w:cs="Arial"/>
          <w:color w:val="auto"/>
        </w:rPr>
      </w:pPr>
      <m:oMathPara>
        <m:oMath>
          <m:r>
            <w:rPr>
              <w:rFonts w:ascii="Cambria Math" w:hAnsi="Cambria Math" w:cs="Arial"/>
              <w:color w:val="auto"/>
            </w:rPr>
            <m:t>f</m:t>
          </m:r>
          <m:d>
            <m:dPr>
              <m:ctrlPr>
                <w:rPr>
                  <w:rFonts w:ascii="Cambria Math" w:hAnsi="Cambria Math" w:cs="Arial"/>
                  <w:i/>
                  <w:color w:val="auto"/>
                </w:rPr>
              </m:ctrlPr>
            </m:dPr>
            <m:e>
              <m:r>
                <w:rPr>
                  <w:rFonts w:ascii="Cambria Math" w:hAnsi="Cambria Math" w:cs="Arial"/>
                  <w:color w:val="auto"/>
                </w:rPr>
                <m:t>t</m:t>
              </m:r>
            </m:e>
          </m:d>
          <m:r>
            <w:rPr>
              <w:rFonts w:ascii="Cambria Math" w:hAnsi="Cambria Math" w:cs="Arial"/>
              <w:color w:val="auto"/>
            </w:rPr>
            <m:t>=</m:t>
          </m:r>
          <m:d>
            <m:dPr>
              <m:begChr m:val="{"/>
              <m:endChr m:val=""/>
              <m:ctrlPr>
                <w:rPr>
                  <w:rFonts w:ascii="Cambria Math" w:hAnsi="Cambria Math" w:cs="Arial"/>
                  <w:i/>
                  <w:color w:val="auto"/>
                </w:rPr>
              </m:ctrlPr>
            </m:dPr>
            <m:e>
              <m:eqArr>
                <m:eqArrPr>
                  <m:ctrlPr>
                    <w:rPr>
                      <w:rFonts w:ascii="Cambria Math" w:hAnsi="Cambria Math" w:cs="Arial"/>
                      <w:i/>
                      <w:color w:val="auto"/>
                    </w:rPr>
                  </m:ctrlPr>
                </m:eqArrPr>
                <m:e>
                  <m:r>
                    <w:rPr>
                      <w:rFonts w:ascii="Cambria Math" w:hAnsi="Cambria Math" w:cs="Arial"/>
                      <w:color w:val="auto"/>
                    </w:rPr>
                    <m:t>15t,  &amp; 0≤t ≤1</m:t>
                  </m:r>
                </m:e>
                <m:e>
                  <m:r>
                    <w:rPr>
                      <w:rFonts w:ascii="Cambria Math" w:hAnsi="Cambria Math" w:cs="Arial"/>
                      <w:color w:val="auto"/>
                    </w:rPr>
                    <m:t>-5,  &amp; 1&lt;t ≤2,5</m:t>
                  </m:r>
                </m:e>
              </m:eqArr>
            </m:e>
          </m:d>
        </m:oMath>
      </m:oMathPara>
    </w:p>
    <w:p w14:paraId="76390FEB" w14:textId="77777777" w:rsidR="00136F53" w:rsidRPr="00A2784B" w:rsidRDefault="00EF310C" w:rsidP="00A2784B">
      <w:pPr>
        <w:pStyle w:val="Arbeitsanweisung"/>
        <w:tabs>
          <w:tab w:val="left" w:pos="7230"/>
        </w:tabs>
        <w:spacing w:before="600" w:after="240"/>
        <w:ind w:firstLine="0"/>
        <w:rPr>
          <w:rFonts w:cs="Arial"/>
        </w:rPr>
      </w:pPr>
      <w:r w:rsidRPr="00246F4A">
        <w:rPr>
          <w:rFonts w:cs="Arial"/>
        </w:rPr>
        <w:t>Stellen Sie eine Formel auf, mit der die Wassermen</w:t>
      </w:r>
      <w:r w:rsidR="00483BA2">
        <w:rPr>
          <w:rFonts w:cs="Arial"/>
        </w:rPr>
        <w:t>ge V in der Wanne zum Zeitpunkt </w:t>
      </w:r>
      <w:r w:rsidRPr="00246F4A">
        <w:rPr>
          <w:rFonts w:cs="Arial"/>
        </w:rPr>
        <w:t>t in der Zuflussphase berechnet werden kann.</w:t>
      </w:r>
      <w:r w:rsidR="003F75B9" w:rsidRPr="003F75B9">
        <w:rPr>
          <w:rFonts w:cs="Arial"/>
          <w:noProof/>
          <w:szCs w:val="24"/>
        </w:rPr>
        <w:t xml:space="preserve"> </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136F53" w:rsidRPr="00890C07" w14:paraId="17641B4D" w14:textId="77777777" w:rsidTr="007F61F9">
        <w:trPr>
          <w:trHeight w:val="869"/>
        </w:trPr>
        <w:tc>
          <w:tcPr>
            <w:tcW w:w="9007" w:type="dxa"/>
          </w:tcPr>
          <w:p w14:paraId="0624912D" w14:textId="77777777" w:rsidR="00136F53" w:rsidRPr="00890C07" w:rsidRDefault="003F75B9" w:rsidP="007F61F9">
            <w:pPr>
              <w:pStyle w:val="Arbeitsanweisung"/>
              <w:tabs>
                <w:tab w:val="left" w:pos="709"/>
              </w:tabs>
              <w:rPr>
                <w:rFonts w:cs="Arial"/>
                <w:highlight w:val="yellow"/>
              </w:rPr>
            </w:pPr>
            <w:r w:rsidRPr="00FA6084">
              <w:rPr>
                <w:rFonts w:cs="Arial"/>
                <w:noProof/>
                <w:szCs w:val="24"/>
              </w:rPr>
              <w:drawing>
                <wp:anchor distT="0" distB="0" distL="114300" distR="114300" simplePos="0" relativeHeight="251765760" behindDoc="0" locked="0" layoutInCell="1" allowOverlap="1" wp14:anchorId="1D088297" wp14:editId="6A86AA6D">
                  <wp:simplePos x="0" y="0"/>
                  <wp:positionH relativeFrom="column">
                    <wp:posOffset>5952328</wp:posOffset>
                  </wp:positionH>
                  <wp:positionV relativeFrom="paragraph">
                    <wp:posOffset>1905</wp:posOffset>
                  </wp:positionV>
                  <wp:extent cx="509905" cy="488950"/>
                  <wp:effectExtent l="0" t="0" r="4445" b="6350"/>
                  <wp:wrapNone/>
                  <wp:docPr id="43"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09905" cy="488950"/>
                          </a:xfrm>
                          <a:prstGeom prst="rect">
                            <a:avLst/>
                          </a:prstGeom>
                          <a:noFill/>
                          <a:ln w="9525">
                            <a:noFill/>
                            <a:miter lim="800000"/>
                            <a:headEnd/>
                            <a:tailEnd/>
                          </a:ln>
                        </pic:spPr>
                      </pic:pic>
                    </a:graphicData>
                  </a:graphic>
                </wp:anchor>
              </w:drawing>
            </w:r>
          </w:p>
          <w:p w14:paraId="43E226EA" w14:textId="77777777" w:rsidR="00136F53" w:rsidRDefault="00136F53" w:rsidP="007F61F9">
            <w:pPr>
              <w:pStyle w:val="Arbeitsanweisung"/>
              <w:tabs>
                <w:tab w:val="left" w:pos="709"/>
              </w:tabs>
              <w:ind w:left="0" w:firstLine="0"/>
              <w:rPr>
                <w:rFonts w:cs="Arial"/>
                <w:b/>
                <w:color w:val="FF0000"/>
              </w:rPr>
            </w:pPr>
          </w:p>
          <w:p w14:paraId="55FBC85B" w14:textId="77777777" w:rsidR="006301C9" w:rsidRDefault="006301C9" w:rsidP="007F61F9">
            <w:pPr>
              <w:pStyle w:val="Arbeitsanweisung"/>
              <w:tabs>
                <w:tab w:val="left" w:pos="709"/>
              </w:tabs>
              <w:ind w:left="0" w:firstLine="0"/>
              <w:rPr>
                <w:rFonts w:cs="Arial"/>
                <w:b/>
                <w:color w:val="FF0000"/>
              </w:rPr>
            </w:pPr>
          </w:p>
          <w:p w14:paraId="374233BC" w14:textId="77777777" w:rsidR="006301C9" w:rsidRDefault="006301C9" w:rsidP="007F61F9">
            <w:pPr>
              <w:pStyle w:val="Arbeitsanweisung"/>
              <w:tabs>
                <w:tab w:val="left" w:pos="709"/>
              </w:tabs>
              <w:ind w:left="0" w:firstLine="0"/>
              <w:rPr>
                <w:rFonts w:cs="Arial"/>
                <w:b/>
                <w:color w:val="FF0000"/>
              </w:rPr>
            </w:pPr>
          </w:p>
          <w:p w14:paraId="01C783A0" w14:textId="77777777" w:rsidR="006301C9" w:rsidRDefault="006301C9" w:rsidP="007F61F9">
            <w:pPr>
              <w:pStyle w:val="Arbeitsanweisung"/>
              <w:tabs>
                <w:tab w:val="left" w:pos="709"/>
              </w:tabs>
              <w:ind w:left="0" w:firstLine="0"/>
              <w:rPr>
                <w:rFonts w:cs="Arial"/>
                <w:b/>
                <w:color w:val="FF0000"/>
              </w:rPr>
            </w:pPr>
          </w:p>
          <w:p w14:paraId="5E1139CF" w14:textId="77777777" w:rsidR="006301C9" w:rsidRDefault="006301C9" w:rsidP="007F61F9">
            <w:pPr>
              <w:pStyle w:val="Arbeitsanweisung"/>
              <w:tabs>
                <w:tab w:val="left" w:pos="709"/>
              </w:tabs>
              <w:ind w:left="0" w:firstLine="0"/>
              <w:rPr>
                <w:rFonts w:cs="Arial"/>
                <w:b/>
                <w:color w:val="FF0000"/>
              </w:rPr>
            </w:pPr>
          </w:p>
          <w:p w14:paraId="55E3AC3E" w14:textId="77777777" w:rsidR="006301C9" w:rsidRDefault="006301C9" w:rsidP="007F61F9">
            <w:pPr>
              <w:pStyle w:val="Arbeitsanweisung"/>
              <w:tabs>
                <w:tab w:val="left" w:pos="709"/>
              </w:tabs>
              <w:ind w:left="0" w:firstLine="0"/>
              <w:rPr>
                <w:rFonts w:cs="Arial"/>
                <w:b/>
                <w:color w:val="FF0000"/>
              </w:rPr>
            </w:pPr>
          </w:p>
          <w:p w14:paraId="1A53A28A" w14:textId="77777777" w:rsidR="006301C9" w:rsidRDefault="006301C9" w:rsidP="007F61F9">
            <w:pPr>
              <w:pStyle w:val="Arbeitsanweisung"/>
              <w:tabs>
                <w:tab w:val="left" w:pos="709"/>
              </w:tabs>
              <w:ind w:left="0" w:firstLine="0"/>
              <w:rPr>
                <w:rFonts w:cs="Arial"/>
                <w:b/>
                <w:color w:val="FF0000"/>
              </w:rPr>
            </w:pPr>
          </w:p>
          <w:p w14:paraId="158F3DB6" w14:textId="77777777" w:rsidR="00A2784B" w:rsidRPr="00890C07" w:rsidRDefault="00A2784B" w:rsidP="007F61F9">
            <w:pPr>
              <w:pStyle w:val="Arbeitsanweisung"/>
              <w:tabs>
                <w:tab w:val="left" w:pos="709"/>
              </w:tabs>
              <w:ind w:left="0" w:firstLine="0"/>
              <w:rPr>
                <w:rFonts w:cs="Arial"/>
                <w:highlight w:val="yellow"/>
              </w:rPr>
            </w:pPr>
          </w:p>
          <w:p w14:paraId="333F1DB9" w14:textId="77777777" w:rsidR="00136F53" w:rsidRPr="00890C07" w:rsidRDefault="00136F53" w:rsidP="007F61F9">
            <w:pPr>
              <w:pStyle w:val="Arbeitsanweisung"/>
              <w:tabs>
                <w:tab w:val="left" w:pos="709"/>
              </w:tabs>
              <w:ind w:left="0" w:firstLine="0"/>
              <w:rPr>
                <w:rFonts w:cs="Arial"/>
                <w:highlight w:val="yellow"/>
              </w:rPr>
            </w:pPr>
          </w:p>
        </w:tc>
      </w:tr>
    </w:tbl>
    <w:p w14:paraId="76780B52" w14:textId="77777777" w:rsidR="00136F53" w:rsidRPr="00246F4A" w:rsidRDefault="008E11F6" w:rsidP="008E11F6">
      <w:pPr>
        <w:pStyle w:val="Arbeitsanweisung"/>
        <w:spacing w:before="600" w:after="240"/>
        <w:ind w:left="705" w:hanging="705"/>
        <w:rPr>
          <w:rFonts w:cs="Arial"/>
        </w:rPr>
      </w:pPr>
      <w:r>
        <w:rPr>
          <w:rFonts w:cs="Arial"/>
        </w:rPr>
        <w:lastRenderedPageBreak/>
        <w:t xml:space="preserve">2. </w:t>
      </w:r>
      <w:r>
        <w:rPr>
          <w:rFonts w:cs="Arial"/>
        </w:rPr>
        <w:tab/>
      </w:r>
      <w:r w:rsidR="00EF310C" w:rsidRPr="00246F4A">
        <w:rPr>
          <w:rFonts w:cs="Arial"/>
        </w:rPr>
        <w:t>Stellen Sie eine Formel auf, mit der die Wassermen</w:t>
      </w:r>
      <w:r w:rsidR="00483BA2">
        <w:rPr>
          <w:rFonts w:cs="Arial"/>
        </w:rPr>
        <w:t>ge V in der Wanne zum Zeitpunkt </w:t>
      </w:r>
      <w:r w:rsidR="00EF310C" w:rsidRPr="00246F4A">
        <w:rPr>
          <w:rFonts w:cs="Arial"/>
        </w:rPr>
        <w:t>t in der Abflussphase berechnet werden kann.</w:t>
      </w:r>
      <w:r w:rsidR="00136F53" w:rsidRPr="00246F4A">
        <w:rPr>
          <w:rFonts w:cs="Arial"/>
        </w:rPr>
        <w:t xml:space="preserve"> </w:t>
      </w:r>
    </w:p>
    <w:p w14:paraId="76574B63" w14:textId="77777777" w:rsidR="00136F53" w:rsidRPr="00C95802" w:rsidRDefault="00C95802" w:rsidP="008E11F6">
      <w:pPr>
        <w:pStyle w:val="Arbeitsanweisung"/>
        <w:spacing w:before="600" w:after="240"/>
        <w:ind w:left="705" w:firstLine="0"/>
        <w:rPr>
          <w:rFonts w:cs="Arial"/>
          <w:noProof/>
          <w:szCs w:val="24"/>
        </w:rPr>
      </w:pPr>
      <w:r w:rsidRPr="00510F9B">
        <w:rPr>
          <w:rFonts w:cs="Arial"/>
          <w:b/>
          <w:u w:val="single"/>
        </w:rPr>
        <w:t>Bemerkung</w:t>
      </w:r>
      <w:r>
        <w:rPr>
          <w:rFonts w:cs="Arial"/>
          <w:b/>
          <w:u w:val="single"/>
        </w:rPr>
        <w:t>:</w:t>
      </w:r>
      <w:r>
        <w:rPr>
          <w:rFonts w:cs="Arial"/>
          <w:noProof/>
          <w:szCs w:val="24"/>
        </w:rPr>
        <w:t xml:space="preserve"> Eine Änderung der Abflussgeschwindigkeit durch den hydrostatischen Druck wird vernachlässigt.</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7F54AC" w:rsidRPr="00890C07" w14:paraId="7B50A9B1" w14:textId="77777777" w:rsidTr="007F54AC">
        <w:trPr>
          <w:trHeight w:val="869"/>
        </w:trPr>
        <w:tc>
          <w:tcPr>
            <w:tcW w:w="9007" w:type="dxa"/>
          </w:tcPr>
          <w:p w14:paraId="0DF405E3" w14:textId="77777777" w:rsidR="007F54AC" w:rsidRDefault="003F75B9" w:rsidP="006222CB">
            <w:pPr>
              <w:pStyle w:val="Arbeitsanweisung"/>
              <w:tabs>
                <w:tab w:val="left" w:pos="709"/>
              </w:tabs>
              <w:ind w:left="0" w:firstLine="0"/>
              <w:rPr>
                <w:rFonts w:cs="Arial"/>
                <w:highlight w:val="yellow"/>
              </w:rPr>
            </w:pPr>
            <w:r w:rsidRPr="00FA6084">
              <w:rPr>
                <w:rFonts w:cs="Arial"/>
                <w:noProof/>
                <w:szCs w:val="24"/>
              </w:rPr>
              <w:drawing>
                <wp:anchor distT="0" distB="0" distL="114300" distR="114300" simplePos="0" relativeHeight="251767808" behindDoc="0" locked="0" layoutInCell="1" allowOverlap="1" wp14:anchorId="4B45140E" wp14:editId="341F2B9D">
                  <wp:simplePos x="0" y="0"/>
                  <wp:positionH relativeFrom="column">
                    <wp:posOffset>5944073</wp:posOffset>
                  </wp:positionH>
                  <wp:positionV relativeFrom="paragraph">
                    <wp:posOffset>5715</wp:posOffset>
                  </wp:positionV>
                  <wp:extent cx="509905" cy="488950"/>
                  <wp:effectExtent l="0" t="0" r="4445" b="6350"/>
                  <wp:wrapNone/>
                  <wp:docPr id="44"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09905" cy="488950"/>
                          </a:xfrm>
                          <a:prstGeom prst="rect">
                            <a:avLst/>
                          </a:prstGeom>
                          <a:noFill/>
                          <a:ln w="9525">
                            <a:noFill/>
                            <a:miter lim="800000"/>
                            <a:headEnd/>
                            <a:tailEnd/>
                          </a:ln>
                        </pic:spPr>
                      </pic:pic>
                    </a:graphicData>
                  </a:graphic>
                </wp:anchor>
              </w:drawing>
            </w:r>
          </w:p>
          <w:p w14:paraId="65927EC0" w14:textId="77777777" w:rsidR="007F54AC" w:rsidRDefault="007F54AC" w:rsidP="006301C9">
            <w:pPr>
              <w:pStyle w:val="Arbeitsanweisung"/>
              <w:tabs>
                <w:tab w:val="left" w:pos="709"/>
              </w:tabs>
              <w:ind w:left="0" w:firstLine="0"/>
              <w:rPr>
                <w:rFonts w:cs="Arial"/>
                <w:b/>
                <w:color w:val="FF0000"/>
              </w:rPr>
            </w:pPr>
            <w:r w:rsidRPr="00B55FE7">
              <w:rPr>
                <w:rFonts w:cs="Arial"/>
                <w:b/>
                <w:color w:val="FF0000"/>
              </w:rPr>
              <w:t xml:space="preserve"> </w:t>
            </w:r>
          </w:p>
          <w:p w14:paraId="401568D0" w14:textId="77777777" w:rsidR="006301C9" w:rsidRDefault="006301C9" w:rsidP="006301C9">
            <w:pPr>
              <w:pStyle w:val="Arbeitsanweisung"/>
              <w:tabs>
                <w:tab w:val="left" w:pos="709"/>
              </w:tabs>
              <w:ind w:left="0" w:firstLine="0"/>
              <w:rPr>
                <w:rFonts w:cs="Arial"/>
                <w:b/>
                <w:color w:val="FF0000"/>
              </w:rPr>
            </w:pPr>
          </w:p>
          <w:p w14:paraId="1062BDF8" w14:textId="77777777" w:rsidR="006301C9" w:rsidRDefault="006301C9" w:rsidP="006301C9">
            <w:pPr>
              <w:pStyle w:val="Arbeitsanweisung"/>
              <w:tabs>
                <w:tab w:val="left" w:pos="709"/>
              </w:tabs>
              <w:ind w:left="0" w:firstLine="0"/>
              <w:rPr>
                <w:rFonts w:cs="Arial"/>
                <w:b/>
                <w:color w:val="FF0000"/>
              </w:rPr>
            </w:pPr>
          </w:p>
          <w:p w14:paraId="371E94BB" w14:textId="77777777" w:rsidR="006301C9" w:rsidRDefault="006301C9" w:rsidP="006301C9">
            <w:pPr>
              <w:pStyle w:val="Arbeitsanweisung"/>
              <w:tabs>
                <w:tab w:val="left" w:pos="709"/>
              </w:tabs>
              <w:ind w:left="0" w:firstLine="0"/>
              <w:rPr>
                <w:rFonts w:cs="Arial"/>
                <w:b/>
                <w:color w:val="FF0000"/>
              </w:rPr>
            </w:pPr>
          </w:p>
          <w:p w14:paraId="2B3CA845" w14:textId="77777777" w:rsidR="006301C9" w:rsidRDefault="006301C9" w:rsidP="006301C9">
            <w:pPr>
              <w:pStyle w:val="Arbeitsanweisung"/>
              <w:tabs>
                <w:tab w:val="left" w:pos="709"/>
              </w:tabs>
              <w:ind w:left="0" w:firstLine="0"/>
              <w:rPr>
                <w:rFonts w:cs="Arial"/>
                <w:b/>
                <w:color w:val="FF0000"/>
              </w:rPr>
            </w:pPr>
          </w:p>
          <w:p w14:paraId="51102CD7" w14:textId="77777777" w:rsidR="006301C9" w:rsidRPr="00890C07" w:rsidRDefault="006301C9" w:rsidP="006301C9">
            <w:pPr>
              <w:pStyle w:val="Arbeitsanweisung"/>
              <w:tabs>
                <w:tab w:val="left" w:pos="709"/>
              </w:tabs>
              <w:ind w:left="0" w:firstLine="0"/>
              <w:rPr>
                <w:rFonts w:cs="Arial"/>
                <w:highlight w:val="yellow"/>
              </w:rPr>
            </w:pPr>
          </w:p>
          <w:p w14:paraId="749522C6" w14:textId="77777777" w:rsidR="007F54AC" w:rsidRPr="00890C07" w:rsidRDefault="007F54AC" w:rsidP="006222CB">
            <w:pPr>
              <w:pStyle w:val="Arbeitsanweisung"/>
              <w:tabs>
                <w:tab w:val="left" w:pos="709"/>
              </w:tabs>
              <w:ind w:left="0" w:firstLine="0"/>
              <w:rPr>
                <w:rFonts w:cs="Arial"/>
                <w:highlight w:val="yellow"/>
              </w:rPr>
            </w:pPr>
          </w:p>
          <w:p w14:paraId="1863EAA3" w14:textId="77777777" w:rsidR="007F54AC" w:rsidRPr="00890C07" w:rsidRDefault="007F54AC" w:rsidP="006222CB">
            <w:pPr>
              <w:pStyle w:val="Arbeitsanweisung"/>
              <w:tabs>
                <w:tab w:val="left" w:pos="709"/>
              </w:tabs>
              <w:ind w:left="0" w:firstLine="0"/>
              <w:rPr>
                <w:rFonts w:cs="Arial"/>
                <w:highlight w:val="yellow"/>
              </w:rPr>
            </w:pPr>
          </w:p>
          <w:p w14:paraId="4C2D277C" w14:textId="77777777" w:rsidR="007F54AC" w:rsidRPr="00890C07" w:rsidRDefault="007F54AC" w:rsidP="007F61F9">
            <w:pPr>
              <w:pStyle w:val="Arbeitsanweisung"/>
              <w:tabs>
                <w:tab w:val="left" w:pos="709"/>
              </w:tabs>
              <w:rPr>
                <w:rFonts w:cs="Arial"/>
                <w:highlight w:val="yellow"/>
              </w:rPr>
            </w:pPr>
          </w:p>
        </w:tc>
      </w:tr>
    </w:tbl>
    <w:p w14:paraId="608AEFD9" w14:textId="77777777" w:rsidR="00136F53" w:rsidRPr="00830B29" w:rsidRDefault="00830B29" w:rsidP="00136F53">
      <w:pPr>
        <w:pStyle w:val="Arbeitsanweisung"/>
        <w:spacing w:before="120" w:after="240"/>
        <w:rPr>
          <w:rFonts w:cs="Arial"/>
        </w:rPr>
      </w:pPr>
      <w:r>
        <w:rPr>
          <w:rFonts w:cs="Arial"/>
          <w:noProof/>
        </w:rPr>
        <w:drawing>
          <wp:anchor distT="0" distB="0" distL="114300" distR="114300" simplePos="0" relativeHeight="251753472" behindDoc="0" locked="0" layoutInCell="1" allowOverlap="1" wp14:anchorId="2AD8E74D" wp14:editId="5E2E3077">
            <wp:simplePos x="0" y="0"/>
            <wp:positionH relativeFrom="column">
              <wp:posOffset>6007735</wp:posOffset>
            </wp:positionH>
            <wp:positionV relativeFrom="paragraph">
              <wp:posOffset>462280</wp:posOffset>
            </wp:positionV>
            <wp:extent cx="476250" cy="485775"/>
            <wp:effectExtent l="0" t="0" r="0" b="0"/>
            <wp:wrapNone/>
            <wp:docPr id="38"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cstate="print"/>
                    <a:stretch>
                      <a:fillRect/>
                    </a:stretch>
                  </pic:blipFill>
                  <pic:spPr>
                    <a:xfrm>
                      <a:off x="0" y="0"/>
                      <a:ext cx="476250" cy="485775"/>
                    </a:xfrm>
                    <a:prstGeom prst="rect">
                      <a:avLst/>
                    </a:prstGeom>
                  </pic:spPr>
                </pic:pic>
              </a:graphicData>
            </a:graphic>
          </wp:anchor>
        </w:drawing>
      </w:r>
      <w:r w:rsidR="00136F53" w:rsidRPr="00830B29">
        <w:rPr>
          <w:rFonts w:cs="Arial"/>
        </w:rPr>
        <w:tab/>
      </w:r>
    </w:p>
    <w:p w14:paraId="68FB8FB0" w14:textId="55302765" w:rsidR="00B621AA" w:rsidRPr="00F3353A" w:rsidRDefault="006431AB" w:rsidP="00F3353A">
      <w:pPr>
        <w:pStyle w:val="Arbeitsanweisung"/>
        <w:spacing w:before="120" w:after="240"/>
        <w:ind w:left="705" w:hanging="705"/>
        <w:rPr>
          <w:rFonts w:cs="Arial"/>
        </w:rPr>
      </w:pPr>
      <w:r>
        <w:rPr>
          <w:rFonts w:cs="Arial"/>
        </w:rPr>
        <w:t>3.</w:t>
      </w:r>
      <w:r>
        <w:rPr>
          <w:rFonts w:cs="Arial"/>
        </w:rPr>
        <w:tab/>
      </w:r>
      <w:r w:rsidR="00BA6A46" w:rsidRPr="00246F4A">
        <w:rPr>
          <w:rFonts w:cs="Arial"/>
        </w:rPr>
        <w:t xml:space="preserve">Stellen Sie die </w:t>
      </w:r>
      <w:r w:rsidR="00B621AA" w:rsidRPr="00246F4A">
        <w:rPr>
          <w:rFonts w:cs="Arial"/>
        </w:rPr>
        <w:t>Funktionsvorschrift für die Wassermenge V(t)</w:t>
      </w:r>
      <w:r w:rsidR="00246F4A" w:rsidRPr="00246F4A">
        <w:rPr>
          <w:rFonts w:cs="Arial"/>
        </w:rPr>
        <w:t xml:space="preserve"> aus der </w:t>
      </w:r>
      <w:r w:rsidR="00B55FE7" w:rsidRPr="00246F4A">
        <w:rPr>
          <w:rFonts w:cs="Arial"/>
        </w:rPr>
        <w:t>Zuflussgeschwindigk</w:t>
      </w:r>
      <w:r w:rsidR="00B621AA" w:rsidRPr="00246F4A">
        <w:rPr>
          <w:rFonts w:cs="Arial"/>
        </w:rPr>
        <w:t xml:space="preserve">eit des Wassers zu jedem Zeitpunkt t </w:t>
      </w:r>
      <w:r w:rsidR="00136F53" w:rsidRPr="00246F4A">
        <w:rPr>
          <w:rFonts w:cs="Arial"/>
        </w:rPr>
        <w:t xml:space="preserve"> </w:t>
      </w:r>
      <w:r w:rsidR="00B621AA" w:rsidRPr="00246F4A">
        <w:rPr>
          <w:rFonts w:cs="Arial"/>
        </w:rPr>
        <w:t xml:space="preserve">auf. Beschreiben Sie die geometrische Bedeutung der </w:t>
      </w:r>
      <w:r w:rsidR="007033B9" w:rsidRPr="00246F4A">
        <w:rPr>
          <w:rFonts w:cs="Arial"/>
        </w:rPr>
        <w:t>einzelnen</w:t>
      </w:r>
      <w:r w:rsidR="00B621AA" w:rsidRPr="00246F4A">
        <w:rPr>
          <w:rFonts w:cs="Arial"/>
        </w:rPr>
        <w:t xml:space="preserve"> Intervalle.</w:t>
      </w:r>
      <w:r w:rsidR="007033B9" w:rsidRPr="00246F4A">
        <w:rPr>
          <w:rFonts w:cs="Arial"/>
        </w:rPr>
        <w:t xml:space="preserve"> Nutzen Sie dazu </w:t>
      </w:r>
      <w:r w:rsidR="007033B9" w:rsidRPr="00246F4A">
        <w:rPr>
          <w:rFonts w:cs="Arial"/>
          <w:b/>
        </w:rPr>
        <w:t xml:space="preserve">Simulation </w:t>
      </w:r>
      <w:r w:rsidR="00947485">
        <w:rPr>
          <w:rFonts w:cs="Arial"/>
          <w:b/>
        </w:rPr>
        <w:t>10</w:t>
      </w:r>
      <w:r w:rsidR="007033B9" w:rsidRPr="00246F4A">
        <w:rPr>
          <w:rFonts w:cs="Arial"/>
        </w:rPr>
        <w:t>.</w:t>
      </w:r>
      <w:r w:rsidR="00B621AA" w:rsidRPr="00246F4A">
        <w:rPr>
          <w:rFonts w:cs="Arial"/>
        </w:rPr>
        <w:t xml:space="preserve"> </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B621AA" w:rsidRPr="00890C07" w14:paraId="4EFB3FE0" w14:textId="77777777" w:rsidTr="006222CB">
        <w:trPr>
          <w:trHeight w:val="869"/>
        </w:trPr>
        <w:tc>
          <w:tcPr>
            <w:tcW w:w="9007" w:type="dxa"/>
          </w:tcPr>
          <w:p w14:paraId="15C432C6" w14:textId="77777777" w:rsidR="00B621AA" w:rsidRDefault="00B621AA" w:rsidP="006222CB">
            <w:pPr>
              <w:pStyle w:val="Arbeitsanweisung"/>
              <w:tabs>
                <w:tab w:val="left" w:pos="709"/>
              </w:tabs>
              <w:ind w:left="0" w:firstLine="0"/>
              <w:rPr>
                <w:rFonts w:cs="Arial"/>
                <w:highlight w:val="yellow"/>
              </w:rPr>
            </w:pPr>
          </w:p>
          <w:p w14:paraId="22DC959F" w14:textId="77777777" w:rsidR="00B621AA" w:rsidRDefault="00B621AA" w:rsidP="006222CB">
            <w:pPr>
              <w:pStyle w:val="Arbeitsanweisung"/>
              <w:tabs>
                <w:tab w:val="left" w:pos="709"/>
              </w:tabs>
              <w:ind w:left="0" w:firstLine="0"/>
              <w:rPr>
                <w:rFonts w:cs="Arial"/>
                <w:b/>
                <w:color w:val="FF0000"/>
              </w:rPr>
            </w:pPr>
          </w:p>
          <w:p w14:paraId="0364B761" w14:textId="77777777" w:rsidR="006301C9" w:rsidRDefault="006301C9" w:rsidP="006222CB">
            <w:pPr>
              <w:pStyle w:val="Arbeitsanweisung"/>
              <w:tabs>
                <w:tab w:val="left" w:pos="709"/>
              </w:tabs>
              <w:ind w:left="0" w:firstLine="0"/>
              <w:rPr>
                <w:rFonts w:cs="Arial"/>
                <w:b/>
                <w:color w:val="FF0000"/>
              </w:rPr>
            </w:pPr>
          </w:p>
          <w:p w14:paraId="49DBA3B5" w14:textId="77777777" w:rsidR="006301C9" w:rsidRDefault="006301C9" w:rsidP="006222CB">
            <w:pPr>
              <w:pStyle w:val="Arbeitsanweisung"/>
              <w:tabs>
                <w:tab w:val="left" w:pos="709"/>
              </w:tabs>
              <w:ind w:left="0" w:firstLine="0"/>
              <w:rPr>
                <w:rFonts w:cs="Arial"/>
                <w:b/>
                <w:color w:val="FF0000"/>
              </w:rPr>
            </w:pPr>
          </w:p>
          <w:p w14:paraId="0A243BB0" w14:textId="77777777" w:rsidR="006301C9" w:rsidRDefault="006301C9" w:rsidP="006222CB">
            <w:pPr>
              <w:pStyle w:val="Arbeitsanweisung"/>
              <w:tabs>
                <w:tab w:val="left" w:pos="709"/>
              </w:tabs>
              <w:ind w:left="0" w:firstLine="0"/>
              <w:rPr>
                <w:rFonts w:cs="Arial"/>
                <w:b/>
                <w:color w:val="FF0000"/>
              </w:rPr>
            </w:pPr>
          </w:p>
          <w:p w14:paraId="2B1275C1" w14:textId="77777777" w:rsidR="006301C9" w:rsidRDefault="006301C9" w:rsidP="006222CB">
            <w:pPr>
              <w:pStyle w:val="Arbeitsanweisung"/>
              <w:tabs>
                <w:tab w:val="left" w:pos="709"/>
              </w:tabs>
              <w:ind w:left="0" w:firstLine="0"/>
              <w:rPr>
                <w:rFonts w:cs="Arial"/>
                <w:highlight w:val="yellow"/>
              </w:rPr>
            </w:pPr>
          </w:p>
          <w:p w14:paraId="7E3C2408" w14:textId="77777777" w:rsidR="00B621AA" w:rsidRPr="00890C07" w:rsidRDefault="00B621AA" w:rsidP="006222CB">
            <w:pPr>
              <w:pStyle w:val="Arbeitsanweisung"/>
              <w:tabs>
                <w:tab w:val="left" w:pos="709"/>
              </w:tabs>
              <w:ind w:left="0" w:firstLine="0"/>
              <w:rPr>
                <w:rFonts w:cs="Arial"/>
                <w:highlight w:val="yellow"/>
              </w:rPr>
            </w:pPr>
          </w:p>
          <w:p w14:paraId="643F4C94" w14:textId="77777777" w:rsidR="00B621AA" w:rsidRPr="00890C07" w:rsidRDefault="00B621AA" w:rsidP="006222CB">
            <w:pPr>
              <w:pStyle w:val="Arbeitsanweisung"/>
              <w:tabs>
                <w:tab w:val="left" w:pos="709"/>
              </w:tabs>
              <w:ind w:left="0" w:firstLine="0"/>
              <w:rPr>
                <w:rFonts w:cs="Arial"/>
                <w:highlight w:val="yellow"/>
              </w:rPr>
            </w:pPr>
          </w:p>
          <w:p w14:paraId="6B69A567" w14:textId="77777777" w:rsidR="00B621AA" w:rsidRPr="00890C07" w:rsidRDefault="00B621AA" w:rsidP="006222CB">
            <w:pPr>
              <w:pStyle w:val="Arbeitsanweisung"/>
              <w:tabs>
                <w:tab w:val="left" w:pos="709"/>
              </w:tabs>
              <w:rPr>
                <w:rFonts w:cs="Arial"/>
                <w:highlight w:val="yellow"/>
              </w:rPr>
            </w:pPr>
          </w:p>
        </w:tc>
      </w:tr>
    </w:tbl>
    <w:p w14:paraId="17CE5E1A" w14:textId="77777777" w:rsidR="00246F4A" w:rsidRDefault="00246F4A" w:rsidP="00246F4A">
      <w:pPr>
        <w:pStyle w:val="Arbeitsanweisung"/>
        <w:tabs>
          <w:tab w:val="left" w:pos="709"/>
        </w:tabs>
        <w:rPr>
          <w:rFonts w:cs="Arial"/>
          <w:color w:val="auto"/>
        </w:rPr>
      </w:pPr>
    </w:p>
    <w:p w14:paraId="62FCCA3C" w14:textId="77777777" w:rsidR="00246F4A" w:rsidRPr="00493AD3" w:rsidRDefault="006431AB" w:rsidP="00246F4A">
      <w:pPr>
        <w:pStyle w:val="Arbeitsanweisung"/>
        <w:tabs>
          <w:tab w:val="left" w:pos="709"/>
        </w:tabs>
        <w:rPr>
          <w:rFonts w:cs="Arial"/>
          <w:color w:val="auto"/>
        </w:rPr>
      </w:pPr>
      <w:r>
        <w:rPr>
          <w:rFonts w:cs="Arial"/>
          <w:color w:val="auto"/>
        </w:rPr>
        <w:t>4.</w:t>
      </w:r>
      <w:r>
        <w:rPr>
          <w:rFonts w:cs="Arial"/>
          <w:color w:val="auto"/>
        </w:rPr>
        <w:tab/>
      </w:r>
      <w:r w:rsidR="00246F4A">
        <w:rPr>
          <w:rFonts w:cs="Arial"/>
          <w:color w:val="auto"/>
        </w:rPr>
        <w:t xml:space="preserve">Berechnen Sie wie viel Wasser sich nach 1,5 Minuten im Whirlpool befindet. </w:t>
      </w:r>
    </w:p>
    <w:p w14:paraId="16E741E1" w14:textId="77777777" w:rsidR="00246F4A" w:rsidRPr="00493AD3" w:rsidRDefault="006301C9" w:rsidP="00246F4A">
      <w:pPr>
        <w:pStyle w:val="Arbeitsanweisung"/>
        <w:tabs>
          <w:tab w:val="left" w:pos="709"/>
        </w:tabs>
        <w:rPr>
          <w:rFonts w:cs="Arial"/>
          <w:color w:val="FF0000"/>
        </w:rPr>
      </w:pPr>
      <w:r w:rsidRPr="00FA6084">
        <w:rPr>
          <w:rFonts w:cs="Arial"/>
          <w:noProof/>
          <w:szCs w:val="24"/>
        </w:rPr>
        <w:drawing>
          <wp:anchor distT="0" distB="0" distL="114300" distR="114300" simplePos="0" relativeHeight="251769856" behindDoc="0" locked="0" layoutInCell="1" allowOverlap="1" wp14:anchorId="2D06279D" wp14:editId="602A7877">
            <wp:simplePos x="0" y="0"/>
            <wp:positionH relativeFrom="column">
              <wp:posOffset>5946613</wp:posOffset>
            </wp:positionH>
            <wp:positionV relativeFrom="paragraph">
              <wp:posOffset>169545</wp:posOffset>
            </wp:positionV>
            <wp:extent cx="509905" cy="488950"/>
            <wp:effectExtent l="0" t="0" r="4445" b="6350"/>
            <wp:wrapNone/>
            <wp:docPr id="45"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09905" cy="488950"/>
                    </a:xfrm>
                    <a:prstGeom prst="rect">
                      <a:avLst/>
                    </a:prstGeom>
                    <a:noFill/>
                    <a:ln w="9525">
                      <a:noFill/>
                      <a:miter lim="800000"/>
                      <a:headEnd/>
                      <a:tailEnd/>
                    </a:ln>
                  </pic:spPr>
                </pic:pic>
              </a:graphicData>
            </a:graphic>
          </wp:anchor>
        </w:drawing>
      </w:r>
    </w:p>
    <w:tbl>
      <w:tblPr>
        <w:tblStyle w:val="Tabellenraster"/>
        <w:tblW w:w="0" w:type="auto"/>
        <w:tblLook w:val="04A0" w:firstRow="1" w:lastRow="0" w:firstColumn="1" w:lastColumn="0" w:noHBand="0" w:noVBand="1"/>
      </w:tblPr>
      <w:tblGrid>
        <w:gridCol w:w="9062"/>
      </w:tblGrid>
      <w:tr w:rsidR="00246F4A" w14:paraId="139C6FA8" w14:textId="77777777" w:rsidTr="001B69A3">
        <w:trPr>
          <w:trHeight w:val="1134"/>
        </w:trPr>
        <w:tc>
          <w:tcPr>
            <w:tcW w:w="9062" w:type="dxa"/>
          </w:tcPr>
          <w:p w14:paraId="40D725A9" w14:textId="77777777" w:rsidR="00246F4A" w:rsidRDefault="00246F4A" w:rsidP="001B69A3">
            <w:pPr>
              <w:pStyle w:val="Arbeitsanweisung"/>
              <w:tabs>
                <w:tab w:val="left" w:pos="709"/>
              </w:tabs>
              <w:rPr>
                <w:rFonts w:cs="Arial"/>
              </w:rPr>
            </w:pPr>
          </w:p>
          <w:p w14:paraId="18CCA4D4" w14:textId="77777777" w:rsidR="00246F4A" w:rsidRDefault="00246F4A" w:rsidP="001B69A3">
            <w:pPr>
              <w:pStyle w:val="Arbeitsanweisung"/>
              <w:tabs>
                <w:tab w:val="left" w:pos="709"/>
              </w:tabs>
              <w:rPr>
                <w:rFonts w:cs="Arial"/>
              </w:rPr>
            </w:pPr>
          </w:p>
          <w:p w14:paraId="7DDC2A16" w14:textId="77777777" w:rsidR="00246F4A" w:rsidRDefault="00246F4A" w:rsidP="001B69A3">
            <w:pPr>
              <w:pStyle w:val="Arbeitsanweisung"/>
              <w:tabs>
                <w:tab w:val="left" w:pos="709"/>
              </w:tabs>
              <w:rPr>
                <w:rFonts w:cs="Arial"/>
                <w:b/>
                <w:color w:val="FF0000"/>
              </w:rPr>
            </w:pPr>
          </w:p>
          <w:p w14:paraId="02477C5E" w14:textId="77777777" w:rsidR="006301C9" w:rsidRDefault="006301C9" w:rsidP="001B69A3">
            <w:pPr>
              <w:pStyle w:val="Arbeitsanweisung"/>
              <w:tabs>
                <w:tab w:val="left" w:pos="709"/>
              </w:tabs>
              <w:rPr>
                <w:rFonts w:cs="Arial"/>
              </w:rPr>
            </w:pPr>
          </w:p>
          <w:p w14:paraId="0B7AC4B2" w14:textId="77777777" w:rsidR="00246F4A" w:rsidRDefault="00246F4A" w:rsidP="001B69A3">
            <w:pPr>
              <w:pStyle w:val="Arbeitsanweisung"/>
              <w:tabs>
                <w:tab w:val="left" w:pos="709"/>
              </w:tabs>
              <w:ind w:left="0" w:firstLine="0"/>
              <w:rPr>
                <w:rFonts w:cs="Arial"/>
              </w:rPr>
            </w:pPr>
          </w:p>
          <w:p w14:paraId="7FD88A06" w14:textId="77777777" w:rsidR="00246F4A" w:rsidRDefault="00246F4A" w:rsidP="001B69A3">
            <w:pPr>
              <w:pStyle w:val="Arbeitsanweisung"/>
              <w:tabs>
                <w:tab w:val="left" w:pos="709"/>
              </w:tabs>
              <w:rPr>
                <w:rFonts w:cs="Arial"/>
              </w:rPr>
            </w:pPr>
          </w:p>
          <w:p w14:paraId="31340334" w14:textId="77777777" w:rsidR="00246F4A" w:rsidRDefault="00246F4A" w:rsidP="001B69A3">
            <w:pPr>
              <w:pStyle w:val="Arbeitsanweisung"/>
              <w:tabs>
                <w:tab w:val="left" w:pos="709"/>
              </w:tabs>
              <w:rPr>
                <w:rFonts w:cs="Arial"/>
              </w:rPr>
            </w:pPr>
          </w:p>
          <w:p w14:paraId="336BB656" w14:textId="77777777" w:rsidR="006301C9" w:rsidRDefault="006301C9" w:rsidP="001B69A3">
            <w:pPr>
              <w:pStyle w:val="Arbeitsanweisung"/>
              <w:tabs>
                <w:tab w:val="left" w:pos="709"/>
              </w:tabs>
              <w:rPr>
                <w:rFonts w:cs="Arial"/>
              </w:rPr>
            </w:pPr>
          </w:p>
          <w:p w14:paraId="463ECFEB" w14:textId="77777777" w:rsidR="006301C9" w:rsidRDefault="006301C9" w:rsidP="001B69A3">
            <w:pPr>
              <w:pStyle w:val="Arbeitsanweisung"/>
              <w:tabs>
                <w:tab w:val="left" w:pos="709"/>
              </w:tabs>
              <w:rPr>
                <w:rFonts w:cs="Arial"/>
              </w:rPr>
            </w:pPr>
          </w:p>
          <w:p w14:paraId="72BB3991" w14:textId="77777777" w:rsidR="00246F4A" w:rsidRDefault="00246F4A" w:rsidP="001B69A3">
            <w:pPr>
              <w:pStyle w:val="Arbeitsanweisung"/>
              <w:tabs>
                <w:tab w:val="left" w:pos="709"/>
              </w:tabs>
              <w:rPr>
                <w:rFonts w:cs="Arial"/>
              </w:rPr>
            </w:pPr>
          </w:p>
        </w:tc>
      </w:tr>
    </w:tbl>
    <w:p w14:paraId="4D4D43DD" w14:textId="77777777" w:rsidR="00F7444F" w:rsidRPr="007033B9" w:rsidRDefault="006431AB" w:rsidP="006431AB">
      <w:pPr>
        <w:pStyle w:val="Arbeitsanweisung"/>
        <w:spacing w:before="120" w:after="240"/>
        <w:ind w:left="705" w:hanging="705"/>
        <w:rPr>
          <w:rFonts w:cs="Arial"/>
        </w:rPr>
      </w:pPr>
      <w:r>
        <w:rPr>
          <w:rFonts w:cs="Arial"/>
        </w:rPr>
        <w:lastRenderedPageBreak/>
        <w:t>5.</w:t>
      </w:r>
      <w:r>
        <w:rPr>
          <w:rFonts w:cs="Arial"/>
        </w:rPr>
        <w:tab/>
      </w:r>
      <w:r w:rsidR="007033B9" w:rsidRPr="00246F4A">
        <w:rPr>
          <w:rFonts w:cs="Arial"/>
        </w:rPr>
        <w:t>Wenden Sie die Begriffe Ableitung und Stammfunktion auf den jetzigen Sachverhalt, Badewannenbeispiel an.</w:t>
      </w:r>
      <w:r w:rsidR="007033B9">
        <w:rPr>
          <w:rFonts w:cs="Arial"/>
        </w:rPr>
        <w:t xml:space="preserve"> </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07"/>
      </w:tblGrid>
      <w:tr w:rsidR="007033B9" w:rsidRPr="00890C07" w14:paraId="4B1D0FF3" w14:textId="77777777" w:rsidTr="006222CB">
        <w:trPr>
          <w:trHeight w:val="869"/>
        </w:trPr>
        <w:tc>
          <w:tcPr>
            <w:tcW w:w="9007" w:type="dxa"/>
          </w:tcPr>
          <w:p w14:paraId="2831428A" w14:textId="77777777" w:rsidR="007033B9" w:rsidRDefault="007033B9" w:rsidP="006222CB">
            <w:pPr>
              <w:pStyle w:val="Arbeitsanweisung"/>
              <w:tabs>
                <w:tab w:val="left" w:pos="709"/>
              </w:tabs>
              <w:ind w:left="0" w:firstLine="0"/>
              <w:rPr>
                <w:rFonts w:cs="Arial"/>
                <w:highlight w:val="yellow"/>
              </w:rPr>
            </w:pPr>
          </w:p>
          <w:p w14:paraId="04D26607" w14:textId="77777777" w:rsidR="007033B9" w:rsidRDefault="007033B9" w:rsidP="006222CB">
            <w:pPr>
              <w:pStyle w:val="Arbeitsanweisung"/>
              <w:tabs>
                <w:tab w:val="left" w:pos="709"/>
              </w:tabs>
              <w:ind w:left="0" w:firstLine="0"/>
              <w:rPr>
                <w:rFonts w:cs="Arial"/>
                <w:b/>
                <w:color w:val="FF0000"/>
              </w:rPr>
            </w:pPr>
          </w:p>
          <w:p w14:paraId="16A0CF5F" w14:textId="77777777" w:rsidR="006301C9" w:rsidRDefault="006301C9" w:rsidP="006222CB">
            <w:pPr>
              <w:pStyle w:val="Arbeitsanweisung"/>
              <w:tabs>
                <w:tab w:val="left" w:pos="709"/>
              </w:tabs>
              <w:ind w:left="0" w:firstLine="0"/>
              <w:rPr>
                <w:rFonts w:cs="Arial"/>
                <w:b/>
                <w:color w:val="FF0000"/>
              </w:rPr>
            </w:pPr>
          </w:p>
          <w:p w14:paraId="551AE1A5" w14:textId="77777777" w:rsidR="00F3353A" w:rsidRDefault="00F3353A" w:rsidP="006222CB">
            <w:pPr>
              <w:pStyle w:val="Arbeitsanweisung"/>
              <w:tabs>
                <w:tab w:val="left" w:pos="709"/>
              </w:tabs>
              <w:ind w:left="0" w:firstLine="0"/>
              <w:rPr>
                <w:rFonts w:cs="Arial"/>
                <w:b/>
                <w:color w:val="FF0000"/>
              </w:rPr>
            </w:pPr>
          </w:p>
          <w:p w14:paraId="034F4DB6" w14:textId="77777777" w:rsidR="00F3353A" w:rsidRDefault="00F3353A" w:rsidP="006222CB">
            <w:pPr>
              <w:pStyle w:val="Arbeitsanweisung"/>
              <w:tabs>
                <w:tab w:val="left" w:pos="709"/>
              </w:tabs>
              <w:ind w:left="0" w:firstLine="0"/>
              <w:rPr>
                <w:rFonts w:cs="Arial"/>
                <w:b/>
                <w:color w:val="FF0000"/>
              </w:rPr>
            </w:pPr>
          </w:p>
          <w:p w14:paraId="1464FFA2" w14:textId="77777777" w:rsidR="00F3353A" w:rsidRDefault="00F3353A" w:rsidP="006222CB">
            <w:pPr>
              <w:pStyle w:val="Arbeitsanweisung"/>
              <w:tabs>
                <w:tab w:val="left" w:pos="709"/>
              </w:tabs>
              <w:ind w:left="0" w:firstLine="0"/>
              <w:rPr>
                <w:rFonts w:cs="Arial"/>
                <w:b/>
                <w:color w:val="FF0000"/>
              </w:rPr>
            </w:pPr>
          </w:p>
          <w:p w14:paraId="01AFAC65" w14:textId="77777777" w:rsidR="00F3353A" w:rsidRDefault="00F3353A" w:rsidP="006222CB">
            <w:pPr>
              <w:pStyle w:val="Arbeitsanweisung"/>
              <w:tabs>
                <w:tab w:val="left" w:pos="709"/>
              </w:tabs>
              <w:ind w:left="0" w:firstLine="0"/>
              <w:rPr>
                <w:rFonts w:cs="Arial"/>
                <w:b/>
                <w:color w:val="FF0000"/>
              </w:rPr>
            </w:pPr>
          </w:p>
          <w:p w14:paraId="4B754E32" w14:textId="77777777" w:rsidR="00F3353A" w:rsidRDefault="00F3353A" w:rsidP="006222CB">
            <w:pPr>
              <w:pStyle w:val="Arbeitsanweisung"/>
              <w:tabs>
                <w:tab w:val="left" w:pos="709"/>
              </w:tabs>
              <w:ind w:left="0" w:firstLine="0"/>
              <w:rPr>
                <w:rFonts w:cs="Arial"/>
                <w:b/>
                <w:color w:val="FF0000"/>
              </w:rPr>
            </w:pPr>
          </w:p>
          <w:p w14:paraId="6E45B426" w14:textId="77777777" w:rsidR="00F3353A" w:rsidRDefault="00F3353A" w:rsidP="006222CB">
            <w:pPr>
              <w:pStyle w:val="Arbeitsanweisung"/>
              <w:tabs>
                <w:tab w:val="left" w:pos="709"/>
              </w:tabs>
              <w:ind w:left="0" w:firstLine="0"/>
              <w:rPr>
                <w:rFonts w:cs="Arial"/>
                <w:b/>
                <w:color w:val="FF0000"/>
              </w:rPr>
            </w:pPr>
          </w:p>
          <w:p w14:paraId="09C04C12" w14:textId="77777777" w:rsidR="00F3353A" w:rsidRDefault="00F3353A" w:rsidP="006222CB">
            <w:pPr>
              <w:pStyle w:val="Arbeitsanweisung"/>
              <w:tabs>
                <w:tab w:val="left" w:pos="709"/>
              </w:tabs>
              <w:ind w:left="0" w:firstLine="0"/>
              <w:rPr>
                <w:rFonts w:cs="Arial"/>
                <w:b/>
                <w:color w:val="FF0000"/>
              </w:rPr>
            </w:pPr>
          </w:p>
          <w:p w14:paraId="3132F68E" w14:textId="77777777" w:rsidR="00F3353A" w:rsidRDefault="00F3353A" w:rsidP="006222CB">
            <w:pPr>
              <w:pStyle w:val="Arbeitsanweisung"/>
              <w:tabs>
                <w:tab w:val="left" w:pos="709"/>
              </w:tabs>
              <w:ind w:left="0" w:firstLine="0"/>
              <w:rPr>
                <w:rFonts w:cs="Arial"/>
                <w:b/>
                <w:color w:val="FF0000"/>
              </w:rPr>
            </w:pPr>
          </w:p>
          <w:p w14:paraId="0B296FE9" w14:textId="77777777" w:rsidR="00F3353A" w:rsidRDefault="00F3353A" w:rsidP="006222CB">
            <w:pPr>
              <w:pStyle w:val="Arbeitsanweisung"/>
              <w:tabs>
                <w:tab w:val="left" w:pos="709"/>
              </w:tabs>
              <w:ind w:left="0" w:firstLine="0"/>
              <w:rPr>
                <w:rFonts w:cs="Arial"/>
                <w:b/>
                <w:color w:val="FF0000"/>
              </w:rPr>
            </w:pPr>
          </w:p>
          <w:p w14:paraId="031CFA70" w14:textId="77777777" w:rsidR="00F3353A" w:rsidRDefault="00F3353A" w:rsidP="006222CB">
            <w:pPr>
              <w:pStyle w:val="Arbeitsanweisung"/>
              <w:tabs>
                <w:tab w:val="left" w:pos="709"/>
              </w:tabs>
              <w:ind w:left="0" w:firstLine="0"/>
              <w:rPr>
                <w:rFonts w:cs="Arial"/>
                <w:b/>
                <w:color w:val="FF0000"/>
              </w:rPr>
            </w:pPr>
          </w:p>
          <w:p w14:paraId="32402529" w14:textId="77777777" w:rsidR="006301C9" w:rsidRDefault="006301C9" w:rsidP="006222CB">
            <w:pPr>
              <w:pStyle w:val="Arbeitsanweisung"/>
              <w:tabs>
                <w:tab w:val="left" w:pos="709"/>
              </w:tabs>
              <w:ind w:left="0" w:firstLine="0"/>
              <w:rPr>
                <w:rFonts w:cs="Arial"/>
                <w:b/>
                <w:color w:val="FF0000"/>
              </w:rPr>
            </w:pPr>
          </w:p>
          <w:p w14:paraId="61DE71D4" w14:textId="77777777" w:rsidR="006301C9" w:rsidRDefault="006301C9" w:rsidP="006222CB">
            <w:pPr>
              <w:pStyle w:val="Arbeitsanweisung"/>
              <w:tabs>
                <w:tab w:val="left" w:pos="709"/>
              </w:tabs>
              <w:ind w:left="0" w:firstLine="0"/>
              <w:rPr>
                <w:rFonts w:cs="Arial"/>
                <w:b/>
                <w:color w:val="FF0000"/>
              </w:rPr>
            </w:pPr>
          </w:p>
          <w:p w14:paraId="2DC1CD59" w14:textId="77777777" w:rsidR="006301C9" w:rsidRPr="00890C07" w:rsidRDefault="006301C9" w:rsidP="006222CB">
            <w:pPr>
              <w:pStyle w:val="Arbeitsanweisung"/>
              <w:tabs>
                <w:tab w:val="left" w:pos="709"/>
              </w:tabs>
              <w:ind w:left="0" w:firstLine="0"/>
              <w:rPr>
                <w:rFonts w:cs="Arial"/>
                <w:highlight w:val="yellow"/>
              </w:rPr>
            </w:pPr>
          </w:p>
          <w:p w14:paraId="7EEFA86B" w14:textId="77777777" w:rsidR="007033B9" w:rsidRPr="00890C07" w:rsidRDefault="007033B9" w:rsidP="006222CB">
            <w:pPr>
              <w:pStyle w:val="Arbeitsanweisung"/>
              <w:tabs>
                <w:tab w:val="left" w:pos="709"/>
              </w:tabs>
              <w:rPr>
                <w:rFonts w:cs="Arial"/>
                <w:highlight w:val="yellow"/>
              </w:rPr>
            </w:pPr>
          </w:p>
        </w:tc>
      </w:tr>
    </w:tbl>
    <w:p w14:paraId="34F9B984" w14:textId="77777777" w:rsidR="00F7444F" w:rsidRPr="00E71CC4" w:rsidRDefault="00F7444F" w:rsidP="00E71CC4">
      <w:pPr>
        <w:tabs>
          <w:tab w:val="left" w:pos="709"/>
        </w:tabs>
        <w:spacing w:before="600" w:after="240"/>
        <w:rPr>
          <w:rFonts w:ascii="Arial" w:hAnsi="Arial"/>
          <w:b/>
          <w:sz w:val="28"/>
        </w:rPr>
        <w:sectPr w:rsidR="00F7444F" w:rsidRPr="00E71CC4" w:rsidSect="00012DBD">
          <w:headerReference w:type="default" r:id="rId27"/>
          <w:pgSz w:w="11906" w:h="16838"/>
          <w:pgMar w:top="1417" w:right="1417" w:bottom="1134" w:left="1417" w:header="708" w:footer="794" w:gutter="0"/>
          <w:cols w:space="708"/>
          <w:docGrid w:linePitch="360"/>
        </w:sectPr>
      </w:pPr>
    </w:p>
    <w:p w14:paraId="6B4EC76E" w14:textId="77777777" w:rsidR="00ED6538" w:rsidRDefault="00ED6538" w:rsidP="0061428A">
      <w:pPr>
        <w:spacing w:before="7080"/>
        <w:jc w:val="center"/>
        <w:rPr>
          <w:rFonts w:ascii="Arial" w:hAnsi="Arial"/>
          <w:sz w:val="24"/>
        </w:rPr>
        <w:sectPr w:rsidR="00ED6538" w:rsidSect="0020057D">
          <w:headerReference w:type="first" r:id="rId28"/>
          <w:footerReference w:type="first" r:id="rId29"/>
          <w:pgSz w:w="11907" w:h="16840" w:code="9"/>
          <w:pgMar w:top="2835" w:right="1418" w:bottom="1134" w:left="1134" w:header="709" w:footer="1077" w:gutter="0"/>
          <w:cols w:space="708"/>
          <w:titlePg/>
          <w:docGrid w:linePitch="360"/>
        </w:sectPr>
      </w:pPr>
    </w:p>
    <w:p w14:paraId="4845B5EE" w14:textId="546F935C" w:rsidR="006F1181" w:rsidRDefault="00425623" w:rsidP="0061428A">
      <w:pPr>
        <w:spacing w:before="7080"/>
        <w:jc w:val="center"/>
        <w:rPr>
          <w:rFonts w:ascii="Arial" w:hAnsi="Arial"/>
          <w:sz w:val="24"/>
        </w:rPr>
      </w:pPr>
      <w:r w:rsidRPr="00425623">
        <w:rPr>
          <w:rFonts w:ascii="Arial" w:hAnsi="Arial"/>
          <w:sz w:val="24"/>
        </w:rPr>
        <w:lastRenderedPageBreak/>
        <w:t>Mathematik-Labor „Mathe-ist-mehr“</w:t>
      </w:r>
      <w:r w:rsidRPr="00425623">
        <w:rPr>
          <w:rFonts w:ascii="Arial" w:hAnsi="Arial"/>
          <w:sz w:val="24"/>
        </w:rPr>
        <w:br/>
      </w:r>
      <w:r w:rsidR="002C5EF7">
        <w:rPr>
          <w:rFonts w:ascii="Arial" w:hAnsi="Arial"/>
          <w:sz w:val="24"/>
        </w:rPr>
        <w:t>RPTU Kaiserslautern-Landau</w:t>
      </w:r>
    </w:p>
    <w:p w14:paraId="356145C0" w14:textId="429B610B" w:rsidR="00425623" w:rsidRPr="00425623" w:rsidRDefault="006F1181" w:rsidP="006F1181">
      <w:pPr>
        <w:jc w:val="center"/>
        <w:rPr>
          <w:rFonts w:ascii="Arial" w:hAnsi="Arial"/>
          <w:sz w:val="24"/>
        </w:rPr>
      </w:pPr>
      <w:r w:rsidRPr="00425623">
        <w:rPr>
          <w:rFonts w:ascii="Arial" w:hAnsi="Arial"/>
          <w:sz w:val="24"/>
        </w:rPr>
        <w:t>Institut für Mathematik</w:t>
      </w:r>
      <w:r w:rsidRPr="00425623">
        <w:rPr>
          <w:rFonts w:ascii="Arial" w:hAnsi="Arial"/>
          <w:sz w:val="24"/>
        </w:rPr>
        <w:br/>
      </w:r>
      <w:r w:rsidR="002C5EF7">
        <w:rPr>
          <w:rFonts w:ascii="Arial" w:hAnsi="Arial"/>
          <w:sz w:val="24"/>
        </w:rPr>
        <w:t>Didaktik der Mathematik (Sekundarstufen)</w:t>
      </w:r>
      <w:r w:rsidR="00425623" w:rsidRPr="00425623">
        <w:rPr>
          <w:rFonts w:ascii="Arial" w:hAnsi="Arial"/>
          <w:sz w:val="24"/>
        </w:rPr>
        <w:br/>
        <w:t>Fortstraße 7</w:t>
      </w:r>
    </w:p>
    <w:p w14:paraId="6FBDABDE" w14:textId="77777777" w:rsidR="00974DAD" w:rsidRDefault="00425623" w:rsidP="00974DAD">
      <w:pPr>
        <w:jc w:val="center"/>
        <w:rPr>
          <w:rFonts w:ascii="Arial" w:hAnsi="Arial"/>
          <w:sz w:val="24"/>
        </w:rPr>
      </w:pPr>
      <w:r w:rsidRPr="00425623">
        <w:rPr>
          <w:rFonts w:ascii="Arial" w:hAnsi="Arial"/>
          <w:sz w:val="24"/>
        </w:rPr>
        <w:t>76829 Landau</w:t>
      </w:r>
    </w:p>
    <w:p w14:paraId="5A774AAC" w14:textId="77777777" w:rsidR="00974DAD" w:rsidRDefault="00974DAD" w:rsidP="00974DAD">
      <w:pPr>
        <w:jc w:val="center"/>
        <w:rPr>
          <w:rFonts w:ascii="Arial" w:hAnsi="Arial"/>
          <w:sz w:val="24"/>
        </w:rPr>
      </w:pPr>
    </w:p>
    <w:p w14:paraId="2D789F66" w14:textId="264FF406" w:rsidR="00425623" w:rsidRPr="00425623" w:rsidRDefault="002C5EF7" w:rsidP="00974DAD">
      <w:pPr>
        <w:jc w:val="center"/>
        <w:rPr>
          <w:rFonts w:ascii="Arial" w:hAnsi="Arial"/>
          <w:sz w:val="24"/>
        </w:rPr>
      </w:pPr>
      <w:r>
        <w:rPr>
          <w:rFonts w:ascii="Arial" w:hAnsi="Arial"/>
          <w:sz w:val="24"/>
        </w:rPr>
        <w:t>https://</w:t>
      </w:r>
      <w:r w:rsidR="00425623" w:rsidRPr="00425623">
        <w:rPr>
          <w:rFonts w:ascii="Arial" w:hAnsi="Arial"/>
          <w:sz w:val="24"/>
        </w:rPr>
        <w:t>mathe-labor.de</w:t>
      </w:r>
    </w:p>
    <w:p w14:paraId="0787C9A6" w14:textId="77777777" w:rsidR="00425623" w:rsidRPr="00425623" w:rsidRDefault="00425623" w:rsidP="00425623">
      <w:pPr>
        <w:jc w:val="center"/>
        <w:rPr>
          <w:rFonts w:ascii="Arial" w:hAnsi="Arial"/>
          <w:sz w:val="24"/>
        </w:rPr>
      </w:pPr>
    </w:p>
    <w:p w14:paraId="7F4FA49E" w14:textId="77777777" w:rsidR="00425623" w:rsidRPr="00425623" w:rsidRDefault="00974DAD" w:rsidP="00425623">
      <w:pPr>
        <w:jc w:val="center"/>
        <w:rPr>
          <w:rFonts w:ascii="Arial" w:hAnsi="Arial"/>
          <w:sz w:val="24"/>
        </w:rPr>
      </w:pPr>
      <w:r>
        <w:rPr>
          <w:rFonts w:ascii="Arial" w:hAnsi="Arial"/>
          <w:sz w:val="24"/>
        </w:rPr>
        <w:t>Zusammengestellt von:</w:t>
      </w:r>
    </w:p>
    <w:sdt>
      <w:sdtPr>
        <w:rPr>
          <w:rFonts w:ascii="Arial" w:hAnsi="Arial"/>
          <w:sz w:val="24"/>
        </w:rPr>
        <w:alias w:val="Name des Autors"/>
        <w:tag w:val="Name des Autors"/>
        <w:id w:val="-386733439"/>
        <w:placeholder>
          <w:docPart w:val="4098A90BB11A114588B4766A53131BF9"/>
        </w:placeholder>
      </w:sdtPr>
      <w:sdtContent>
        <w:p w14:paraId="2D6B2DE5" w14:textId="77777777" w:rsidR="000051F5" w:rsidRDefault="00F7444F" w:rsidP="00425623">
          <w:pPr>
            <w:jc w:val="center"/>
            <w:rPr>
              <w:rFonts w:ascii="Arial" w:hAnsi="Arial"/>
              <w:sz w:val="24"/>
            </w:rPr>
          </w:pPr>
          <w:r>
            <w:rPr>
              <w:rFonts w:ascii="Arial" w:hAnsi="Arial"/>
              <w:sz w:val="24"/>
            </w:rPr>
            <w:t>Rike Daumen, Maike Erksmeyer, Nora Klotz</w:t>
          </w:r>
        </w:p>
      </w:sdtContent>
    </w:sdt>
    <w:p w14:paraId="03CC84A2" w14:textId="77777777" w:rsidR="000051F5" w:rsidRPr="00425623" w:rsidRDefault="000051F5" w:rsidP="00425623">
      <w:pPr>
        <w:jc w:val="center"/>
        <w:rPr>
          <w:rFonts w:ascii="Arial" w:hAnsi="Arial"/>
          <w:sz w:val="24"/>
        </w:rPr>
      </w:pPr>
    </w:p>
    <w:p w14:paraId="5808F78B" w14:textId="77777777" w:rsidR="00425623" w:rsidRPr="00425623" w:rsidRDefault="00425623" w:rsidP="00425623">
      <w:pPr>
        <w:jc w:val="center"/>
        <w:rPr>
          <w:rFonts w:ascii="Arial" w:hAnsi="Arial"/>
          <w:sz w:val="24"/>
        </w:rPr>
      </w:pPr>
      <w:r w:rsidRPr="00425623">
        <w:rPr>
          <w:rFonts w:ascii="Arial" w:hAnsi="Arial"/>
          <w:sz w:val="24"/>
        </w:rPr>
        <w:t>Betreut von:</w:t>
      </w:r>
    </w:p>
    <w:sdt>
      <w:sdtPr>
        <w:rPr>
          <w:rFonts w:ascii="Arial" w:hAnsi="Arial"/>
          <w:sz w:val="24"/>
        </w:rPr>
        <w:alias w:val="Name des Betreuers"/>
        <w:tag w:val="Name des Betreuers"/>
        <w:id w:val="657577403"/>
        <w:placeholder>
          <w:docPart w:val="4098A90BB11A114588B4766A53131BF9"/>
        </w:placeholder>
      </w:sdtPr>
      <w:sdtContent>
        <w:p w14:paraId="6B0D6E47" w14:textId="77777777" w:rsidR="00F14587" w:rsidRDefault="00F7444F" w:rsidP="00F14587">
          <w:pPr>
            <w:jc w:val="center"/>
            <w:rPr>
              <w:rFonts w:ascii="Arial" w:hAnsi="Arial"/>
              <w:sz w:val="24"/>
            </w:rPr>
          </w:pPr>
          <w:r>
            <w:rPr>
              <w:rFonts w:ascii="Arial" w:hAnsi="Arial"/>
              <w:sz w:val="24"/>
            </w:rPr>
            <w:t>Moritz Walz</w:t>
          </w:r>
        </w:p>
      </w:sdtContent>
    </w:sdt>
    <w:p w14:paraId="7D4C9160" w14:textId="77777777" w:rsidR="00CD6BB8" w:rsidRDefault="00CD6BB8" w:rsidP="00074C86">
      <w:pPr>
        <w:jc w:val="center"/>
        <w:rPr>
          <w:rFonts w:ascii="Arial" w:hAnsi="Arial"/>
          <w:sz w:val="24"/>
        </w:rPr>
      </w:pPr>
    </w:p>
    <w:p w14:paraId="7D720C2D" w14:textId="77777777" w:rsidR="00173AD7" w:rsidRDefault="00173AD7" w:rsidP="00173AD7">
      <w:pPr>
        <w:jc w:val="center"/>
        <w:rPr>
          <w:rFonts w:ascii="Arial" w:hAnsi="Arial"/>
          <w:sz w:val="24"/>
          <w:szCs w:val="24"/>
        </w:rPr>
      </w:pPr>
      <w:r>
        <w:rPr>
          <w:rFonts w:ascii="Arial" w:hAnsi="Arial"/>
          <w:sz w:val="24"/>
          <w:szCs w:val="24"/>
        </w:rPr>
        <w:t xml:space="preserve">Variante </w:t>
      </w:r>
      <w:sdt>
        <w:sdtPr>
          <w:rPr>
            <w:rFonts w:ascii="Arial" w:hAnsi="Arial"/>
            <w:sz w:val="24"/>
            <w:szCs w:val="24"/>
          </w:rPr>
          <w:alias w:val="Variante"/>
          <w:tag w:val="Variante"/>
          <w:id w:val="-509907612"/>
          <w:placeholder>
            <w:docPart w:val="6AA2DCDA5E21F349B44E8D9C524F7285"/>
          </w:placeholder>
          <w:dropDownList>
            <w:listItem w:displayText="A" w:value="A"/>
            <w:listItem w:displayText="B" w:value="B"/>
            <w:listItem w:displayText="C" w:value="C"/>
          </w:dropDownList>
        </w:sdtPr>
        <w:sdtContent>
          <w:r w:rsidR="00171C5B">
            <w:rPr>
              <w:rFonts w:ascii="Arial" w:hAnsi="Arial"/>
              <w:sz w:val="24"/>
              <w:szCs w:val="24"/>
            </w:rPr>
            <w:t>A</w:t>
          </w:r>
        </w:sdtContent>
      </w:sdt>
    </w:p>
    <w:p w14:paraId="1B4A27BD" w14:textId="77777777" w:rsidR="00F14587" w:rsidRDefault="00F14587" w:rsidP="00CD6BB8">
      <w:pPr>
        <w:jc w:val="center"/>
        <w:rPr>
          <w:rFonts w:ascii="Arial" w:hAnsi="Arial"/>
          <w:sz w:val="24"/>
        </w:rPr>
      </w:pPr>
    </w:p>
    <w:p w14:paraId="06E34E36" w14:textId="77777777" w:rsidR="00F14587" w:rsidRDefault="001417BE" w:rsidP="00F14587">
      <w:pPr>
        <w:jc w:val="center"/>
        <w:rPr>
          <w:rFonts w:ascii="Arial" w:hAnsi="Arial"/>
          <w:sz w:val="24"/>
        </w:rPr>
      </w:pPr>
      <w:r>
        <w:rPr>
          <w:rFonts w:ascii="Arial" w:hAnsi="Arial"/>
          <w:sz w:val="24"/>
        </w:rPr>
        <w:t>Veröffentlicht</w:t>
      </w:r>
      <w:r w:rsidR="00F14587">
        <w:rPr>
          <w:rFonts w:ascii="Arial" w:hAnsi="Arial"/>
          <w:sz w:val="24"/>
        </w:rPr>
        <w:t xml:space="preserve"> am:</w:t>
      </w:r>
    </w:p>
    <w:sdt>
      <w:sdtPr>
        <w:rPr>
          <w:rFonts w:ascii="Arial" w:hAnsi="Arial"/>
          <w:sz w:val="24"/>
        </w:rPr>
        <w:alias w:val="Veröffentlichungsdatum"/>
        <w:tag w:val=""/>
        <w:id w:val="15662250"/>
        <w:placeholder>
          <w:docPart w:val="5BC20FAA18C72749BAA41DFB87E4098B"/>
        </w:placeholder>
        <w:dataBinding w:prefixMappings="xmlns:ns0='http://schemas.microsoft.com/office/2006/coverPageProps' " w:xpath="/ns0:CoverPageProperties[1]/ns0:PublishDate[1]" w:storeItemID="{55AF091B-3C7A-41E3-B477-F2FDAA23CFDA}"/>
        <w:date w:fullDate="2017-03-17T00:00:00Z">
          <w:dateFormat w:val="dd.MM.yyyy"/>
          <w:lid w:val="de-DE"/>
          <w:storeMappedDataAs w:val="dateTime"/>
          <w:calendar w:val="gregorian"/>
        </w:date>
      </w:sdtPr>
      <w:sdtContent>
        <w:p w14:paraId="593C2B35" w14:textId="0A484D2F" w:rsidR="00425623" w:rsidRPr="00BF4C36" w:rsidRDefault="00425623" w:rsidP="00AA1D6B">
          <w:pPr>
            <w:jc w:val="center"/>
            <w:rPr>
              <w:rFonts w:ascii="Arial" w:hAnsi="Arial"/>
              <w:sz w:val="24"/>
            </w:rPr>
          </w:pPr>
          <w:r>
            <w:rPr>
              <w:rFonts w:ascii="Arial" w:hAnsi="Arial"/>
              <w:sz w:val="24"/>
            </w:rPr>
            <w:t>17.03.2017</w:t>
          </w:r>
        </w:p>
      </w:sdtContent>
    </w:sdt>
    <w:sectPr w:rsidR="00425623" w:rsidRPr="00BF4C36" w:rsidSect="0020057D">
      <w:pgSz w:w="11907" w:h="16840" w:code="9"/>
      <w:pgMar w:top="2835" w:right="1418" w:bottom="1134" w:left="1134" w:header="709"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269F09" w14:textId="77777777" w:rsidR="005E1C3B" w:rsidRDefault="005E1C3B" w:rsidP="009121BE">
      <w:r>
        <w:separator/>
      </w:r>
    </w:p>
  </w:endnote>
  <w:endnote w:type="continuationSeparator" w:id="0">
    <w:p w14:paraId="75C607CB" w14:textId="77777777" w:rsidR="005E1C3B" w:rsidRDefault="005E1C3B" w:rsidP="00912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auto"/>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5068796"/>
      <w:docPartObj>
        <w:docPartGallery w:val="Page Numbers (Bottom of Page)"/>
        <w:docPartUnique/>
      </w:docPartObj>
    </w:sdtPr>
    <w:sdtEndPr>
      <w:rPr>
        <w:sz w:val="28"/>
        <w:szCs w:val="28"/>
      </w:rPr>
    </w:sdtEndPr>
    <w:sdtContent>
      <w:p w14:paraId="4583636E" w14:textId="77777777" w:rsidR="00B11C34" w:rsidRPr="007F62AE" w:rsidRDefault="00112ED2">
        <w:pPr>
          <w:pStyle w:val="Fuzeile"/>
          <w:jc w:val="center"/>
          <w:rPr>
            <w:rFonts w:ascii="Arial" w:hAnsi="Arial" w:cs="Arial"/>
            <w:sz w:val="28"/>
            <w:szCs w:val="28"/>
          </w:rPr>
        </w:pPr>
        <w:r w:rsidRPr="007F62AE">
          <w:rPr>
            <w:rFonts w:ascii="Arial" w:hAnsi="Arial" w:cs="Arial"/>
            <w:sz w:val="28"/>
            <w:szCs w:val="28"/>
          </w:rPr>
          <w:fldChar w:fldCharType="begin"/>
        </w:r>
        <w:r w:rsidR="00B11C34" w:rsidRPr="007F62AE">
          <w:rPr>
            <w:rFonts w:ascii="Arial" w:hAnsi="Arial" w:cs="Arial"/>
            <w:sz w:val="28"/>
            <w:szCs w:val="28"/>
          </w:rPr>
          <w:instrText>PAGE   \* MERGEFORMAT</w:instrText>
        </w:r>
        <w:r w:rsidRPr="007F62AE">
          <w:rPr>
            <w:rFonts w:ascii="Arial" w:hAnsi="Arial" w:cs="Arial"/>
            <w:sz w:val="28"/>
            <w:szCs w:val="28"/>
          </w:rPr>
          <w:fldChar w:fldCharType="separate"/>
        </w:r>
        <w:r w:rsidR="00ED6538">
          <w:rPr>
            <w:rFonts w:ascii="Arial" w:hAnsi="Arial" w:cs="Arial"/>
            <w:noProof/>
            <w:sz w:val="28"/>
            <w:szCs w:val="28"/>
          </w:rPr>
          <w:t>1</w:t>
        </w:r>
        <w:r w:rsidRPr="007F62AE">
          <w:rPr>
            <w:rFonts w:ascii="Arial" w:hAnsi="Arial" w:cs="Arial"/>
            <w:sz w:val="28"/>
            <w:szCs w:val="28"/>
          </w:rPr>
          <w:fldChar w:fldCharType="end"/>
        </w:r>
      </w:p>
    </w:sdtContent>
  </w:sdt>
  <w:p w14:paraId="5C8A4CCC" w14:textId="77777777" w:rsidR="00B11C34" w:rsidRDefault="00B11C34">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37D11" w14:textId="77777777" w:rsidR="00B11C34" w:rsidRDefault="00B11C34">
    <w:pPr>
      <w:pStyle w:val="Fuzeile"/>
    </w:pPr>
    <w:r w:rsidRPr="00170257">
      <w:rPr>
        <w:noProof/>
        <w:lang w:eastAsia="de-DE"/>
      </w:rPr>
      <w:drawing>
        <wp:anchor distT="0" distB="0" distL="114300" distR="114300" simplePos="0" relativeHeight="251662336" behindDoc="0" locked="0" layoutInCell="1" allowOverlap="1" wp14:anchorId="6304FF33" wp14:editId="51BF3BBE">
          <wp:simplePos x="0" y="0"/>
          <wp:positionH relativeFrom="column">
            <wp:posOffset>4491355</wp:posOffset>
          </wp:positionH>
          <wp:positionV relativeFrom="paragraph">
            <wp:posOffset>-592243</wp:posOffset>
          </wp:positionV>
          <wp:extent cx="1680254" cy="543917"/>
          <wp:effectExtent l="0" t="0" r="0" b="8890"/>
          <wp:wrapNone/>
          <wp:docPr id="5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sz_2.png"/>
                  <pic:cNvPicPr/>
                </pic:nvPicPr>
                <pic:blipFill>
                  <a:blip r:embed="rId1">
                    <a:extLst>
                      <a:ext uri="{28A0092B-C50C-407E-A947-70E740481C1C}">
                        <a14:useLocalDpi xmlns:a14="http://schemas.microsoft.com/office/drawing/2010/main" val="0"/>
                      </a:ext>
                    </a:extLst>
                  </a:blip>
                  <a:stretch>
                    <a:fillRect/>
                  </a:stretch>
                </pic:blipFill>
                <pic:spPr>
                  <a:xfrm>
                    <a:off x="0" y="0"/>
                    <a:ext cx="1680254" cy="543917"/>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2097442325"/>
      <w:docPartObj>
        <w:docPartGallery w:val="Page Numbers (Bottom of Page)"/>
        <w:docPartUnique/>
      </w:docPartObj>
    </w:sdtPr>
    <w:sdtEndPr>
      <w:rPr>
        <w:sz w:val="28"/>
        <w:szCs w:val="28"/>
      </w:rPr>
    </w:sdtEndPr>
    <w:sdtContent>
      <w:p w14:paraId="030031A4" w14:textId="77777777" w:rsidR="00ED6538" w:rsidRPr="007F62AE" w:rsidRDefault="00112ED2">
        <w:pPr>
          <w:pStyle w:val="Fuzeile"/>
          <w:jc w:val="center"/>
          <w:rPr>
            <w:rFonts w:ascii="Arial" w:hAnsi="Arial" w:cs="Arial"/>
            <w:sz w:val="28"/>
            <w:szCs w:val="28"/>
          </w:rPr>
        </w:pPr>
        <w:r w:rsidRPr="007F62AE">
          <w:rPr>
            <w:rFonts w:ascii="Arial" w:hAnsi="Arial" w:cs="Arial"/>
            <w:sz w:val="28"/>
            <w:szCs w:val="28"/>
          </w:rPr>
          <w:fldChar w:fldCharType="begin"/>
        </w:r>
        <w:r w:rsidR="00ED6538" w:rsidRPr="007F62AE">
          <w:rPr>
            <w:rFonts w:ascii="Arial" w:hAnsi="Arial" w:cs="Arial"/>
            <w:sz w:val="28"/>
            <w:szCs w:val="28"/>
          </w:rPr>
          <w:instrText>PAGE   \* MERGEFORMAT</w:instrText>
        </w:r>
        <w:r w:rsidRPr="007F62AE">
          <w:rPr>
            <w:rFonts w:ascii="Arial" w:hAnsi="Arial" w:cs="Arial"/>
            <w:sz w:val="28"/>
            <w:szCs w:val="28"/>
          </w:rPr>
          <w:fldChar w:fldCharType="separate"/>
        </w:r>
        <w:r w:rsidR="00804551">
          <w:rPr>
            <w:rFonts w:ascii="Arial" w:hAnsi="Arial" w:cs="Arial"/>
            <w:noProof/>
            <w:sz w:val="28"/>
            <w:szCs w:val="28"/>
          </w:rPr>
          <w:t>11</w:t>
        </w:r>
        <w:r w:rsidRPr="007F62AE">
          <w:rPr>
            <w:rFonts w:ascii="Arial" w:hAnsi="Arial" w:cs="Arial"/>
            <w:sz w:val="28"/>
            <w:szCs w:val="28"/>
          </w:rPr>
          <w:fldChar w:fldCharType="end"/>
        </w:r>
      </w:p>
    </w:sdtContent>
  </w:sdt>
  <w:p w14:paraId="397D188D" w14:textId="77777777" w:rsidR="00ED6538" w:rsidRDefault="00ED6538">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B1F64" w14:textId="77777777" w:rsidR="007033B9" w:rsidRDefault="007033B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F29854" w14:textId="77777777" w:rsidR="005E1C3B" w:rsidRDefault="005E1C3B" w:rsidP="009121BE">
      <w:r>
        <w:separator/>
      </w:r>
    </w:p>
  </w:footnote>
  <w:footnote w:type="continuationSeparator" w:id="0">
    <w:p w14:paraId="2986A744" w14:textId="77777777" w:rsidR="005E1C3B" w:rsidRDefault="005E1C3B" w:rsidP="00912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B11C34" w:rsidRPr="00063FC1" w14:paraId="201D1F6C" w14:textId="77777777" w:rsidTr="00585BA2">
      <w:trPr>
        <w:trHeight w:val="20"/>
      </w:trPr>
      <w:tc>
        <w:tcPr>
          <w:tcW w:w="1700" w:type="dxa"/>
          <w:vMerge w:val="restart"/>
        </w:tcPr>
        <w:p w14:paraId="611770AA" w14:textId="77777777" w:rsidR="00B11C34" w:rsidRDefault="00B11C34" w:rsidP="002F3E1C">
          <w:pPr>
            <w:pStyle w:val="Kopfzeile"/>
          </w:pPr>
          <w:r w:rsidRPr="0083234C">
            <w:rPr>
              <w:noProof/>
              <w:lang w:eastAsia="de-DE"/>
            </w:rPr>
            <w:drawing>
              <wp:inline distT="0" distB="0" distL="0" distR="0" wp14:anchorId="2C18D9F0" wp14:editId="506D8EDF">
                <wp:extent cx="914634" cy="914634"/>
                <wp:effectExtent l="19050" t="0" r="0" b="0"/>
                <wp:docPr id="51" name="Grafik 2" descr="mathe_ist_meh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stretch>
                          <a:fillRect/>
                        </a:stretch>
                      </pic:blipFill>
                      <pic:spPr>
                        <a:xfrm>
                          <a:off x="0" y="0"/>
                          <a:ext cx="914634" cy="914634"/>
                        </a:xfrm>
                        <a:prstGeom prst="rect">
                          <a:avLst/>
                        </a:prstGeom>
                      </pic:spPr>
                    </pic:pic>
                  </a:graphicData>
                </a:graphic>
              </wp:inline>
            </w:drawing>
          </w:r>
        </w:p>
      </w:tc>
      <w:tc>
        <w:tcPr>
          <w:tcW w:w="251" w:type="dxa"/>
          <w:vMerge w:val="restart"/>
        </w:tcPr>
        <w:p w14:paraId="5B4A1521" w14:textId="77777777" w:rsidR="00B11C34" w:rsidRDefault="00B11C34" w:rsidP="002F3E1C">
          <w:pPr>
            <w:pStyle w:val="Kopfzeile"/>
          </w:pPr>
        </w:p>
      </w:tc>
      <w:tc>
        <w:tcPr>
          <w:tcW w:w="7337" w:type="dxa"/>
        </w:tcPr>
        <w:p w14:paraId="441977FE" w14:textId="77777777" w:rsidR="00B11C34" w:rsidRPr="00063FC1" w:rsidRDefault="00B11C34" w:rsidP="002F3E1C">
          <w:pPr>
            <w:widowControl w:val="0"/>
            <w:jc w:val="center"/>
            <w:rPr>
              <w:rFonts w:ascii="Arial" w:hAnsi="Arial" w:cs="Arial"/>
              <w:b/>
              <w:bCs/>
              <w:sz w:val="40"/>
              <w:szCs w:val="40"/>
            </w:rPr>
          </w:pPr>
          <w:r>
            <w:rPr>
              <w:rFonts w:ascii="Arial" w:hAnsi="Arial" w:cs="Arial"/>
              <w:b/>
              <w:bCs/>
              <w:sz w:val="40"/>
              <w:szCs w:val="40"/>
            </w:rPr>
            <w:t>Mathematik-Labor</w:t>
          </w:r>
        </w:p>
      </w:tc>
    </w:tr>
    <w:tr w:rsidR="00B11C34" w14:paraId="046E5655" w14:textId="77777777" w:rsidTr="00585BA2">
      <w:trPr>
        <w:trHeight w:val="360"/>
      </w:trPr>
      <w:tc>
        <w:tcPr>
          <w:tcW w:w="1700" w:type="dxa"/>
          <w:vMerge/>
        </w:tcPr>
        <w:p w14:paraId="184B250A" w14:textId="77777777" w:rsidR="00B11C34" w:rsidRDefault="00B11C34" w:rsidP="002F3E1C">
          <w:pPr>
            <w:pStyle w:val="Kopfzeile"/>
          </w:pPr>
        </w:p>
      </w:tc>
      <w:tc>
        <w:tcPr>
          <w:tcW w:w="251" w:type="dxa"/>
          <w:vMerge/>
        </w:tcPr>
        <w:p w14:paraId="15D8A9F5" w14:textId="77777777" w:rsidR="00B11C34" w:rsidRDefault="00B11C34" w:rsidP="002F3E1C">
          <w:pPr>
            <w:pStyle w:val="Kopfzeile"/>
          </w:pPr>
        </w:p>
      </w:tc>
      <w:tc>
        <w:tcPr>
          <w:tcW w:w="7337" w:type="dxa"/>
        </w:tcPr>
        <w:p w14:paraId="33FCCDC2" w14:textId="753B56C5" w:rsidR="00B11C34" w:rsidRPr="00945639" w:rsidRDefault="00000000" w:rsidP="00242EC9">
          <w:pPr>
            <w:pStyle w:val="Labor-Kapitelberschrift"/>
            <w:rPr>
              <w:rFonts w:cs="Arial"/>
              <w:b w:val="0"/>
              <w:color w:val="0047FF"/>
              <w:sz w:val="40"/>
              <w:szCs w:val="40"/>
            </w:rPr>
          </w:pPr>
          <w:r>
            <w:rPr>
              <w:rFonts w:ascii="Times New Roman" w:hAnsi="Times New Roman"/>
              <w:b w:val="0"/>
              <w:noProof/>
              <w:color w:val="0047FF"/>
              <w:sz w:val="40"/>
              <w:szCs w:val="40"/>
            </w:rPr>
            <w:pict w14:anchorId="160EF42E">
              <v:line id="Line 7" o:spid="_x0000_s1032" style="position:absolute;left:0;text-align:left;z-index:251664384;visibility:visible;mso-wrap-distance-left:2.88pt;mso-wrap-distance-top:2.88pt;mso-wrap-distance-right:2.88pt;mso-wrap-distance-bottom:2.88pt;mso-position-horizontal-relative:text;mso-position-vertical-relative:text" from="391.15pt,3.8pt" to="391.15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" strokecolor="#ffd320" strokeweight="2.5pt">
                <v:shadow color="#ccc"/>
              </v:line>
            </w:pict>
          </w:r>
          <w:r w:rsidR="00B11C34" w:rsidRPr="00945639">
            <w:rPr>
              <w:rFonts w:cs="Arial"/>
              <w:color w:val="0047FF"/>
              <w:sz w:val="40"/>
              <w:szCs w:val="40"/>
            </w:rPr>
            <w:t>Station „</w:t>
          </w:r>
          <w:sdt>
            <w:sdtPr>
              <w:rPr>
                <w:rFonts w:cs="Arial"/>
                <w:color w:val="0047FF"/>
                <w:sz w:val="40"/>
                <w:szCs w:val="40"/>
              </w:rPr>
              <w:alias w:val="Name der Station"/>
              <w:tag w:val="Name der Station"/>
              <w:id w:val="10744011"/>
              <w:placeholder>
                <w:docPart w:val="DFD1C8F5A9887249861B0F6627E8E696"/>
              </w:placeholder>
            </w:sdtPr>
            <w:sdtContent>
              <w:fldSimple w:instr=" TITLE   \* MERGEFORMAT ">
                <w:r w:rsidR="007C1FBD" w:rsidRPr="007C1FBD">
                  <w:rPr>
                    <w:rStyle w:val="Labor-FormatvorlageTitelseite"/>
                  </w:rPr>
                  <w:t xml:space="preserve">„USA </w:t>
                </w:r>
                <w:r w:rsidR="007C1FBD">
                  <w:t>– ein Land der unbegrenzten Möglichkeiten“</w:t>
                </w:r>
              </w:fldSimple>
            </w:sdtContent>
          </w:sdt>
          <w:r w:rsidR="00B11C34" w:rsidRPr="00945639">
            <w:rPr>
              <w:rFonts w:cs="Arial"/>
              <w:color w:val="0047FF"/>
              <w:sz w:val="40"/>
              <w:szCs w:val="40"/>
            </w:rPr>
            <w:t>“</w:t>
          </w:r>
        </w:p>
      </w:tc>
    </w:tr>
    <w:tr w:rsidR="00B11C34" w14:paraId="66305B07" w14:textId="77777777" w:rsidTr="00585BA2">
      <w:trPr>
        <w:trHeight w:val="429"/>
      </w:trPr>
      <w:tc>
        <w:tcPr>
          <w:tcW w:w="1700" w:type="dxa"/>
          <w:vMerge/>
        </w:tcPr>
        <w:p w14:paraId="17F2BFF7" w14:textId="77777777" w:rsidR="00B11C34" w:rsidRDefault="00B11C34" w:rsidP="002F3E1C">
          <w:pPr>
            <w:pStyle w:val="Kopfzeile"/>
          </w:pPr>
        </w:p>
      </w:tc>
      <w:tc>
        <w:tcPr>
          <w:tcW w:w="251" w:type="dxa"/>
          <w:vMerge/>
        </w:tcPr>
        <w:p w14:paraId="56BB2C56" w14:textId="77777777" w:rsidR="00B11C34" w:rsidRDefault="00B11C34" w:rsidP="002F3E1C">
          <w:pPr>
            <w:pStyle w:val="Kopfzeile"/>
          </w:pPr>
        </w:p>
      </w:tc>
      <w:tc>
        <w:tcPr>
          <w:tcW w:w="7337" w:type="dxa"/>
        </w:tcPr>
        <w:p w14:paraId="65A0D5A0" w14:textId="77777777" w:rsidR="00B11C34" w:rsidRPr="00D82F4B" w:rsidRDefault="00B11C34" w:rsidP="002F3E1C">
          <w:pPr>
            <w:widowControl w:val="0"/>
            <w:rPr>
              <w:noProof/>
            </w:rPr>
          </w:pPr>
        </w:p>
      </w:tc>
    </w:tr>
  </w:tbl>
  <w:p w14:paraId="6820F7B4" w14:textId="77777777" w:rsidR="00B11C34" w:rsidRDefault="00B11C34">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132D4" w14:textId="77777777" w:rsidR="00B11C34" w:rsidRDefault="00B11C34">
    <w:pPr>
      <w:pStyle w:val="Kopfzeile"/>
    </w:pPr>
    <w:r w:rsidRPr="00170257">
      <w:rPr>
        <w:noProof/>
        <w:lang w:eastAsia="de-DE"/>
      </w:rPr>
      <w:drawing>
        <wp:anchor distT="0" distB="0" distL="114300" distR="114300" simplePos="0" relativeHeight="251661312" behindDoc="0" locked="0" layoutInCell="1" allowOverlap="1" wp14:anchorId="56BA4327" wp14:editId="42AF2315">
          <wp:simplePos x="0" y="0"/>
          <wp:positionH relativeFrom="column">
            <wp:posOffset>1319530</wp:posOffset>
          </wp:positionH>
          <wp:positionV relativeFrom="paragraph">
            <wp:posOffset>1855470</wp:posOffset>
          </wp:positionV>
          <wp:extent cx="3048000" cy="3048000"/>
          <wp:effectExtent l="0" t="0" r="0" b="0"/>
          <wp:wrapNone/>
          <wp:docPr id="53"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png"/>
                  <pic:cNvPicPr/>
                </pic:nvPicPr>
                <pic:blipFill>
                  <a:blip r:embed="rId1">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anchor>
      </w:drawing>
    </w:r>
    <w:r w:rsidR="00000000">
      <w:rPr>
        <w:noProof/>
        <w:lang w:eastAsia="de-DE"/>
      </w:rPr>
      <w:pict w14:anchorId="53E1B664">
        <v:line id="Line 6" o:spid="_x0000_s1031" style="position:absolute;flip:y;z-index:251660288;visibility:visible;mso-wrap-distance-left:2.88pt;mso-wrap-distance-top:2.88pt;mso-wrap-distance-right:2.88pt;mso-wrap-distance-bottom:2.88pt;mso-position-horizontal-relative:text;mso-position-vertical-relative:text" from="343.25pt,404.15pt" to="343.25pt,7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" strokecolor="#ffd320" strokeweight="4pt">
          <v:shadow color="#ccc"/>
        </v:line>
      </w:pict>
    </w:r>
    <w:r w:rsidR="00000000">
      <w:rPr>
        <w:noProof/>
        <w:lang w:eastAsia="de-DE"/>
      </w:rPr>
      <w:pict w14:anchorId="151F0B66">
        <v:line id="Line 3" o:spid="_x0000_s1030" style="position:absolute;z-index:251659264;visibility:visible;mso-wrap-distance-left:2.88pt;mso-wrap-distance-top:2.88pt;mso-wrap-distance-right:2.88pt;mso-wrap-distance-bottom:2.88pt;mso-position-horizontal-relative:text;mso-position-vertical-relative:text" from="343.25pt,35.15pt" to="343.25pt,1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" strokecolor="#ffd320" strokeweight="4pt">
          <v:shadow color="#ccc"/>
        </v:lin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ED6538" w:rsidRPr="007A1ED0" w14:paraId="2E47126B" w14:textId="77777777" w:rsidTr="006D3199">
      <w:trPr>
        <w:trHeight w:val="720"/>
      </w:trPr>
      <w:tc>
        <w:tcPr>
          <w:tcW w:w="1700" w:type="dxa"/>
          <w:vMerge w:val="restart"/>
          <w:vAlign w:val="center"/>
        </w:tcPr>
        <w:p w14:paraId="12E853FC" w14:textId="77777777" w:rsidR="00ED6538" w:rsidRPr="007A1ED0" w:rsidRDefault="00ED6538" w:rsidP="008E17A2">
          <w:pPr>
            <w:tabs>
              <w:tab w:val="center" w:pos="4536"/>
              <w:tab w:val="right" w:pos="9072"/>
            </w:tabs>
            <w:rPr>
              <w:rFonts w:ascii="Arial" w:hAnsi="Arial"/>
              <w:b/>
              <w:sz w:val="28"/>
            </w:rPr>
          </w:pPr>
          <w:r w:rsidRPr="007A1ED0">
            <w:rPr>
              <w:rFonts w:ascii="Arial" w:hAnsi="Arial"/>
              <w:b/>
              <w:noProof/>
              <w:sz w:val="28"/>
            </w:rPr>
            <w:drawing>
              <wp:inline distT="0" distB="0" distL="0" distR="0" wp14:anchorId="3063B74D" wp14:editId="7C7BBF30">
                <wp:extent cx="911238" cy="914634"/>
                <wp:effectExtent l="0" t="0" r="3175" b="0"/>
                <wp:docPr id="14"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75EA9554" w14:textId="77777777" w:rsidR="00ED6538" w:rsidRPr="006A11D4" w:rsidRDefault="00ED6538" w:rsidP="007A1ED0">
          <w:pPr>
            <w:tabs>
              <w:tab w:val="center" w:pos="4536"/>
              <w:tab w:val="right" w:pos="9072"/>
            </w:tabs>
            <w:rPr>
              <w:sz w:val="40"/>
            </w:rPr>
          </w:pPr>
        </w:p>
      </w:tc>
      <w:tc>
        <w:tcPr>
          <w:tcW w:w="7337" w:type="dxa"/>
          <w:vAlign w:val="center"/>
        </w:tcPr>
        <w:p w14:paraId="436FACDA" w14:textId="77777777" w:rsidR="00ED6538" w:rsidRPr="009073F3" w:rsidRDefault="00000000" w:rsidP="006D3199">
          <w:pPr>
            <w:pStyle w:val="Labor-Titelseite"/>
            <w:rPr>
              <w:b/>
              <w:color w:val="auto"/>
              <w:sz w:val="40"/>
            </w:rPr>
          </w:pPr>
          <w:r>
            <w:rPr>
              <w:b/>
              <w:noProof/>
              <w:color w:val="auto"/>
              <w:sz w:val="48"/>
            </w:rPr>
            <w:pict w14:anchorId="326299D0">
              <v:line id="Line 9" o:spid="_x0000_s1034" style="position:absolute;left:0;text-align:left;z-index:251693056;visibility:visible;mso-wrap-distance-left:2.88pt;mso-wrap-distance-top:2.88pt;mso-wrap-distance-right:2.88pt;mso-wrap-distance-bottom:2.88pt;mso-position-horizontal-relative:text;mso-position-vertical-relative:text"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8fD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K6Xx8OMAgAAYwUAAA4AAAAAAAAAAAAAAAAALgIAAGRycy9lMm9Eb2MueG1sUEsBAi0AFAAG&#10;AAgAAAAhANpzM3PcAAAACgEAAA8AAAAAAAAAAAAAAAAA5gQAAGRycy9kb3ducmV2LnhtbFBLBQYA&#10;AAAABAAEAPMAAADvBQAAAAA=&#10;" strokecolor="#ffd320" strokeweight="2.5pt">
                <v:shadow color="#ccc"/>
              </v:line>
            </w:pict>
          </w:r>
          <w:r w:rsidR="00ED6538" w:rsidRPr="009073F3">
            <w:rPr>
              <w:b/>
              <w:color w:val="auto"/>
              <w:sz w:val="48"/>
            </w:rPr>
            <w:t>Mathematik-Labor</w:t>
          </w:r>
        </w:p>
      </w:tc>
    </w:tr>
    <w:tr w:rsidR="00ED6538" w:rsidRPr="007A1ED0" w14:paraId="791CD398" w14:textId="77777777" w:rsidTr="006D3199">
      <w:trPr>
        <w:trHeight w:val="720"/>
      </w:trPr>
      <w:tc>
        <w:tcPr>
          <w:tcW w:w="1700" w:type="dxa"/>
          <w:vMerge/>
        </w:tcPr>
        <w:p w14:paraId="779A69EF" w14:textId="77777777" w:rsidR="00ED6538" w:rsidRPr="007A1ED0" w:rsidRDefault="00ED6538" w:rsidP="007A1ED0">
          <w:pPr>
            <w:tabs>
              <w:tab w:val="center" w:pos="4536"/>
              <w:tab w:val="right" w:pos="9072"/>
            </w:tabs>
          </w:pPr>
        </w:p>
      </w:tc>
      <w:tc>
        <w:tcPr>
          <w:tcW w:w="251" w:type="dxa"/>
          <w:vMerge/>
        </w:tcPr>
        <w:p w14:paraId="79DEF892" w14:textId="77777777" w:rsidR="00ED6538" w:rsidRPr="007A1ED0" w:rsidRDefault="00ED6538" w:rsidP="007A1ED0">
          <w:pPr>
            <w:tabs>
              <w:tab w:val="center" w:pos="4536"/>
              <w:tab w:val="right" w:pos="9072"/>
            </w:tabs>
          </w:pPr>
        </w:p>
      </w:tc>
      <w:tc>
        <w:tcPr>
          <w:tcW w:w="7337" w:type="dxa"/>
          <w:vAlign w:val="center"/>
        </w:tcPr>
        <w:p w14:paraId="79F2F7E4" w14:textId="77777777" w:rsidR="00ED6538" w:rsidRPr="009073F3" w:rsidRDefault="00000000" w:rsidP="00516503">
          <w:pPr>
            <w:pStyle w:val="Labor-Titelseite"/>
            <w:rPr>
              <w:b/>
              <w:noProof/>
              <w:sz w:val="40"/>
              <w:szCs w:val="40"/>
            </w:rPr>
          </w:pPr>
          <w:sdt>
            <w:sdtPr>
              <w:rPr>
                <w:b/>
                <w:sz w:val="40"/>
                <w:szCs w:val="40"/>
              </w:rPr>
              <w:alias w:val="Titel"/>
              <w:tag w:val=""/>
              <w:id w:val="1229888706"/>
              <w:dataBinding w:prefixMappings="xmlns:ns0='http://purl.org/dc/elements/1.1/' xmlns:ns1='http://schemas.openxmlformats.org/package/2006/metadata/core-properties' " w:xpath="/ns1:coreProperties[1]/ns0:title[1]" w:storeItemID="{6C3C8BC8-F283-45AE-878A-BAB7291924A1}"/>
              <w:text/>
            </w:sdtPr>
            <w:sdtContent>
              <w:r w:rsidR="00ED6538">
                <w:rPr>
                  <w:b/>
                  <w:sz w:val="40"/>
                  <w:szCs w:val="40"/>
                </w:rPr>
                <w:t>„USA – ein Land der unbegrenzten Möglichkeiten“</w:t>
              </w:r>
            </w:sdtContent>
          </w:sdt>
        </w:p>
      </w:tc>
    </w:tr>
  </w:tbl>
  <w:p w14:paraId="61EE7277" w14:textId="77777777" w:rsidR="00ED6538" w:rsidRDefault="00ED6538">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B11C34" w:rsidRPr="007A1ED0" w14:paraId="0CE1AA9B" w14:textId="77777777" w:rsidTr="006D3199">
      <w:trPr>
        <w:trHeight w:val="720"/>
      </w:trPr>
      <w:tc>
        <w:tcPr>
          <w:tcW w:w="1700" w:type="dxa"/>
          <w:vMerge w:val="restart"/>
          <w:vAlign w:val="center"/>
        </w:tcPr>
        <w:p w14:paraId="65CA8A4F" w14:textId="77777777" w:rsidR="00B11C34" w:rsidRPr="007A1ED0" w:rsidRDefault="00B11C34"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0BB38054" wp14:editId="004EE019">
                <wp:extent cx="911238" cy="914634"/>
                <wp:effectExtent l="0" t="0" r="317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2628D457" w14:textId="77777777" w:rsidR="00B11C34" w:rsidRPr="006A11D4" w:rsidRDefault="00B11C34" w:rsidP="007A1ED0">
          <w:pPr>
            <w:tabs>
              <w:tab w:val="center" w:pos="4536"/>
              <w:tab w:val="right" w:pos="9072"/>
            </w:tabs>
            <w:rPr>
              <w:sz w:val="40"/>
            </w:rPr>
          </w:pPr>
        </w:p>
      </w:tc>
      <w:tc>
        <w:tcPr>
          <w:tcW w:w="7337" w:type="dxa"/>
          <w:vAlign w:val="center"/>
        </w:tcPr>
        <w:p w14:paraId="0766C6B4" w14:textId="77777777" w:rsidR="00B11C34" w:rsidRPr="006A11D4" w:rsidRDefault="00000000" w:rsidP="006D3199">
          <w:pPr>
            <w:pStyle w:val="Labor-Titelseite"/>
            <w:rPr>
              <w:b/>
              <w:sz w:val="40"/>
            </w:rPr>
          </w:pPr>
          <w:r>
            <w:rPr>
              <w:b/>
              <w:noProof/>
              <w:sz w:val="40"/>
            </w:rPr>
            <w:pict w14:anchorId="6CF7E0CB">
              <v:line id="_x0000_s1028" style="position:absolute;left:0;text-align:left;z-index:251678720;visibility:visible;mso-wrap-distance-left:2.88pt;mso-wrap-distance-top:2.88pt;mso-wrap-distance-right:2.88pt;mso-wrap-distance-bottom:2.88pt;mso-position-horizontal-relative:text;mso-position-vertical-relative:text"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Da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NIE4NqMAgAAYwUAAA4AAAAAAAAAAAAAAAAALgIAAGRycy9lMm9Eb2MueG1sUEsBAi0AFAAG&#10;AAgAAAAhANpzM3PcAAAACgEAAA8AAAAAAAAAAAAAAAAA5gQAAGRycy9kb3ducmV2LnhtbFBLBQYA&#10;AAAABAAEAPMAAADvBQAAAAA=&#10;" strokecolor="#ffd320" strokeweight="2.5pt">
                <v:shadow color="#ccc"/>
              </v:line>
            </w:pict>
          </w:r>
          <w:sdt>
            <w:sdtPr>
              <w:rPr>
                <w:b/>
                <w:sz w:val="40"/>
              </w:rPr>
              <w:alias w:val="Name der Station"/>
              <w:tag w:val="Name der Station"/>
              <w:id w:val="1216540958"/>
            </w:sdtPr>
            <w:sdtContent>
              <w:sdt>
                <w:sdtPr>
                  <w:rPr>
                    <w:b/>
                    <w:sz w:val="40"/>
                    <w:szCs w:val="40"/>
                  </w:rPr>
                  <w:alias w:val="Name der Station"/>
                  <w:tag w:val="Name der Station"/>
                  <w:id w:val="2022978514"/>
                </w:sdtPr>
                <w:sdtContent>
                  <w:sdt>
                    <w:sdtPr>
                      <w:rPr>
                        <w:b/>
                        <w:sz w:val="40"/>
                        <w:szCs w:val="40"/>
                      </w:rPr>
                      <w:alias w:val="Titel"/>
                      <w:tag w:val=""/>
                      <w:id w:val="1122120472"/>
                      <w:dataBinding w:prefixMappings="xmlns:ns0='http://purl.org/dc/elements/1.1/' xmlns:ns1='http://schemas.openxmlformats.org/package/2006/metadata/core-properties' " w:xpath="/ns1:coreProperties[1]/ns0:title[1]" w:storeItemID="{6C3C8BC8-F283-45AE-878A-BAB7291924A1}"/>
                      <w:text/>
                    </w:sdtPr>
                    <w:sdtContent>
                      <w:r w:rsidR="00B11C34">
                        <w:rPr>
                          <w:b/>
                          <w:sz w:val="40"/>
                          <w:szCs w:val="40"/>
                        </w:rPr>
                        <w:t>„USA – ein Land der unbegrenzten Möglichkeiten“</w:t>
                      </w:r>
                    </w:sdtContent>
                  </w:sdt>
                </w:sdtContent>
              </w:sdt>
            </w:sdtContent>
          </w:sdt>
        </w:p>
      </w:tc>
    </w:tr>
    <w:tr w:rsidR="00B11C34" w:rsidRPr="007A1ED0" w14:paraId="7483BB6D" w14:textId="77777777" w:rsidTr="006D3199">
      <w:trPr>
        <w:trHeight w:val="720"/>
      </w:trPr>
      <w:tc>
        <w:tcPr>
          <w:tcW w:w="1700" w:type="dxa"/>
          <w:vMerge/>
        </w:tcPr>
        <w:p w14:paraId="485AAD29" w14:textId="77777777" w:rsidR="00B11C34" w:rsidRPr="007A1ED0" w:rsidRDefault="00B11C34" w:rsidP="007A1ED0">
          <w:pPr>
            <w:tabs>
              <w:tab w:val="center" w:pos="4536"/>
              <w:tab w:val="right" w:pos="9072"/>
            </w:tabs>
          </w:pPr>
        </w:p>
      </w:tc>
      <w:tc>
        <w:tcPr>
          <w:tcW w:w="251" w:type="dxa"/>
          <w:vMerge/>
        </w:tcPr>
        <w:p w14:paraId="59B1E837" w14:textId="77777777" w:rsidR="00B11C34" w:rsidRPr="007A1ED0" w:rsidRDefault="00B11C34" w:rsidP="007A1ED0">
          <w:pPr>
            <w:tabs>
              <w:tab w:val="center" w:pos="4536"/>
              <w:tab w:val="right" w:pos="9072"/>
            </w:tabs>
          </w:pPr>
        </w:p>
      </w:tc>
      <w:tc>
        <w:tcPr>
          <w:tcW w:w="7337" w:type="dxa"/>
          <w:vAlign w:val="center"/>
        </w:tcPr>
        <w:p w14:paraId="19267C85" w14:textId="77777777" w:rsidR="00B11C34" w:rsidRPr="007E1571" w:rsidRDefault="004C0133" w:rsidP="00516503">
          <w:pPr>
            <w:pStyle w:val="Labor-Kapitelberschrift"/>
            <w:spacing w:before="0"/>
            <w:rPr>
              <w:noProof/>
              <w:sz w:val="36"/>
              <w:szCs w:val="36"/>
            </w:rPr>
          </w:pPr>
          <w:r>
            <w:rPr>
              <w:sz w:val="32"/>
              <w:szCs w:val="36"/>
            </w:rPr>
            <w:t>Aufgabe 4</w:t>
          </w:r>
          <w:r w:rsidR="00B11C34" w:rsidRPr="007E1571">
            <w:rPr>
              <w:sz w:val="32"/>
              <w:szCs w:val="36"/>
            </w:rPr>
            <w:t>:</w:t>
          </w:r>
          <w:r w:rsidR="00B11C34">
            <w:rPr>
              <w:sz w:val="32"/>
              <w:szCs w:val="36"/>
            </w:rPr>
            <w:t xml:space="preserve"> </w:t>
          </w:r>
          <w:sdt>
            <w:sdtPr>
              <w:rPr>
                <w:sz w:val="32"/>
                <w:szCs w:val="36"/>
              </w:rPr>
              <w:alias w:val="Aufgabentitel eingeben"/>
              <w:tag w:val="Aufgabentitel eingeben"/>
              <w:id w:val="1981870537"/>
            </w:sdtPr>
            <w:sdtContent>
              <w:r w:rsidR="00B11C34">
                <w:rPr>
                  <w:sz w:val="32"/>
                  <w:szCs w:val="36"/>
                </w:rPr>
                <w:t>Auf zum Flughafen!</w:t>
              </w:r>
            </w:sdtContent>
          </w:sdt>
        </w:p>
      </w:tc>
    </w:tr>
  </w:tbl>
  <w:p w14:paraId="7CBA3EE1" w14:textId="77777777" w:rsidR="00B11C34" w:rsidRDefault="00B11C34">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B11C34" w:rsidRPr="007A1ED0" w14:paraId="1C67DD63" w14:textId="77777777" w:rsidTr="00974DAD">
      <w:trPr>
        <w:trHeight w:val="715"/>
      </w:trPr>
      <w:tc>
        <w:tcPr>
          <w:tcW w:w="1700" w:type="dxa"/>
          <w:vMerge w:val="restart"/>
          <w:vAlign w:val="center"/>
        </w:tcPr>
        <w:p w14:paraId="17183D8C" w14:textId="77777777" w:rsidR="00B11C34" w:rsidRPr="007A1ED0" w:rsidRDefault="00B11C34"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7C77B10C" wp14:editId="16D017C4">
                <wp:extent cx="911238" cy="914634"/>
                <wp:effectExtent l="0" t="0" r="317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17FDDB75" w14:textId="77777777" w:rsidR="00B11C34" w:rsidRPr="006A11D4" w:rsidRDefault="00B11C34" w:rsidP="007A1ED0">
          <w:pPr>
            <w:tabs>
              <w:tab w:val="center" w:pos="4536"/>
              <w:tab w:val="right" w:pos="9072"/>
            </w:tabs>
            <w:rPr>
              <w:sz w:val="40"/>
            </w:rPr>
          </w:pPr>
        </w:p>
      </w:tc>
      <w:tc>
        <w:tcPr>
          <w:tcW w:w="7337" w:type="dxa"/>
          <w:vAlign w:val="center"/>
        </w:tcPr>
        <w:p w14:paraId="00D8E8CE" w14:textId="77777777" w:rsidR="00B11C34" w:rsidRPr="006A11D4" w:rsidRDefault="00000000" w:rsidP="00974DAD">
          <w:pPr>
            <w:pStyle w:val="Labor-Titelseite"/>
            <w:rPr>
              <w:b/>
              <w:sz w:val="40"/>
            </w:rPr>
          </w:pPr>
          <w:r>
            <w:rPr>
              <w:b/>
              <w:noProof/>
              <w:sz w:val="40"/>
            </w:rPr>
            <w:pict w14:anchorId="482C7E2A">
              <v:line id="_x0000_s1027" style="position:absolute;left:0;text-align:left;z-index:251686912;visibility:visible;mso-wrap-distance-left:2.88pt;mso-wrap-distance-top:2.88pt;mso-wrap-distance-right:2.88pt;mso-wrap-distance-bottom:2.88pt;mso-position-horizontal-relative:text;mso-position-vertical-relative:text"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q/o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Coir+iMAgAAYwUAAA4AAAAAAAAAAAAAAAAALgIAAGRycy9lMm9Eb2MueG1sUEsBAi0AFAAG&#10;AAgAAAAhANpzM3PcAAAACgEAAA8AAAAAAAAAAAAAAAAA5gQAAGRycy9kb3ducmV2LnhtbFBLBQYA&#10;AAAABAAEAPMAAADvBQAAAAA=&#10;" strokecolor="#ffd320" strokeweight="2.5pt">
                <v:shadow color="#ccc"/>
              </v:line>
            </w:pict>
          </w:r>
          <w:sdt>
            <w:sdtPr>
              <w:rPr>
                <w:b/>
                <w:sz w:val="40"/>
              </w:rPr>
              <w:alias w:val="Name der Station"/>
              <w:tag w:val="Name der Station"/>
              <w:id w:val="-479544715"/>
            </w:sdtPr>
            <w:sdtContent>
              <w:sdt>
                <w:sdtPr>
                  <w:rPr>
                    <w:b/>
                    <w:sz w:val="40"/>
                    <w:szCs w:val="40"/>
                  </w:rPr>
                  <w:alias w:val="Name der Station"/>
                  <w:tag w:val="Name der Station"/>
                  <w:id w:val="-1949465249"/>
                </w:sdtPr>
                <w:sdtContent>
                  <w:sdt>
                    <w:sdtPr>
                      <w:rPr>
                        <w:b/>
                        <w:sz w:val="40"/>
                        <w:szCs w:val="40"/>
                      </w:rPr>
                      <w:alias w:val="Titel"/>
                      <w:tag w:val=""/>
                      <w:id w:val="-419792613"/>
                      <w:dataBinding w:prefixMappings="xmlns:ns0='http://purl.org/dc/elements/1.1/' xmlns:ns1='http://schemas.openxmlformats.org/package/2006/metadata/core-properties' " w:xpath="/ns1:coreProperties[1]/ns0:title[1]" w:storeItemID="{6C3C8BC8-F283-45AE-878A-BAB7291924A1}"/>
                      <w:text/>
                    </w:sdtPr>
                    <w:sdtContent>
                      <w:r w:rsidR="00B11C34">
                        <w:rPr>
                          <w:b/>
                          <w:sz w:val="40"/>
                          <w:szCs w:val="40"/>
                        </w:rPr>
                        <w:t>„USA – ein Land der unbegrenzten Möglichkeiten“</w:t>
                      </w:r>
                    </w:sdtContent>
                  </w:sdt>
                </w:sdtContent>
              </w:sdt>
            </w:sdtContent>
          </w:sdt>
        </w:p>
      </w:tc>
    </w:tr>
    <w:tr w:rsidR="00B11C34" w:rsidRPr="007A1ED0" w14:paraId="3AED466C" w14:textId="77777777" w:rsidTr="00974DAD">
      <w:trPr>
        <w:trHeight w:val="715"/>
      </w:trPr>
      <w:tc>
        <w:tcPr>
          <w:tcW w:w="1700" w:type="dxa"/>
          <w:vMerge/>
        </w:tcPr>
        <w:p w14:paraId="57A4DB6F" w14:textId="77777777" w:rsidR="00B11C34" w:rsidRPr="007A1ED0" w:rsidRDefault="00B11C34" w:rsidP="007A1ED0">
          <w:pPr>
            <w:tabs>
              <w:tab w:val="center" w:pos="4536"/>
              <w:tab w:val="right" w:pos="9072"/>
            </w:tabs>
          </w:pPr>
        </w:p>
      </w:tc>
      <w:tc>
        <w:tcPr>
          <w:tcW w:w="251" w:type="dxa"/>
          <w:vMerge/>
        </w:tcPr>
        <w:p w14:paraId="6A8306B4" w14:textId="77777777" w:rsidR="00B11C34" w:rsidRPr="007A1ED0" w:rsidRDefault="00B11C34" w:rsidP="007A1ED0">
          <w:pPr>
            <w:tabs>
              <w:tab w:val="center" w:pos="4536"/>
              <w:tab w:val="right" w:pos="9072"/>
            </w:tabs>
          </w:pPr>
        </w:p>
      </w:tc>
      <w:tc>
        <w:tcPr>
          <w:tcW w:w="7337" w:type="dxa"/>
          <w:vAlign w:val="center"/>
        </w:tcPr>
        <w:p w14:paraId="3FA51396" w14:textId="77777777" w:rsidR="00B11C34" w:rsidRPr="007E1571" w:rsidRDefault="004C0133" w:rsidP="00FB691C">
          <w:pPr>
            <w:pStyle w:val="Labor-Kapitelberschrift"/>
            <w:spacing w:before="0"/>
            <w:rPr>
              <w:noProof/>
              <w:sz w:val="36"/>
              <w:szCs w:val="36"/>
            </w:rPr>
          </w:pPr>
          <w:r>
            <w:rPr>
              <w:sz w:val="32"/>
              <w:szCs w:val="36"/>
            </w:rPr>
            <w:t>Aufgabe 5</w:t>
          </w:r>
          <w:r w:rsidR="00B11C34" w:rsidRPr="007E1571">
            <w:rPr>
              <w:sz w:val="32"/>
              <w:szCs w:val="36"/>
            </w:rPr>
            <w:t>:</w:t>
          </w:r>
          <w:r w:rsidR="00B11C34">
            <w:rPr>
              <w:sz w:val="32"/>
              <w:szCs w:val="36"/>
            </w:rPr>
            <w:t xml:space="preserve"> </w:t>
          </w:r>
          <w:sdt>
            <w:sdtPr>
              <w:rPr>
                <w:sz w:val="32"/>
                <w:szCs w:val="36"/>
              </w:rPr>
              <w:alias w:val="Aufgabentitel eingeben"/>
              <w:tag w:val="Aufgabentitel eingeben"/>
              <w:id w:val="2104294272"/>
            </w:sdtPr>
            <w:sdtContent>
              <w:r w:rsidR="00B11C34">
                <w:rPr>
                  <w:sz w:val="32"/>
                  <w:szCs w:val="36"/>
                </w:rPr>
                <w:t xml:space="preserve">1. internationaler Kongress der Landvermesser </w:t>
              </w:r>
            </w:sdtContent>
          </w:sdt>
        </w:p>
      </w:tc>
    </w:tr>
  </w:tbl>
  <w:p w14:paraId="3BB36A69" w14:textId="77777777" w:rsidR="00B11C34" w:rsidRDefault="00B11C34">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B11C34" w:rsidRPr="007A1ED0" w14:paraId="645AFA67" w14:textId="77777777" w:rsidTr="006D3199">
      <w:trPr>
        <w:trHeight w:val="720"/>
      </w:trPr>
      <w:tc>
        <w:tcPr>
          <w:tcW w:w="1700" w:type="dxa"/>
          <w:vMerge w:val="restart"/>
          <w:vAlign w:val="center"/>
        </w:tcPr>
        <w:p w14:paraId="1E572A46" w14:textId="77777777" w:rsidR="00B11C34" w:rsidRPr="007A1ED0" w:rsidRDefault="00B11C34"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6DF0E16E" wp14:editId="4D052070">
                <wp:extent cx="911238" cy="914634"/>
                <wp:effectExtent l="0" t="0" r="3175" b="0"/>
                <wp:docPr id="1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10FD74B5" w14:textId="77777777" w:rsidR="00B11C34" w:rsidRPr="006A11D4" w:rsidRDefault="00B11C34" w:rsidP="007A1ED0">
          <w:pPr>
            <w:tabs>
              <w:tab w:val="center" w:pos="4536"/>
              <w:tab w:val="right" w:pos="9072"/>
            </w:tabs>
            <w:rPr>
              <w:sz w:val="40"/>
            </w:rPr>
          </w:pPr>
        </w:p>
      </w:tc>
      <w:tc>
        <w:tcPr>
          <w:tcW w:w="7337" w:type="dxa"/>
          <w:vAlign w:val="center"/>
        </w:tcPr>
        <w:p w14:paraId="6672FCD9" w14:textId="77777777" w:rsidR="00B11C34" w:rsidRPr="006A11D4" w:rsidRDefault="00000000" w:rsidP="006D3199">
          <w:pPr>
            <w:pStyle w:val="Labor-Titelseite"/>
            <w:rPr>
              <w:b/>
              <w:sz w:val="40"/>
            </w:rPr>
          </w:pPr>
          <w:r>
            <w:rPr>
              <w:b/>
              <w:noProof/>
              <w:sz w:val="40"/>
            </w:rPr>
            <w:pict w14:anchorId="58BA3CAE">
              <v:line id="_x0000_s1026" style="position:absolute;left:0;text-align:left;z-index:251688960;visibility:visible;mso-wrap-distance-left:2.88pt;mso-wrap-distance-top:2.88pt;mso-wrap-distance-right:2.88pt;mso-wrap-distance-bottom:2.88pt;mso-position-horizontal-relative:text;mso-position-vertical-relative:text"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Yjx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FaxiPGMAgAAYwUAAA4AAAAAAAAAAAAAAAAALgIAAGRycy9lMm9Eb2MueG1sUEsBAi0AFAAG&#10;AAgAAAAhANpzM3PcAAAACgEAAA8AAAAAAAAAAAAAAAAA5gQAAGRycy9kb3ducmV2LnhtbFBLBQYA&#10;AAAABAAEAPMAAADvBQAAAAA=&#10;" strokecolor="#ffd320" strokeweight="2.5pt">
                <v:shadow color="#ccc"/>
              </v:line>
            </w:pict>
          </w:r>
          <w:sdt>
            <w:sdtPr>
              <w:rPr>
                <w:b/>
                <w:sz w:val="40"/>
                <w:szCs w:val="40"/>
              </w:rPr>
              <w:alias w:val="Titel"/>
              <w:tag w:val=""/>
              <w:id w:val="-1964646846"/>
              <w:dataBinding w:prefixMappings="xmlns:ns0='http://purl.org/dc/elements/1.1/' xmlns:ns1='http://schemas.openxmlformats.org/package/2006/metadata/core-properties' " w:xpath="/ns1:coreProperties[1]/ns0:title[1]" w:storeItemID="{6C3C8BC8-F283-45AE-878A-BAB7291924A1}"/>
              <w:text/>
            </w:sdtPr>
            <w:sdtContent>
              <w:r w:rsidR="00B11C34">
                <w:rPr>
                  <w:b/>
                  <w:sz w:val="40"/>
                  <w:szCs w:val="40"/>
                </w:rPr>
                <w:t>„USA – ein Land der unbegrenzten Möglichkeiten“</w:t>
              </w:r>
            </w:sdtContent>
          </w:sdt>
        </w:p>
      </w:tc>
    </w:tr>
    <w:tr w:rsidR="00B11C34" w:rsidRPr="007A1ED0" w14:paraId="5E69C49B" w14:textId="77777777" w:rsidTr="006D3199">
      <w:trPr>
        <w:trHeight w:val="720"/>
      </w:trPr>
      <w:tc>
        <w:tcPr>
          <w:tcW w:w="1700" w:type="dxa"/>
          <w:vMerge/>
        </w:tcPr>
        <w:p w14:paraId="11453F00" w14:textId="77777777" w:rsidR="00B11C34" w:rsidRPr="007A1ED0" w:rsidRDefault="00B11C34" w:rsidP="007A1ED0">
          <w:pPr>
            <w:tabs>
              <w:tab w:val="center" w:pos="4536"/>
              <w:tab w:val="right" w:pos="9072"/>
            </w:tabs>
          </w:pPr>
        </w:p>
      </w:tc>
      <w:tc>
        <w:tcPr>
          <w:tcW w:w="251" w:type="dxa"/>
          <w:vMerge/>
        </w:tcPr>
        <w:p w14:paraId="288EA6F6" w14:textId="77777777" w:rsidR="00B11C34" w:rsidRPr="007A1ED0" w:rsidRDefault="00B11C34" w:rsidP="007A1ED0">
          <w:pPr>
            <w:tabs>
              <w:tab w:val="center" w:pos="4536"/>
              <w:tab w:val="right" w:pos="9072"/>
            </w:tabs>
          </w:pPr>
        </w:p>
      </w:tc>
      <w:tc>
        <w:tcPr>
          <w:tcW w:w="7337" w:type="dxa"/>
          <w:vAlign w:val="center"/>
        </w:tcPr>
        <w:p w14:paraId="03A7FB8B" w14:textId="77777777" w:rsidR="00B11C34" w:rsidRPr="007E1571" w:rsidRDefault="00012DBD" w:rsidP="00012DBD">
          <w:pPr>
            <w:pStyle w:val="Labor-Kapitelberschrift"/>
            <w:spacing w:before="0"/>
            <w:rPr>
              <w:noProof/>
              <w:sz w:val="36"/>
              <w:szCs w:val="36"/>
            </w:rPr>
          </w:pPr>
          <w:r>
            <w:rPr>
              <w:sz w:val="32"/>
              <w:szCs w:val="36"/>
            </w:rPr>
            <w:t>Aufgabe 6</w:t>
          </w:r>
          <w:r w:rsidR="00B11C34">
            <w:rPr>
              <w:sz w:val="32"/>
              <w:szCs w:val="36"/>
            </w:rPr>
            <w:t xml:space="preserve">: </w:t>
          </w:r>
          <w:r>
            <w:rPr>
              <w:sz w:val="32"/>
              <w:szCs w:val="36"/>
            </w:rPr>
            <w:t>Stammlokal</w:t>
          </w:r>
        </w:p>
      </w:tc>
    </w:tr>
  </w:tbl>
  <w:p w14:paraId="1AA86898" w14:textId="77777777" w:rsidR="00B11C34" w:rsidRDefault="00B11C34">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012DBD" w:rsidRPr="007A1ED0" w14:paraId="44EDD2AC" w14:textId="77777777" w:rsidTr="006D3199">
      <w:trPr>
        <w:trHeight w:val="720"/>
      </w:trPr>
      <w:tc>
        <w:tcPr>
          <w:tcW w:w="1700" w:type="dxa"/>
          <w:vMerge w:val="restart"/>
          <w:vAlign w:val="center"/>
        </w:tcPr>
        <w:p w14:paraId="18AC5B5F" w14:textId="77777777" w:rsidR="00012DBD" w:rsidRPr="007A1ED0" w:rsidRDefault="00012DBD"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7BB6D0CD" wp14:editId="2F753066">
                <wp:extent cx="911238" cy="914634"/>
                <wp:effectExtent l="0" t="0" r="3175" b="0"/>
                <wp:docPr id="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2739FC24" w14:textId="77777777" w:rsidR="00012DBD" w:rsidRPr="006A11D4" w:rsidRDefault="00012DBD" w:rsidP="007A1ED0">
          <w:pPr>
            <w:tabs>
              <w:tab w:val="center" w:pos="4536"/>
              <w:tab w:val="right" w:pos="9072"/>
            </w:tabs>
            <w:rPr>
              <w:sz w:val="40"/>
            </w:rPr>
          </w:pPr>
        </w:p>
      </w:tc>
      <w:tc>
        <w:tcPr>
          <w:tcW w:w="7337" w:type="dxa"/>
          <w:vAlign w:val="center"/>
        </w:tcPr>
        <w:p w14:paraId="768AC67E" w14:textId="77777777" w:rsidR="00012DBD" w:rsidRPr="006A11D4" w:rsidRDefault="00000000" w:rsidP="006D3199">
          <w:pPr>
            <w:pStyle w:val="Labor-Titelseite"/>
            <w:rPr>
              <w:b/>
              <w:sz w:val="40"/>
            </w:rPr>
          </w:pPr>
          <w:r>
            <w:rPr>
              <w:b/>
              <w:noProof/>
              <w:sz w:val="40"/>
            </w:rPr>
            <w:pict w14:anchorId="3DCE907F">
              <v:line id="_x0000_s1025" style="position:absolute;left:0;text-align:left;z-index:251691008;visibility:visible;mso-wrap-distance-left:2.88pt;mso-wrap-distance-top:2.88pt;mso-wrap-distance-right:2.88pt;mso-wrap-distance-bottom:2.88pt;mso-position-horizontal-relative:text;mso-position-vertical-relative:text"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" strokecolor="#ffd320" strokeweight="2.5pt">
                <v:shadow color="#ccc"/>
              </v:line>
            </w:pict>
          </w:r>
          <w:sdt>
            <w:sdtPr>
              <w:rPr>
                <w:b/>
                <w:sz w:val="40"/>
                <w:szCs w:val="40"/>
              </w:rPr>
              <w:alias w:val="Titel"/>
              <w:tag w:val=""/>
              <w:id w:val="70985272"/>
              <w:dataBinding w:prefixMappings="xmlns:ns0='http://purl.org/dc/elements/1.1/' xmlns:ns1='http://schemas.openxmlformats.org/package/2006/metadata/core-properties' " w:xpath="/ns1:coreProperties[1]/ns0:title[1]" w:storeItemID="{6C3C8BC8-F283-45AE-878A-BAB7291924A1}"/>
              <w:text/>
            </w:sdtPr>
            <w:sdtContent>
              <w:r w:rsidR="00012DBD">
                <w:rPr>
                  <w:b/>
                  <w:sz w:val="40"/>
                  <w:szCs w:val="40"/>
                </w:rPr>
                <w:t>„USA – ein Land der unbegrenzten Möglichkeiten“</w:t>
              </w:r>
            </w:sdtContent>
          </w:sdt>
        </w:p>
      </w:tc>
    </w:tr>
    <w:tr w:rsidR="00012DBD" w:rsidRPr="007A1ED0" w14:paraId="73590906" w14:textId="77777777" w:rsidTr="006D3199">
      <w:trPr>
        <w:trHeight w:val="720"/>
      </w:trPr>
      <w:tc>
        <w:tcPr>
          <w:tcW w:w="1700" w:type="dxa"/>
          <w:vMerge/>
        </w:tcPr>
        <w:p w14:paraId="72B7F6E9" w14:textId="77777777" w:rsidR="00012DBD" w:rsidRPr="007A1ED0" w:rsidRDefault="00012DBD" w:rsidP="007A1ED0">
          <w:pPr>
            <w:tabs>
              <w:tab w:val="center" w:pos="4536"/>
              <w:tab w:val="right" w:pos="9072"/>
            </w:tabs>
          </w:pPr>
        </w:p>
      </w:tc>
      <w:tc>
        <w:tcPr>
          <w:tcW w:w="251" w:type="dxa"/>
          <w:vMerge/>
        </w:tcPr>
        <w:p w14:paraId="16882E1A" w14:textId="77777777" w:rsidR="00012DBD" w:rsidRPr="007A1ED0" w:rsidRDefault="00012DBD" w:rsidP="007A1ED0">
          <w:pPr>
            <w:tabs>
              <w:tab w:val="center" w:pos="4536"/>
              <w:tab w:val="right" w:pos="9072"/>
            </w:tabs>
          </w:pPr>
        </w:p>
      </w:tc>
      <w:tc>
        <w:tcPr>
          <w:tcW w:w="7337" w:type="dxa"/>
          <w:vAlign w:val="center"/>
        </w:tcPr>
        <w:p w14:paraId="015D4CD4" w14:textId="77777777" w:rsidR="00012DBD" w:rsidRPr="007E1571" w:rsidRDefault="00012DBD" w:rsidP="00012DBD">
          <w:pPr>
            <w:pStyle w:val="Labor-Kapitelberschrift"/>
            <w:spacing w:before="0"/>
            <w:rPr>
              <w:noProof/>
              <w:sz w:val="36"/>
              <w:szCs w:val="36"/>
            </w:rPr>
          </w:pPr>
          <w:r>
            <w:rPr>
              <w:sz w:val="32"/>
              <w:szCs w:val="36"/>
            </w:rPr>
            <w:t>Zusatzaufgabe: Badespaß</w:t>
          </w:r>
        </w:p>
      </w:tc>
    </w:tr>
  </w:tbl>
  <w:p w14:paraId="39BC2B3C" w14:textId="77777777" w:rsidR="00012DBD" w:rsidRDefault="00012DBD">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8AEFF" w14:textId="77777777" w:rsidR="00B11C34" w:rsidRPr="00CD6BB8" w:rsidRDefault="00B11C34" w:rsidP="00CD6BB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D61F2"/>
    <w:multiLevelType w:val="hybridMultilevel"/>
    <w:tmpl w:val="85082C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D6732EF"/>
    <w:multiLevelType w:val="hybridMultilevel"/>
    <w:tmpl w:val="57C2120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1E6665C4"/>
    <w:multiLevelType w:val="multilevel"/>
    <w:tmpl w:val="BF4C5B00"/>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 w15:restartNumberingAfterBreak="0">
    <w:nsid w:val="4B4436B7"/>
    <w:multiLevelType w:val="multilevel"/>
    <w:tmpl w:val="A334A3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51B564F1"/>
    <w:multiLevelType w:val="hybridMultilevel"/>
    <w:tmpl w:val="832A4C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53A80BB5"/>
    <w:multiLevelType w:val="multilevel"/>
    <w:tmpl w:val="C75465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55235853"/>
    <w:multiLevelType w:val="multilevel"/>
    <w:tmpl w:val="6B806896"/>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6B113F01"/>
    <w:multiLevelType w:val="hybridMultilevel"/>
    <w:tmpl w:val="153A9C7E"/>
    <w:lvl w:ilvl="0" w:tplc="96B2C2FE">
      <w:start w:val="1"/>
      <w:numFmt w:val="bullet"/>
      <w:pStyle w:val="Labor-Aufzhlung"/>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72754536"/>
    <w:multiLevelType w:val="hybridMultilevel"/>
    <w:tmpl w:val="F4F4DB24"/>
    <w:lvl w:ilvl="0" w:tplc="5CA0E11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78DF4662"/>
    <w:multiLevelType w:val="hybridMultilevel"/>
    <w:tmpl w:val="17EAE6DA"/>
    <w:lvl w:ilvl="0" w:tplc="A6A0C084">
      <w:start w:val="1"/>
      <w:numFmt w:val="bullet"/>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79216952">
    <w:abstractNumId w:val="8"/>
  </w:num>
  <w:num w:numId="2" w16cid:durableId="571696677">
    <w:abstractNumId w:val="0"/>
  </w:num>
  <w:num w:numId="3" w16cid:durableId="2111467329">
    <w:abstractNumId w:val="9"/>
  </w:num>
  <w:num w:numId="4" w16cid:durableId="960647048">
    <w:abstractNumId w:val="7"/>
  </w:num>
  <w:num w:numId="5" w16cid:durableId="1184588421">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52057997">
    <w:abstractNumId w:val="5"/>
  </w:num>
  <w:num w:numId="7" w16cid:durableId="2108037101">
    <w:abstractNumId w:val="3"/>
  </w:num>
  <w:num w:numId="8" w16cid:durableId="1396664636">
    <w:abstractNumId w:val="6"/>
  </w:num>
  <w:num w:numId="9" w16cid:durableId="45957224">
    <w:abstractNumId w:val="4"/>
  </w:num>
  <w:num w:numId="10" w16cid:durableId="47017474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61428A"/>
    <w:rsid w:val="00000E1E"/>
    <w:rsid w:val="00001EF1"/>
    <w:rsid w:val="000029EE"/>
    <w:rsid w:val="000051F5"/>
    <w:rsid w:val="00012DBD"/>
    <w:rsid w:val="000172BB"/>
    <w:rsid w:val="000232A1"/>
    <w:rsid w:val="00027FF6"/>
    <w:rsid w:val="00030273"/>
    <w:rsid w:val="00036CA2"/>
    <w:rsid w:val="00037CE8"/>
    <w:rsid w:val="0004025D"/>
    <w:rsid w:val="00042291"/>
    <w:rsid w:val="00042534"/>
    <w:rsid w:val="00045F30"/>
    <w:rsid w:val="00054D70"/>
    <w:rsid w:val="00054DF6"/>
    <w:rsid w:val="00054F92"/>
    <w:rsid w:val="000566D7"/>
    <w:rsid w:val="00057655"/>
    <w:rsid w:val="00060A46"/>
    <w:rsid w:val="00061408"/>
    <w:rsid w:val="0006205B"/>
    <w:rsid w:val="000670B6"/>
    <w:rsid w:val="00067264"/>
    <w:rsid w:val="00071DEB"/>
    <w:rsid w:val="00073E3D"/>
    <w:rsid w:val="00074833"/>
    <w:rsid w:val="00074C86"/>
    <w:rsid w:val="00085C30"/>
    <w:rsid w:val="00087937"/>
    <w:rsid w:val="00095E1E"/>
    <w:rsid w:val="000A351B"/>
    <w:rsid w:val="000A59B9"/>
    <w:rsid w:val="000B27F3"/>
    <w:rsid w:val="000B7F2F"/>
    <w:rsid w:val="000C1EA1"/>
    <w:rsid w:val="000D1E41"/>
    <w:rsid w:val="000D6839"/>
    <w:rsid w:val="000E50C2"/>
    <w:rsid w:val="000F0917"/>
    <w:rsid w:val="000F16AC"/>
    <w:rsid w:val="000F37F7"/>
    <w:rsid w:val="000F6EE1"/>
    <w:rsid w:val="00107FD1"/>
    <w:rsid w:val="001107C5"/>
    <w:rsid w:val="00112ED2"/>
    <w:rsid w:val="001134E5"/>
    <w:rsid w:val="00115C62"/>
    <w:rsid w:val="00126B26"/>
    <w:rsid w:val="00131E0C"/>
    <w:rsid w:val="00136929"/>
    <w:rsid w:val="00136F53"/>
    <w:rsid w:val="001417BE"/>
    <w:rsid w:val="0014180E"/>
    <w:rsid w:val="00160243"/>
    <w:rsid w:val="00160A17"/>
    <w:rsid w:val="00160D62"/>
    <w:rsid w:val="001651BF"/>
    <w:rsid w:val="00170257"/>
    <w:rsid w:val="00171BDF"/>
    <w:rsid w:val="00171C5B"/>
    <w:rsid w:val="00172A33"/>
    <w:rsid w:val="00172A51"/>
    <w:rsid w:val="00173AD7"/>
    <w:rsid w:val="0017415B"/>
    <w:rsid w:val="00175D24"/>
    <w:rsid w:val="001760BD"/>
    <w:rsid w:val="00176F30"/>
    <w:rsid w:val="001836B5"/>
    <w:rsid w:val="00184B7F"/>
    <w:rsid w:val="00185EB8"/>
    <w:rsid w:val="00186A34"/>
    <w:rsid w:val="001936AC"/>
    <w:rsid w:val="001A0F16"/>
    <w:rsid w:val="001A25F8"/>
    <w:rsid w:val="001A3216"/>
    <w:rsid w:val="001A34EF"/>
    <w:rsid w:val="001A5E17"/>
    <w:rsid w:val="001B1498"/>
    <w:rsid w:val="001D3EEC"/>
    <w:rsid w:val="001D4068"/>
    <w:rsid w:val="001D62D5"/>
    <w:rsid w:val="001E2DA3"/>
    <w:rsid w:val="001E411E"/>
    <w:rsid w:val="001E5454"/>
    <w:rsid w:val="001E5711"/>
    <w:rsid w:val="001E6AFF"/>
    <w:rsid w:val="001F0BD5"/>
    <w:rsid w:val="00200094"/>
    <w:rsid w:val="0020057D"/>
    <w:rsid w:val="0020468D"/>
    <w:rsid w:val="002127C7"/>
    <w:rsid w:val="00216A07"/>
    <w:rsid w:val="00222C24"/>
    <w:rsid w:val="00224405"/>
    <w:rsid w:val="00226801"/>
    <w:rsid w:val="002276CD"/>
    <w:rsid w:val="0023495A"/>
    <w:rsid w:val="0023623B"/>
    <w:rsid w:val="00242EC9"/>
    <w:rsid w:val="00244FC6"/>
    <w:rsid w:val="00246F4A"/>
    <w:rsid w:val="00247E74"/>
    <w:rsid w:val="00253046"/>
    <w:rsid w:val="002609F4"/>
    <w:rsid w:val="00261CE4"/>
    <w:rsid w:val="00262983"/>
    <w:rsid w:val="00263ABF"/>
    <w:rsid w:val="002709F2"/>
    <w:rsid w:val="00272385"/>
    <w:rsid w:val="00272708"/>
    <w:rsid w:val="00274509"/>
    <w:rsid w:val="00280361"/>
    <w:rsid w:val="00280A87"/>
    <w:rsid w:val="0028405A"/>
    <w:rsid w:val="00284CBC"/>
    <w:rsid w:val="00287EC3"/>
    <w:rsid w:val="002911E0"/>
    <w:rsid w:val="002911E9"/>
    <w:rsid w:val="002932AF"/>
    <w:rsid w:val="00294664"/>
    <w:rsid w:val="00294B51"/>
    <w:rsid w:val="00295C96"/>
    <w:rsid w:val="00297CB2"/>
    <w:rsid w:val="00297FF0"/>
    <w:rsid w:val="002A078A"/>
    <w:rsid w:val="002A2F2B"/>
    <w:rsid w:val="002A4CB8"/>
    <w:rsid w:val="002A4D91"/>
    <w:rsid w:val="002A4E23"/>
    <w:rsid w:val="002A5CA3"/>
    <w:rsid w:val="002B04F1"/>
    <w:rsid w:val="002B1CB8"/>
    <w:rsid w:val="002B7AA1"/>
    <w:rsid w:val="002C06B6"/>
    <w:rsid w:val="002C2C0D"/>
    <w:rsid w:val="002C334E"/>
    <w:rsid w:val="002C5778"/>
    <w:rsid w:val="002C5EF3"/>
    <w:rsid w:val="002C5EF7"/>
    <w:rsid w:val="002D5A60"/>
    <w:rsid w:val="002D79A2"/>
    <w:rsid w:val="002D7ADA"/>
    <w:rsid w:val="002E5187"/>
    <w:rsid w:val="002F1020"/>
    <w:rsid w:val="002F12FD"/>
    <w:rsid w:val="002F2752"/>
    <w:rsid w:val="002F28B0"/>
    <w:rsid w:val="002F3E1C"/>
    <w:rsid w:val="002F451B"/>
    <w:rsid w:val="002F4B85"/>
    <w:rsid w:val="002F71B2"/>
    <w:rsid w:val="00305698"/>
    <w:rsid w:val="00312142"/>
    <w:rsid w:val="00315725"/>
    <w:rsid w:val="00321D17"/>
    <w:rsid w:val="00322927"/>
    <w:rsid w:val="00323278"/>
    <w:rsid w:val="003364B2"/>
    <w:rsid w:val="00340575"/>
    <w:rsid w:val="00353454"/>
    <w:rsid w:val="003535AA"/>
    <w:rsid w:val="00354D56"/>
    <w:rsid w:val="0035677B"/>
    <w:rsid w:val="00362C59"/>
    <w:rsid w:val="003704F1"/>
    <w:rsid w:val="0037103B"/>
    <w:rsid w:val="00372E74"/>
    <w:rsid w:val="00373CFB"/>
    <w:rsid w:val="003753B5"/>
    <w:rsid w:val="00375D92"/>
    <w:rsid w:val="00381295"/>
    <w:rsid w:val="00393BC7"/>
    <w:rsid w:val="00393D15"/>
    <w:rsid w:val="003A4553"/>
    <w:rsid w:val="003B0522"/>
    <w:rsid w:val="003B29EE"/>
    <w:rsid w:val="003B3D99"/>
    <w:rsid w:val="003B5EEB"/>
    <w:rsid w:val="003C7D15"/>
    <w:rsid w:val="003D105D"/>
    <w:rsid w:val="003D38AF"/>
    <w:rsid w:val="003D7885"/>
    <w:rsid w:val="003E0432"/>
    <w:rsid w:val="003F1A63"/>
    <w:rsid w:val="003F1F87"/>
    <w:rsid w:val="003F249E"/>
    <w:rsid w:val="003F66BF"/>
    <w:rsid w:val="003F75B9"/>
    <w:rsid w:val="00404098"/>
    <w:rsid w:val="00404B6F"/>
    <w:rsid w:val="00412840"/>
    <w:rsid w:val="00414ACC"/>
    <w:rsid w:val="0042037A"/>
    <w:rsid w:val="00424187"/>
    <w:rsid w:val="00425623"/>
    <w:rsid w:val="00434047"/>
    <w:rsid w:val="00435A48"/>
    <w:rsid w:val="00437CD7"/>
    <w:rsid w:val="0044099A"/>
    <w:rsid w:val="00444BEE"/>
    <w:rsid w:val="00446682"/>
    <w:rsid w:val="00446DDC"/>
    <w:rsid w:val="00451AF4"/>
    <w:rsid w:val="004558C5"/>
    <w:rsid w:val="004628A8"/>
    <w:rsid w:val="00463897"/>
    <w:rsid w:val="00465114"/>
    <w:rsid w:val="00466E1B"/>
    <w:rsid w:val="00472521"/>
    <w:rsid w:val="00475C34"/>
    <w:rsid w:val="004764C4"/>
    <w:rsid w:val="00483BA2"/>
    <w:rsid w:val="00484458"/>
    <w:rsid w:val="00491492"/>
    <w:rsid w:val="00491F3B"/>
    <w:rsid w:val="004928E5"/>
    <w:rsid w:val="00493563"/>
    <w:rsid w:val="00493AD3"/>
    <w:rsid w:val="00495CC1"/>
    <w:rsid w:val="004A1EFF"/>
    <w:rsid w:val="004B64E4"/>
    <w:rsid w:val="004C0133"/>
    <w:rsid w:val="004C6DC1"/>
    <w:rsid w:val="004D1881"/>
    <w:rsid w:val="004D1917"/>
    <w:rsid w:val="004D3DD3"/>
    <w:rsid w:val="004E0BDA"/>
    <w:rsid w:val="004F4163"/>
    <w:rsid w:val="004F7A9A"/>
    <w:rsid w:val="0050289D"/>
    <w:rsid w:val="00506E52"/>
    <w:rsid w:val="005105DA"/>
    <w:rsid w:val="00510F9B"/>
    <w:rsid w:val="0051111F"/>
    <w:rsid w:val="00511638"/>
    <w:rsid w:val="00511F55"/>
    <w:rsid w:val="005134C1"/>
    <w:rsid w:val="00516503"/>
    <w:rsid w:val="0052434C"/>
    <w:rsid w:val="00524E87"/>
    <w:rsid w:val="00524F75"/>
    <w:rsid w:val="005253C8"/>
    <w:rsid w:val="00534B03"/>
    <w:rsid w:val="00537B4B"/>
    <w:rsid w:val="0054079D"/>
    <w:rsid w:val="0055089A"/>
    <w:rsid w:val="00550DC6"/>
    <w:rsid w:val="00553CA5"/>
    <w:rsid w:val="0055498D"/>
    <w:rsid w:val="0055518B"/>
    <w:rsid w:val="00557338"/>
    <w:rsid w:val="00563E7F"/>
    <w:rsid w:val="00564017"/>
    <w:rsid w:val="0056681B"/>
    <w:rsid w:val="00570D11"/>
    <w:rsid w:val="00574887"/>
    <w:rsid w:val="005768F0"/>
    <w:rsid w:val="00576A64"/>
    <w:rsid w:val="0058095D"/>
    <w:rsid w:val="00581948"/>
    <w:rsid w:val="00582B52"/>
    <w:rsid w:val="00585BA2"/>
    <w:rsid w:val="00586FF1"/>
    <w:rsid w:val="00587CBF"/>
    <w:rsid w:val="00592AD0"/>
    <w:rsid w:val="005932D4"/>
    <w:rsid w:val="00595011"/>
    <w:rsid w:val="005978BD"/>
    <w:rsid w:val="005A0887"/>
    <w:rsid w:val="005B2721"/>
    <w:rsid w:val="005C1CFD"/>
    <w:rsid w:val="005C697C"/>
    <w:rsid w:val="005D07CE"/>
    <w:rsid w:val="005D088E"/>
    <w:rsid w:val="005D29B1"/>
    <w:rsid w:val="005D6F84"/>
    <w:rsid w:val="005E1C3B"/>
    <w:rsid w:val="005E2C0F"/>
    <w:rsid w:val="005E6079"/>
    <w:rsid w:val="005F24DF"/>
    <w:rsid w:val="005F6235"/>
    <w:rsid w:val="005F757C"/>
    <w:rsid w:val="006015B0"/>
    <w:rsid w:val="00603A47"/>
    <w:rsid w:val="00605EB8"/>
    <w:rsid w:val="0061428A"/>
    <w:rsid w:val="0062362B"/>
    <w:rsid w:val="006272A9"/>
    <w:rsid w:val="006301C9"/>
    <w:rsid w:val="00630279"/>
    <w:rsid w:val="00631139"/>
    <w:rsid w:val="0063643C"/>
    <w:rsid w:val="00636F0D"/>
    <w:rsid w:val="00637611"/>
    <w:rsid w:val="00640982"/>
    <w:rsid w:val="00642FBB"/>
    <w:rsid w:val="006431AB"/>
    <w:rsid w:val="00645AED"/>
    <w:rsid w:val="00650B1E"/>
    <w:rsid w:val="00654AE8"/>
    <w:rsid w:val="006646BA"/>
    <w:rsid w:val="006663A8"/>
    <w:rsid w:val="006721E0"/>
    <w:rsid w:val="006727EF"/>
    <w:rsid w:val="0067624A"/>
    <w:rsid w:val="0067672D"/>
    <w:rsid w:val="00676960"/>
    <w:rsid w:val="00676DAF"/>
    <w:rsid w:val="006842A0"/>
    <w:rsid w:val="00684B4E"/>
    <w:rsid w:val="006910D4"/>
    <w:rsid w:val="00693F92"/>
    <w:rsid w:val="00696ABD"/>
    <w:rsid w:val="006A11AF"/>
    <w:rsid w:val="006A11D4"/>
    <w:rsid w:val="006A1C72"/>
    <w:rsid w:val="006C137A"/>
    <w:rsid w:val="006C2525"/>
    <w:rsid w:val="006C64EA"/>
    <w:rsid w:val="006C78B4"/>
    <w:rsid w:val="006C7AEF"/>
    <w:rsid w:val="006D3199"/>
    <w:rsid w:val="006E3676"/>
    <w:rsid w:val="006E69C6"/>
    <w:rsid w:val="006F1181"/>
    <w:rsid w:val="006F1400"/>
    <w:rsid w:val="006F365E"/>
    <w:rsid w:val="006F4E84"/>
    <w:rsid w:val="00702F3A"/>
    <w:rsid w:val="007033B9"/>
    <w:rsid w:val="00710294"/>
    <w:rsid w:val="007111AA"/>
    <w:rsid w:val="00711ACE"/>
    <w:rsid w:val="00712C0F"/>
    <w:rsid w:val="007131C7"/>
    <w:rsid w:val="00714F81"/>
    <w:rsid w:val="0072253B"/>
    <w:rsid w:val="00730B19"/>
    <w:rsid w:val="00743B2E"/>
    <w:rsid w:val="007509AA"/>
    <w:rsid w:val="00751F0B"/>
    <w:rsid w:val="00753A85"/>
    <w:rsid w:val="007555D4"/>
    <w:rsid w:val="0075770D"/>
    <w:rsid w:val="007577F3"/>
    <w:rsid w:val="0075789D"/>
    <w:rsid w:val="00760951"/>
    <w:rsid w:val="0076277D"/>
    <w:rsid w:val="0076386F"/>
    <w:rsid w:val="00765E3F"/>
    <w:rsid w:val="00773B51"/>
    <w:rsid w:val="00773FCF"/>
    <w:rsid w:val="0077487D"/>
    <w:rsid w:val="00775C24"/>
    <w:rsid w:val="00777629"/>
    <w:rsid w:val="00785969"/>
    <w:rsid w:val="00787DBD"/>
    <w:rsid w:val="00787E7C"/>
    <w:rsid w:val="0079248C"/>
    <w:rsid w:val="00793397"/>
    <w:rsid w:val="00794415"/>
    <w:rsid w:val="007A0B6B"/>
    <w:rsid w:val="007A1ED0"/>
    <w:rsid w:val="007A4F70"/>
    <w:rsid w:val="007A51FC"/>
    <w:rsid w:val="007A5CF0"/>
    <w:rsid w:val="007B266C"/>
    <w:rsid w:val="007B27F1"/>
    <w:rsid w:val="007B2EA3"/>
    <w:rsid w:val="007C1064"/>
    <w:rsid w:val="007C1FBD"/>
    <w:rsid w:val="007C71BE"/>
    <w:rsid w:val="007D2202"/>
    <w:rsid w:val="007D2E2B"/>
    <w:rsid w:val="007D6509"/>
    <w:rsid w:val="007D6653"/>
    <w:rsid w:val="007E1571"/>
    <w:rsid w:val="007E2E72"/>
    <w:rsid w:val="007F0784"/>
    <w:rsid w:val="007F3460"/>
    <w:rsid w:val="007F4D53"/>
    <w:rsid w:val="007F54AC"/>
    <w:rsid w:val="007F62AE"/>
    <w:rsid w:val="007F6841"/>
    <w:rsid w:val="007F6B35"/>
    <w:rsid w:val="007F73D6"/>
    <w:rsid w:val="00802E7B"/>
    <w:rsid w:val="00804551"/>
    <w:rsid w:val="00807CF0"/>
    <w:rsid w:val="00807E4B"/>
    <w:rsid w:val="00813260"/>
    <w:rsid w:val="00813444"/>
    <w:rsid w:val="00815BF2"/>
    <w:rsid w:val="008164FC"/>
    <w:rsid w:val="008168C4"/>
    <w:rsid w:val="00821FAA"/>
    <w:rsid w:val="00822F9B"/>
    <w:rsid w:val="00823642"/>
    <w:rsid w:val="00823755"/>
    <w:rsid w:val="0082746E"/>
    <w:rsid w:val="00830B29"/>
    <w:rsid w:val="00831586"/>
    <w:rsid w:val="00850A70"/>
    <w:rsid w:val="00853504"/>
    <w:rsid w:val="00853788"/>
    <w:rsid w:val="00854CC0"/>
    <w:rsid w:val="0086102E"/>
    <w:rsid w:val="00861E78"/>
    <w:rsid w:val="00866056"/>
    <w:rsid w:val="008676F2"/>
    <w:rsid w:val="0087159B"/>
    <w:rsid w:val="00883757"/>
    <w:rsid w:val="00883F27"/>
    <w:rsid w:val="00884106"/>
    <w:rsid w:val="00886F86"/>
    <w:rsid w:val="0088747A"/>
    <w:rsid w:val="00890C07"/>
    <w:rsid w:val="0089614F"/>
    <w:rsid w:val="008A1A27"/>
    <w:rsid w:val="008A7EC5"/>
    <w:rsid w:val="008B22F8"/>
    <w:rsid w:val="008B6A74"/>
    <w:rsid w:val="008C0482"/>
    <w:rsid w:val="008C40AD"/>
    <w:rsid w:val="008D1D6A"/>
    <w:rsid w:val="008D1DD1"/>
    <w:rsid w:val="008D31D7"/>
    <w:rsid w:val="008D70BA"/>
    <w:rsid w:val="008E11F6"/>
    <w:rsid w:val="008E17A2"/>
    <w:rsid w:val="008E192E"/>
    <w:rsid w:val="008F21C0"/>
    <w:rsid w:val="008F68CE"/>
    <w:rsid w:val="009073F3"/>
    <w:rsid w:val="009121BE"/>
    <w:rsid w:val="00913131"/>
    <w:rsid w:val="00922035"/>
    <w:rsid w:val="00922907"/>
    <w:rsid w:val="00922E7F"/>
    <w:rsid w:val="0092371A"/>
    <w:rsid w:val="0092681B"/>
    <w:rsid w:val="009308E8"/>
    <w:rsid w:val="00930C7E"/>
    <w:rsid w:val="00931CA3"/>
    <w:rsid w:val="0093203B"/>
    <w:rsid w:val="00943EFD"/>
    <w:rsid w:val="00944EFF"/>
    <w:rsid w:val="00945639"/>
    <w:rsid w:val="00946E89"/>
    <w:rsid w:val="00947485"/>
    <w:rsid w:val="009479F8"/>
    <w:rsid w:val="009501B4"/>
    <w:rsid w:val="009534FB"/>
    <w:rsid w:val="0095377F"/>
    <w:rsid w:val="00960E6D"/>
    <w:rsid w:val="00970870"/>
    <w:rsid w:val="00974DAD"/>
    <w:rsid w:val="00975CDE"/>
    <w:rsid w:val="00976F72"/>
    <w:rsid w:val="009779D1"/>
    <w:rsid w:val="00980A43"/>
    <w:rsid w:val="009818CE"/>
    <w:rsid w:val="00984144"/>
    <w:rsid w:val="00985916"/>
    <w:rsid w:val="00986872"/>
    <w:rsid w:val="009920DC"/>
    <w:rsid w:val="009942C7"/>
    <w:rsid w:val="0099645E"/>
    <w:rsid w:val="00997817"/>
    <w:rsid w:val="009A0AFB"/>
    <w:rsid w:val="009A291F"/>
    <w:rsid w:val="009A4743"/>
    <w:rsid w:val="009A4BD9"/>
    <w:rsid w:val="009A7D54"/>
    <w:rsid w:val="009B0F4A"/>
    <w:rsid w:val="009B2E21"/>
    <w:rsid w:val="009B60E4"/>
    <w:rsid w:val="009C2070"/>
    <w:rsid w:val="009C4632"/>
    <w:rsid w:val="009C5E82"/>
    <w:rsid w:val="009C6BFB"/>
    <w:rsid w:val="009D2F57"/>
    <w:rsid w:val="009D4B0E"/>
    <w:rsid w:val="009D76FB"/>
    <w:rsid w:val="009E066F"/>
    <w:rsid w:val="009E256A"/>
    <w:rsid w:val="009E3729"/>
    <w:rsid w:val="009E3C8D"/>
    <w:rsid w:val="009E4931"/>
    <w:rsid w:val="009E6B55"/>
    <w:rsid w:val="009E773F"/>
    <w:rsid w:val="009F02F5"/>
    <w:rsid w:val="009F0363"/>
    <w:rsid w:val="009F113E"/>
    <w:rsid w:val="009F2E1E"/>
    <w:rsid w:val="00A045E8"/>
    <w:rsid w:val="00A0648B"/>
    <w:rsid w:val="00A108DE"/>
    <w:rsid w:val="00A120AF"/>
    <w:rsid w:val="00A1518C"/>
    <w:rsid w:val="00A22346"/>
    <w:rsid w:val="00A269A4"/>
    <w:rsid w:val="00A2784B"/>
    <w:rsid w:val="00A32E6E"/>
    <w:rsid w:val="00A37D1C"/>
    <w:rsid w:val="00A448B7"/>
    <w:rsid w:val="00A505AD"/>
    <w:rsid w:val="00A525B1"/>
    <w:rsid w:val="00A6155B"/>
    <w:rsid w:val="00A61E40"/>
    <w:rsid w:val="00A645D8"/>
    <w:rsid w:val="00A669C5"/>
    <w:rsid w:val="00A67280"/>
    <w:rsid w:val="00A717F9"/>
    <w:rsid w:val="00A7224E"/>
    <w:rsid w:val="00A74605"/>
    <w:rsid w:val="00A77ACE"/>
    <w:rsid w:val="00A80AE9"/>
    <w:rsid w:val="00A86C72"/>
    <w:rsid w:val="00A921B3"/>
    <w:rsid w:val="00A9708F"/>
    <w:rsid w:val="00AA1D6B"/>
    <w:rsid w:val="00AA4856"/>
    <w:rsid w:val="00AB02E1"/>
    <w:rsid w:val="00AB1A5C"/>
    <w:rsid w:val="00AB3932"/>
    <w:rsid w:val="00AB59E7"/>
    <w:rsid w:val="00AC5190"/>
    <w:rsid w:val="00AC6CB6"/>
    <w:rsid w:val="00AD07EF"/>
    <w:rsid w:val="00AD08D4"/>
    <w:rsid w:val="00AD24B9"/>
    <w:rsid w:val="00AE055A"/>
    <w:rsid w:val="00AE438A"/>
    <w:rsid w:val="00AE4A31"/>
    <w:rsid w:val="00AE5E57"/>
    <w:rsid w:val="00AE679C"/>
    <w:rsid w:val="00AF4BF4"/>
    <w:rsid w:val="00AF54FF"/>
    <w:rsid w:val="00B00C19"/>
    <w:rsid w:val="00B0274B"/>
    <w:rsid w:val="00B06DF7"/>
    <w:rsid w:val="00B11B74"/>
    <w:rsid w:val="00B11C34"/>
    <w:rsid w:val="00B12F6D"/>
    <w:rsid w:val="00B179D4"/>
    <w:rsid w:val="00B23E87"/>
    <w:rsid w:val="00B2580E"/>
    <w:rsid w:val="00B332E0"/>
    <w:rsid w:val="00B35B11"/>
    <w:rsid w:val="00B41552"/>
    <w:rsid w:val="00B42136"/>
    <w:rsid w:val="00B429CC"/>
    <w:rsid w:val="00B444F6"/>
    <w:rsid w:val="00B44BE0"/>
    <w:rsid w:val="00B45B26"/>
    <w:rsid w:val="00B47DB7"/>
    <w:rsid w:val="00B50A4D"/>
    <w:rsid w:val="00B50ECC"/>
    <w:rsid w:val="00B55FE7"/>
    <w:rsid w:val="00B621AA"/>
    <w:rsid w:val="00B650DA"/>
    <w:rsid w:val="00B72260"/>
    <w:rsid w:val="00B761AC"/>
    <w:rsid w:val="00B76644"/>
    <w:rsid w:val="00B77CD5"/>
    <w:rsid w:val="00B85964"/>
    <w:rsid w:val="00B8740D"/>
    <w:rsid w:val="00B91636"/>
    <w:rsid w:val="00B92D56"/>
    <w:rsid w:val="00B94109"/>
    <w:rsid w:val="00B9532F"/>
    <w:rsid w:val="00BA083E"/>
    <w:rsid w:val="00BA1AB3"/>
    <w:rsid w:val="00BA1B48"/>
    <w:rsid w:val="00BA6112"/>
    <w:rsid w:val="00BA6A46"/>
    <w:rsid w:val="00BB356F"/>
    <w:rsid w:val="00BB5570"/>
    <w:rsid w:val="00BC0488"/>
    <w:rsid w:val="00BC18EE"/>
    <w:rsid w:val="00BC1ABB"/>
    <w:rsid w:val="00BC3725"/>
    <w:rsid w:val="00BD04DF"/>
    <w:rsid w:val="00BD24A1"/>
    <w:rsid w:val="00BD2CBA"/>
    <w:rsid w:val="00BD7751"/>
    <w:rsid w:val="00BD7F80"/>
    <w:rsid w:val="00BE7008"/>
    <w:rsid w:val="00BE7F06"/>
    <w:rsid w:val="00BF0BBD"/>
    <w:rsid w:val="00BF129E"/>
    <w:rsid w:val="00BF4C36"/>
    <w:rsid w:val="00C0697F"/>
    <w:rsid w:val="00C11EDF"/>
    <w:rsid w:val="00C14B8A"/>
    <w:rsid w:val="00C14E34"/>
    <w:rsid w:val="00C17980"/>
    <w:rsid w:val="00C20DC1"/>
    <w:rsid w:val="00C23997"/>
    <w:rsid w:val="00C3658A"/>
    <w:rsid w:val="00C40DFC"/>
    <w:rsid w:val="00C4199D"/>
    <w:rsid w:val="00C4593F"/>
    <w:rsid w:val="00C5797D"/>
    <w:rsid w:val="00C63947"/>
    <w:rsid w:val="00C643EA"/>
    <w:rsid w:val="00C675C5"/>
    <w:rsid w:val="00C7075B"/>
    <w:rsid w:val="00C733E8"/>
    <w:rsid w:val="00C74E41"/>
    <w:rsid w:val="00C80BEF"/>
    <w:rsid w:val="00C840D2"/>
    <w:rsid w:val="00C95802"/>
    <w:rsid w:val="00CA5829"/>
    <w:rsid w:val="00CB1D24"/>
    <w:rsid w:val="00CB1E36"/>
    <w:rsid w:val="00CC0A27"/>
    <w:rsid w:val="00CC4116"/>
    <w:rsid w:val="00CD4326"/>
    <w:rsid w:val="00CD4F23"/>
    <w:rsid w:val="00CD5277"/>
    <w:rsid w:val="00CD53C5"/>
    <w:rsid w:val="00CD6BB8"/>
    <w:rsid w:val="00CD7F99"/>
    <w:rsid w:val="00CE229F"/>
    <w:rsid w:val="00CE6F0E"/>
    <w:rsid w:val="00CF475A"/>
    <w:rsid w:val="00D01D60"/>
    <w:rsid w:val="00D031BA"/>
    <w:rsid w:val="00D03A2E"/>
    <w:rsid w:val="00D05B81"/>
    <w:rsid w:val="00D12C5E"/>
    <w:rsid w:val="00D157E0"/>
    <w:rsid w:val="00D15F56"/>
    <w:rsid w:val="00D17B96"/>
    <w:rsid w:val="00D2217F"/>
    <w:rsid w:val="00D27075"/>
    <w:rsid w:val="00D31276"/>
    <w:rsid w:val="00D348ED"/>
    <w:rsid w:val="00D43B1C"/>
    <w:rsid w:val="00D56546"/>
    <w:rsid w:val="00D607CE"/>
    <w:rsid w:val="00D70026"/>
    <w:rsid w:val="00D71224"/>
    <w:rsid w:val="00D75314"/>
    <w:rsid w:val="00D7795F"/>
    <w:rsid w:val="00D81836"/>
    <w:rsid w:val="00D8201A"/>
    <w:rsid w:val="00D8259E"/>
    <w:rsid w:val="00D9172A"/>
    <w:rsid w:val="00D95924"/>
    <w:rsid w:val="00D97E52"/>
    <w:rsid w:val="00DA00E1"/>
    <w:rsid w:val="00DA12E1"/>
    <w:rsid w:val="00DA15F8"/>
    <w:rsid w:val="00DA3E62"/>
    <w:rsid w:val="00DA5A00"/>
    <w:rsid w:val="00DA61AD"/>
    <w:rsid w:val="00DB07C6"/>
    <w:rsid w:val="00DB111E"/>
    <w:rsid w:val="00DB5AFB"/>
    <w:rsid w:val="00DC3483"/>
    <w:rsid w:val="00DC4E3F"/>
    <w:rsid w:val="00DC503E"/>
    <w:rsid w:val="00DD2956"/>
    <w:rsid w:val="00DD4ADF"/>
    <w:rsid w:val="00DE521C"/>
    <w:rsid w:val="00DE5D6C"/>
    <w:rsid w:val="00DF1FD1"/>
    <w:rsid w:val="00E011D4"/>
    <w:rsid w:val="00E01D89"/>
    <w:rsid w:val="00E01F6D"/>
    <w:rsid w:val="00E12B92"/>
    <w:rsid w:val="00E13BCF"/>
    <w:rsid w:val="00E15B29"/>
    <w:rsid w:val="00E2271C"/>
    <w:rsid w:val="00E24BAF"/>
    <w:rsid w:val="00E262EC"/>
    <w:rsid w:val="00E33795"/>
    <w:rsid w:val="00E34399"/>
    <w:rsid w:val="00E343A2"/>
    <w:rsid w:val="00E34943"/>
    <w:rsid w:val="00E5091A"/>
    <w:rsid w:val="00E5103A"/>
    <w:rsid w:val="00E51FD1"/>
    <w:rsid w:val="00E554B8"/>
    <w:rsid w:val="00E63E1E"/>
    <w:rsid w:val="00E64303"/>
    <w:rsid w:val="00E647B1"/>
    <w:rsid w:val="00E65E91"/>
    <w:rsid w:val="00E6624B"/>
    <w:rsid w:val="00E71CC4"/>
    <w:rsid w:val="00E76623"/>
    <w:rsid w:val="00E766F1"/>
    <w:rsid w:val="00E81D49"/>
    <w:rsid w:val="00E81DFB"/>
    <w:rsid w:val="00E83E0C"/>
    <w:rsid w:val="00E85870"/>
    <w:rsid w:val="00E86C73"/>
    <w:rsid w:val="00E962EF"/>
    <w:rsid w:val="00E96C57"/>
    <w:rsid w:val="00EB157E"/>
    <w:rsid w:val="00EB2402"/>
    <w:rsid w:val="00EB3540"/>
    <w:rsid w:val="00EB36A0"/>
    <w:rsid w:val="00EB3973"/>
    <w:rsid w:val="00EB702C"/>
    <w:rsid w:val="00EC1417"/>
    <w:rsid w:val="00EC7C32"/>
    <w:rsid w:val="00EC7DE4"/>
    <w:rsid w:val="00ED04C7"/>
    <w:rsid w:val="00ED08DF"/>
    <w:rsid w:val="00ED0D01"/>
    <w:rsid w:val="00ED5FFC"/>
    <w:rsid w:val="00ED6538"/>
    <w:rsid w:val="00ED7EF6"/>
    <w:rsid w:val="00EE4AA6"/>
    <w:rsid w:val="00EF02EB"/>
    <w:rsid w:val="00EF310C"/>
    <w:rsid w:val="00EF6690"/>
    <w:rsid w:val="00EF791D"/>
    <w:rsid w:val="00F00D68"/>
    <w:rsid w:val="00F024BF"/>
    <w:rsid w:val="00F03CAC"/>
    <w:rsid w:val="00F106B8"/>
    <w:rsid w:val="00F10BEA"/>
    <w:rsid w:val="00F118F0"/>
    <w:rsid w:val="00F13EFF"/>
    <w:rsid w:val="00F13FD7"/>
    <w:rsid w:val="00F14587"/>
    <w:rsid w:val="00F15290"/>
    <w:rsid w:val="00F25301"/>
    <w:rsid w:val="00F32502"/>
    <w:rsid w:val="00F3353A"/>
    <w:rsid w:val="00F350EB"/>
    <w:rsid w:val="00F36561"/>
    <w:rsid w:val="00F377A6"/>
    <w:rsid w:val="00F40F79"/>
    <w:rsid w:val="00F41076"/>
    <w:rsid w:val="00F4344E"/>
    <w:rsid w:val="00F465F9"/>
    <w:rsid w:val="00F46DBD"/>
    <w:rsid w:val="00F47067"/>
    <w:rsid w:val="00F504C4"/>
    <w:rsid w:val="00F55140"/>
    <w:rsid w:val="00F553D3"/>
    <w:rsid w:val="00F60972"/>
    <w:rsid w:val="00F72FFB"/>
    <w:rsid w:val="00F731A0"/>
    <w:rsid w:val="00F7444F"/>
    <w:rsid w:val="00F7449E"/>
    <w:rsid w:val="00F75630"/>
    <w:rsid w:val="00F822E3"/>
    <w:rsid w:val="00F836A7"/>
    <w:rsid w:val="00F91432"/>
    <w:rsid w:val="00F938D4"/>
    <w:rsid w:val="00F96193"/>
    <w:rsid w:val="00F97FCB"/>
    <w:rsid w:val="00FA7F69"/>
    <w:rsid w:val="00FB0305"/>
    <w:rsid w:val="00FB5733"/>
    <w:rsid w:val="00FB691C"/>
    <w:rsid w:val="00FB6E7D"/>
    <w:rsid w:val="00FB7F6F"/>
    <w:rsid w:val="00FC028C"/>
    <w:rsid w:val="00FC2916"/>
    <w:rsid w:val="00FC7B75"/>
    <w:rsid w:val="00FD64DD"/>
    <w:rsid w:val="00FD7DF1"/>
    <w:rsid w:val="00FE3847"/>
    <w:rsid w:val="00FE7992"/>
    <w:rsid w:val="00FF17A7"/>
    <w:rsid w:val="00FF2A0A"/>
    <w:rsid w:val="00FF686A"/>
    <w:rsid w:val="00FF721A"/>
    <w:rsid w:val="00FF74AB"/>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86B72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rsid w:val="006910D4"/>
    <w:pPr>
      <w:spacing w:after="0" w:line="240" w:lineRule="auto"/>
    </w:pPr>
    <w:rPr>
      <w:rFonts w:ascii="Times New Roman" w:eastAsia="Times New Roman" w:hAnsi="Times New Roman" w:cs="Times New Roman"/>
      <w:color w:val="000000"/>
      <w:kern w:val="28"/>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KopfzeileZchn">
    <w:name w:val="Kopfzeile Zchn"/>
    <w:basedOn w:val="Absatz-Standardschriftart"/>
    <w:link w:val="Kopfzeile"/>
    <w:uiPriority w:val="99"/>
    <w:rsid w:val="009121BE"/>
  </w:style>
  <w:style w:type="paragraph" w:styleId="Fuzeile">
    <w:name w:val="footer"/>
    <w:basedOn w:val="Standard"/>
    <w:link w:val="Fu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FuzeileZchn">
    <w:name w:val="Fußzeile Zchn"/>
    <w:basedOn w:val="Absatz-Standardschriftart"/>
    <w:link w:val="Fuzeile"/>
    <w:uiPriority w:val="99"/>
    <w:rsid w:val="009121BE"/>
  </w:style>
  <w:style w:type="table" w:styleId="Tabellenraster">
    <w:name w:val="Table Grid"/>
    <w:basedOn w:val="NormaleTabelle"/>
    <w:rsid w:val="009121BE"/>
    <w:pPr>
      <w:spacing w:after="0" w:line="240" w:lineRule="auto"/>
    </w:pPr>
    <w:rPr>
      <w:rFonts w:ascii="Times New Roman" w:eastAsia="Times New Roman" w:hAnsi="Times New Roman" w:cs="Times New Roman"/>
      <w:sz w:val="20"/>
      <w:szCs w:val="20"/>
      <w:lang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121BE"/>
    <w:rPr>
      <w:color w:val="808080"/>
    </w:rPr>
  </w:style>
  <w:style w:type="paragraph" w:customStyle="1" w:styleId="Labor-Titelseite">
    <w:name w:val="Labor-Titelseite"/>
    <w:basedOn w:val="Standard"/>
    <w:qFormat/>
    <w:rsid w:val="009121BE"/>
    <w:pPr>
      <w:jc w:val="center"/>
    </w:pPr>
    <w:rPr>
      <w:rFonts w:ascii="Arial" w:hAnsi="Arial"/>
      <w:color w:val="0047FF"/>
      <w:sz w:val="56"/>
    </w:rPr>
  </w:style>
  <w:style w:type="character" w:customStyle="1" w:styleId="Labor-FormatvorlageTitelseite">
    <w:name w:val="Labor-Formatvorlage Titelseite"/>
    <w:basedOn w:val="Absatz-Standardschriftart"/>
    <w:uiPriority w:val="1"/>
    <w:rsid w:val="009121BE"/>
    <w:rPr>
      <w:rFonts w:ascii="Arial" w:hAnsi="Arial"/>
      <w:color w:val="0047FF"/>
      <w:sz w:val="56"/>
    </w:rPr>
  </w:style>
  <w:style w:type="paragraph" w:styleId="Sprechblasentext">
    <w:name w:val="Balloon Text"/>
    <w:basedOn w:val="Standard"/>
    <w:link w:val="SprechblasentextZchn"/>
    <w:uiPriority w:val="99"/>
    <w:semiHidden/>
    <w:unhideWhenUsed/>
    <w:rsid w:val="009121B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21BE"/>
    <w:rPr>
      <w:rFonts w:ascii="Tahoma" w:eastAsia="Times New Roman" w:hAnsi="Tahoma" w:cs="Tahoma"/>
      <w:color w:val="000000"/>
      <w:kern w:val="28"/>
      <w:sz w:val="16"/>
      <w:szCs w:val="16"/>
      <w:lang w:eastAsia="de-DE"/>
    </w:rPr>
  </w:style>
  <w:style w:type="paragraph" w:customStyle="1" w:styleId="Labor-Kapitelberschrift">
    <w:name w:val="Labor-Kapitelüberschrift"/>
    <w:basedOn w:val="Kopfzeile"/>
    <w:qFormat/>
    <w:rsid w:val="009E066F"/>
    <w:pPr>
      <w:spacing w:before="240"/>
      <w:jc w:val="center"/>
    </w:pPr>
    <w:rPr>
      <w:rFonts w:ascii="Arial" w:eastAsia="Times New Roman" w:hAnsi="Arial" w:cs="Times New Roman"/>
      <w:b/>
      <w:color w:val="000000"/>
      <w:kern w:val="28"/>
      <w:sz w:val="28"/>
      <w:szCs w:val="20"/>
      <w:lang w:eastAsia="de-DE"/>
    </w:rPr>
  </w:style>
  <w:style w:type="paragraph" w:customStyle="1" w:styleId="Arbeitsanweisung">
    <w:name w:val="Arbeitsanweisung"/>
    <w:basedOn w:val="Standard"/>
    <w:qFormat/>
    <w:rsid w:val="00850A70"/>
    <w:pPr>
      <w:ind w:left="680" w:hanging="680"/>
      <w:jc w:val="both"/>
    </w:pPr>
    <w:rPr>
      <w:rFonts w:ascii="Arial" w:hAnsi="Arial"/>
      <w:sz w:val="24"/>
    </w:rPr>
  </w:style>
  <w:style w:type="character" w:styleId="Hyperlink">
    <w:name w:val="Hyperlink"/>
    <w:basedOn w:val="Absatz-Standardschriftart"/>
    <w:rsid w:val="00585BA2"/>
    <w:rPr>
      <w:color w:val="0000FF" w:themeColor="hyperlink"/>
      <w:u w:val="single"/>
    </w:rPr>
  </w:style>
  <w:style w:type="table" w:customStyle="1" w:styleId="Tabellenraster1">
    <w:name w:val="Tabellenraster1"/>
    <w:basedOn w:val="NormaleTabelle"/>
    <w:next w:val="Tabellenraster"/>
    <w:rsid w:val="00425623"/>
    <w:pPr>
      <w:spacing w:after="0" w:line="240" w:lineRule="auto"/>
    </w:pPr>
    <w:rPr>
      <w:rFonts w:ascii="Times New Roman" w:eastAsia="Times New Roman" w:hAnsi="Times New Roman" w:cs="Times New Roman"/>
      <w:sz w:val="20"/>
      <w:szCs w:val="20"/>
      <w:lang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ittlereSchattierung2-Akzent11">
    <w:name w:val="Mittlere Schattierung 2 - Akzent 11"/>
    <w:basedOn w:val="NormaleTabelle"/>
    <w:uiPriority w:val="64"/>
    <w:rsid w:val="009D4B0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Liste21">
    <w:name w:val="Mittlere Liste 21"/>
    <w:basedOn w:val="NormaleTabelle"/>
    <w:uiPriority w:val="66"/>
    <w:rsid w:val="009D4B0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FarbigeSchattierung-Akzent5">
    <w:name w:val="Colorful Shading Accent 5"/>
    <w:basedOn w:val="NormaleTabelle"/>
    <w:uiPriority w:val="71"/>
    <w:rsid w:val="009D4B0E"/>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Listenabsatz">
    <w:name w:val="List Paragraph"/>
    <w:basedOn w:val="Standard"/>
    <w:uiPriority w:val="34"/>
    <w:qFormat/>
    <w:rsid w:val="00854CC0"/>
    <w:pPr>
      <w:ind w:left="720"/>
      <w:contextualSpacing/>
    </w:pPr>
  </w:style>
  <w:style w:type="paragraph" w:styleId="Dokumentstruktur">
    <w:name w:val="Document Map"/>
    <w:basedOn w:val="Standard"/>
    <w:link w:val="DokumentstrukturZchn"/>
    <w:uiPriority w:val="99"/>
    <w:semiHidden/>
    <w:unhideWhenUsed/>
    <w:rsid w:val="00E83E0C"/>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E83E0C"/>
    <w:rPr>
      <w:rFonts w:ascii="Tahoma" w:eastAsia="Times New Roman" w:hAnsi="Tahoma" w:cs="Tahoma"/>
      <w:color w:val="000000"/>
      <w:kern w:val="28"/>
      <w:sz w:val="16"/>
      <w:szCs w:val="16"/>
      <w:lang w:eastAsia="de-DE"/>
    </w:rPr>
  </w:style>
  <w:style w:type="paragraph" w:customStyle="1" w:styleId="Labor-Aufzhlung">
    <w:name w:val="Labor-Aufzählung"/>
    <w:basedOn w:val="Arbeitsanweisung"/>
    <w:rsid w:val="00C4199D"/>
    <w:pPr>
      <w:numPr>
        <w:numId w:val="4"/>
      </w:numPr>
      <w:jc w:val="left"/>
    </w:pPr>
  </w:style>
  <w:style w:type="paragraph" w:customStyle="1" w:styleId="Labor-Materialbox-berschrift">
    <w:name w:val="Labor-Materialbox-Überschrift"/>
    <w:basedOn w:val="Arbeitsanweisung"/>
    <w:rsid w:val="00C4199D"/>
    <w:pPr>
      <w:jc w:val="left"/>
    </w:pPr>
    <w:rPr>
      <w:b/>
      <w:color w:val="0047FF"/>
    </w:rPr>
  </w:style>
  <w:style w:type="paragraph" w:customStyle="1" w:styleId="Labor-Seitenberschrift">
    <w:name w:val="Labor-Seitenüberschrift"/>
    <w:basedOn w:val="Standard"/>
    <w:next w:val="Labor-Kapitelberschrift"/>
    <w:rsid w:val="009E066F"/>
    <w:pPr>
      <w:tabs>
        <w:tab w:val="center" w:pos="3560"/>
        <w:tab w:val="center" w:pos="4536"/>
        <w:tab w:val="left" w:pos="6225"/>
        <w:tab w:val="right" w:pos="9072"/>
      </w:tabs>
      <w:spacing w:before="120"/>
      <w:jc w:val="center"/>
    </w:pPr>
    <w:rPr>
      <w:rFonts w:ascii="Arial" w:hAnsi="Arial" w:cs="Arial"/>
      <w:b/>
      <w:color w:val="0047FF"/>
      <w:sz w:val="40"/>
      <w:szCs w:val="40"/>
    </w:rPr>
  </w:style>
  <w:style w:type="character" w:styleId="Kommentarzeichen">
    <w:name w:val="annotation reference"/>
    <w:basedOn w:val="Absatz-Standardschriftart"/>
    <w:uiPriority w:val="99"/>
    <w:semiHidden/>
    <w:unhideWhenUsed/>
    <w:rsid w:val="007509AA"/>
    <w:rPr>
      <w:sz w:val="16"/>
      <w:szCs w:val="16"/>
    </w:rPr>
  </w:style>
  <w:style w:type="paragraph" w:styleId="Kommentartext">
    <w:name w:val="annotation text"/>
    <w:basedOn w:val="Standard"/>
    <w:link w:val="KommentartextZchn"/>
    <w:uiPriority w:val="99"/>
    <w:semiHidden/>
    <w:unhideWhenUsed/>
    <w:rsid w:val="007509AA"/>
  </w:style>
  <w:style w:type="character" w:customStyle="1" w:styleId="KommentartextZchn">
    <w:name w:val="Kommentartext Zchn"/>
    <w:basedOn w:val="Absatz-Standardschriftart"/>
    <w:link w:val="Kommentartext"/>
    <w:uiPriority w:val="99"/>
    <w:semiHidden/>
    <w:rsid w:val="007509AA"/>
    <w:rPr>
      <w:rFonts w:ascii="Times New Roman" w:eastAsia="Times New Roman" w:hAnsi="Times New Roman" w:cs="Times New Roman"/>
      <w:color w:val="000000"/>
      <w:kern w:val="28"/>
      <w:sz w:val="20"/>
      <w:szCs w:val="20"/>
      <w:lang w:eastAsia="de-DE"/>
    </w:rPr>
  </w:style>
  <w:style w:type="paragraph" w:styleId="Kommentarthema">
    <w:name w:val="annotation subject"/>
    <w:basedOn w:val="Kommentartext"/>
    <w:next w:val="Kommentartext"/>
    <w:link w:val="KommentarthemaZchn"/>
    <w:uiPriority w:val="99"/>
    <w:semiHidden/>
    <w:unhideWhenUsed/>
    <w:rsid w:val="007509AA"/>
    <w:rPr>
      <w:b/>
      <w:bCs/>
    </w:rPr>
  </w:style>
  <w:style w:type="character" w:customStyle="1" w:styleId="KommentarthemaZchn">
    <w:name w:val="Kommentarthema Zchn"/>
    <w:basedOn w:val="KommentartextZchn"/>
    <w:link w:val="Kommentarthema"/>
    <w:uiPriority w:val="99"/>
    <w:semiHidden/>
    <w:rsid w:val="007509AA"/>
    <w:rPr>
      <w:rFonts w:ascii="Times New Roman" w:eastAsia="Times New Roman" w:hAnsi="Times New Roman" w:cs="Times New Roman"/>
      <w:b/>
      <w:bCs/>
      <w:color w:val="000000"/>
      <w:kern w:val="28"/>
      <w:sz w:val="20"/>
      <w:szCs w:val="20"/>
      <w:lang w:eastAsia="de-DE"/>
    </w:rPr>
  </w:style>
  <w:style w:type="character" w:customStyle="1" w:styleId="MLStationsteil">
    <w:name w:val="ML: Stationsteil"/>
    <w:basedOn w:val="Labor-FormatvorlageTitelseite"/>
    <w:uiPriority w:val="1"/>
    <w:qFormat/>
    <w:rsid w:val="00D031BA"/>
    <w:rPr>
      <w:rFonts w:ascii="Arial" w:hAnsi="Arial"/>
      <w:color w:val="0047FF"/>
      <w:sz w:val="56"/>
    </w:rPr>
  </w:style>
  <w:style w:type="character" w:customStyle="1" w:styleId="MLTeil">
    <w:name w:val="ML: Teil"/>
    <w:basedOn w:val="Absatz-Standardschriftart"/>
    <w:uiPriority w:val="1"/>
    <w:rsid w:val="00D031BA"/>
  </w:style>
  <w:style w:type="paragraph" w:styleId="berarbeitung">
    <w:name w:val="Revision"/>
    <w:hidden/>
    <w:uiPriority w:val="99"/>
    <w:semiHidden/>
    <w:rsid w:val="00D27075"/>
    <w:pPr>
      <w:spacing w:after="0" w:line="240" w:lineRule="auto"/>
    </w:pPr>
    <w:rPr>
      <w:rFonts w:ascii="Times New Roman" w:eastAsia="Times New Roman" w:hAnsi="Times New Roman" w:cs="Times New Roman"/>
      <w:color w:val="000000"/>
      <w:kern w:val="28"/>
      <w:sz w:val="20"/>
      <w:szCs w:val="20"/>
      <w:lang w:eastAsia="de-DE"/>
    </w:rPr>
  </w:style>
  <w:style w:type="paragraph" w:customStyle="1" w:styleId="Labor-Texteinfach">
    <w:name w:val="Labor-Text einfach"/>
    <w:basedOn w:val="Arbeitsanweisung"/>
    <w:rsid w:val="00831586"/>
    <w:pPr>
      <w:ind w:left="0" w:firstLine="0"/>
      <w:outlineLvl w:val="0"/>
    </w:pPr>
  </w:style>
  <w:style w:type="paragraph" w:customStyle="1" w:styleId="Labor-Text">
    <w:name w:val="Labor-Text"/>
    <w:basedOn w:val="Standard"/>
    <w:qFormat/>
    <w:rsid w:val="00107FD1"/>
    <w:pPr>
      <w:jc w:val="both"/>
    </w:pPr>
    <w:rPr>
      <w:rFonts w:ascii="Arial" w:hAnsi="Arial"/>
      <w:sz w:val="24"/>
    </w:rPr>
  </w:style>
  <w:style w:type="paragraph" w:customStyle="1" w:styleId="Labor-berschrift">
    <w:name w:val="Labor-Überschrift"/>
    <w:basedOn w:val="Standard"/>
    <w:qFormat/>
    <w:rsid w:val="00F72FFB"/>
    <w:pPr>
      <w:spacing w:after="200" w:line="276" w:lineRule="auto"/>
    </w:pPr>
    <w:rPr>
      <w:rFonts w:ascii="Arial" w:eastAsiaTheme="minorEastAsia" w:hAnsi="Arial" w:cstheme="minorBidi"/>
      <w:color w:val="auto"/>
      <w:kern w:val="0"/>
      <w:sz w:val="32"/>
      <w:szCs w:val="32"/>
      <w:lang w:eastAsia="zh-TW"/>
    </w:rPr>
  </w:style>
  <w:style w:type="character" w:customStyle="1" w:styleId="Labor-FormatvorlageText">
    <w:name w:val="Labor-Formatvorlage Text"/>
    <w:basedOn w:val="Absatz-Standardschriftart"/>
    <w:uiPriority w:val="1"/>
    <w:rsid w:val="00F72FFB"/>
    <w:rPr>
      <w:rFonts w:ascii="Arial" w:hAnsi="Arial"/>
      <w:sz w:val="24"/>
    </w:rPr>
  </w:style>
  <w:style w:type="paragraph" w:styleId="KeinLeerraum">
    <w:name w:val="No Spacing"/>
    <w:uiPriority w:val="1"/>
    <w:qFormat/>
    <w:rsid w:val="00630279"/>
    <w:pPr>
      <w:spacing w:after="0" w:line="240" w:lineRule="auto"/>
    </w:pPr>
    <w:rPr>
      <w:rFonts w:ascii="Times New Roman" w:eastAsia="Times New Roman" w:hAnsi="Times New Roman" w:cs="Times New Roman"/>
      <w:color w:val="000000"/>
      <w:kern w:val="28"/>
      <w:sz w:val="20"/>
      <w:szCs w:val="20"/>
      <w:lang w:eastAsia="de-DE"/>
    </w:rPr>
  </w:style>
  <w:style w:type="paragraph" w:styleId="StandardWeb">
    <w:name w:val="Normal (Web)"/>
    <w:basedOn w:val="Standard"/>
    <w:uiPriority w:val="99"/>
    <w:semiHidden/>
    <w:unhideWhenUsed/>
    <w:rsid w:val="003F1F8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85467">
      <w:bodyDiv w:val="1"/>
      <w:marLeft w:val="0"/>
      <w:marRight w:val="0"/>
      <w:marTop w:val="0"/>
      <w:marBottom w:val="0"/>
      <w:divBdr>
        <w:top w:val="none" w:sz="0" w:space="0" w:color="auto"/>
        <w:left w:val="none" w:sz="0" w:space="0" w:color="auto"/>
        <w:bottom w:val="none" w:sz="0" w:space="0" w:color="auto"/>
        <w:right w:val="none" w:sz="0" w:space="0" w:color="auto"/>
      </w:divBdr>
    </w:div>
    <w:div w:id="167990814">
      <w:bodyDiv w:val="1"/>
      <w:marLeft w:val="0"/>
      <w:marRight w:val="0"/>
      <w:marTop w:val="0"/>
      <w:marBottom w:val="0"/>
      <w:divBdr>
        <w:top w:val="none" w:sz="0" w:space="0" w:color="auto"/>
        <w:left w:val="none" w:sz="0" w:space="0" w:color="auto"/>
        <w:bottom w:val="none" w:sz="0" w:space="0" w:color="auto"/>
        <w:right w:val="none" w:sz="0" w:space="0" w:color="auto"/>
      </w:divBdr>
    </w:div>
    <w:div w:id="208618273">
      <w:bodyDiv w:val="1"/>
      <w:marLeft w:val="0"/>
      <w:marRight w:val="0"/>
      <w:marTop w:val="0"/>
      <w:marBottom w:val="0"/>
      <w:divBdr>
        <w:top w:val="none" w:sz="0" w:space="0" w:color="auto"/>
        <w:left w:val="none" w:sz="0" w:space="0" w:color="auto"/>
        <w:bottom w:val="none" w:sz="0" w:space="0" w:color="auto"/>
        <w:right w:val="none" w:sz="0" w:space="0" w:color="auto"/>
      </w:divBdr>
    </w:div>
    <w:div w:id="228854766">
      <w:bodyDiv w:val="1"/>
      <w:marLeft w:val="0"/>
      <w:marRight w:val="0"/>
      <w:marTop w:val="0"/>
      <w:marBottom w:val="0"/>
      <w:divBdr>
        <w:top w:val="none" w:sz="0" w:space="0" w:color="auto"/>
        <w:left w:val="none" w:sz="0" w:space="0" w:color="auto"/>
        <w:bottom w:val="none" w:sz="0" w:space="0" w:color="auto"/>
        <w:right w:val="none" w:sz="0" w:space="0" w:color="auto"/>
      </w:divBdr>
    </w:div>
    <w:div w:id="470708792">
      <w:bodyDiv w:val="1"/>
      <w:marLeft w:val="0"/>
      <w:marRight w:val="0"/>
      <w:marTop w:val="0"/>
      <w:marBottom w:val="0"/>
      <w:divBdr>
        <w:top w:val="none" w:sz="0" w:space="0" w:color="auto"/>
        <w:left w:val="none" w:sz="0" w:space="0" w:color="auto"/>
        <w:bottom w:val="none" w:sz="0" w:space="0" w:color="auto"/>
        <w:right w:val="none" w:sz="0" w:space="0" w:color="auto"/>
      </w:divBdr>
      <w:divsChild>
        <w:div w:id="1191145951">
          <w:marLeft w:val="0"/>
          <w:marRight w:val="0"/>
          <w:marTop w:val="0"/>
          <w:marBottom w:val="0"/>
          <w:divBdr>
            <w:top w:val="none" w:sz="0" w:space="0" w:color="auto"/>
            <w:left w:val="none" w:sz="0" w:space="0" w:color="auto"/>
            <w:bottom w:val="none" w:sz="0" w:space="0" w:color="auto"/>
            <w:right w:val="none" w:sz="0" w:space="0" w:color="auto"/>
          </w:divBdr>
          <w:divsChild>
            <w:div w:id="1915428434">
              <w:marLeft w:val="0"/>
              <w:marRight w:val="0"/>
              <w:marTop w:val="0"/>
              <w:marBottom w:val="0"/>
              <w:divBdr>
                <w:top w:val="none" w:sz="0" w:space="0" w:color="auto"/>
                <w:left w:val="none" w:sz="0" w:space="0" w:color="auto"/>
                <w:bottom w:val="none" w:sz="0" w:space="0" w:color="auto"/>
                <w:right w:val="none" w:sz="0" w:space="0" w:color="auto"/>
              </w:divBdr>
              <w:divsChild>
                <w:div w:id="337394435">
                  <w:marLeft w:val="0"/>
                  <w:marRight w:val="0"/>
                  <w:marTop w:val="0"/>
                  <w:marBottom w:val="0"/>
                  <w:divBdr>
                    <w:top w:val="none" w:sz="0" w:space="0" w:color="auto"/>
                    <w:left w:val="none" w:sz="0" w:space="0" w:color="auto"/>
                    <w:bottom w:val="none" w:sz="0" w:space="0" w:color="auto"/>
                    <w:right w:val="none" w:sz="0" w:space="0" w:color="auto"/>
                  </w:divBdr>
                  <w:divsChild>
                    <w:div w:id="207253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169486">
      <w:bodyDiv w:val="1"/>
      <w:marLeft w:val="0"/>
      <w:marRight w:val="0"/>
      <w:marTop w:val="0"/>
      <w:marBottom w:val="0"/>
      <w:divBdr>
        <w:top w:val="none" w:sz="0" w:space="0" w:color="auto"/>
        <w:left w:val="none" w:sz="0" w:space="0" w:color="auto"/>
        <w:bottom w:val="none" w:sz="0" w:space="0" w:color="auto"/>
        <w:right w:val="none" w:sz="0" w:space="0" w:color="auto"/>
      </w:divBdr>
    </w:div>
    <w:div w:id="580066572">
      <w:bodyDiv w:val="1"/>
      <w:marLeft w:val="0"/>
      <w:marRight w:val="0"/>
      <w:marTop w:val="0"/>
      <w:marBottom w:val="0"/>
      <w:divBdr>
        <w:top w:val="none" w:sz="0" w:space="0" w:color="auto"/>
        <w:left w:val="none" w:sz="0" w:space="0" w:color="auto"/>
        <w:bottom w:val="none" w:sz="0" w:space="0" w:color="auto"/>
        <w:right w:val="none" w:sz="0" w:space="0" w:color="auto"/>
      </w:divBdr>
    </w:div>
    <w:div w:id="843671227">
      <w:bodyDiv w:val="1"/>
      <w:marLeft w:val="0"/>
      <w:marRight w:val="0"/>
      <w:marTop w:val="0"/>
      <w:marBottom w:val="0"/>
      <w:divBdr>
        <w:top w:val="none" w:sz="0" w:space="0" w:color="auto"/>
        <w:left w:val="none" w:sz="0" w:space="0" w:color="auto"/>
        <w:bottom w:val="none" w:sz="0" w:space="0" w:color="auto"/>
        <w:right w:val="none" w:sz="0" w:space="0" w:color="auto"/>
      </w:divBdr>
      <w:divsChild>
        <w:div w:id="483546746">
          <w:marLeft w:val="0"/>
          <w:marRight w:val="0"/>
          <w:marTop w:val="0"/>
          <w:marBottom w:val="0"/>
          <w:divBdr>
            <w:top w:val="none" w:sz="0" w:space="0" w:color="auto"/>
            <w:left w:val="none" w:sz="0" w:space="0" w:color="auto"/>
            <w:bottom w:val="none" w:sz="0" w:space="0" w:color="auto"/>
            <w:right w:val="none" w:sz="0" w:space="0" w:color="auto"/>
          </w:divBdr>
          <w:divsChild>
            <w:div w:id="234433079">
              <w:marLeft w:val="0"/>
              <w:marRight w:val="0"/>
              <w:marTop w:val="0"/>
              <w:marBottom w:val="0"/>
              <w:divBdr>
                <w:top w:val="none" w:sz="0" w:space="0" w:color="auto"/>
                <w:left w:val="none" w:sz="0" w:space="0" w:color="auto"/>
                <w:bottom w:val="none" w:sz="0" w:space="0" w:color="auto"/>
                <w:right w:val="none" w:sz="0" w:space="0" w:color="auto"/>
              </w:divBdr>
              <w:divsChild>
                <w:div w:id="35812007">
                  <w:marLeft w:val="0"/>
                  <w:marRight w:val="0"/>
                  <w:marTop w:val="0"/>
                  <w:marBottom w:val="0"/>
                  <w:divBdr>
                    <w:top w:val="none" w:sz="0" w:space="0" w:color="auto"/>
                    <w:left w:val="none" w:sz="0" w:space="0" w:color="auto"/>
                    <w:bottom w:val="none" w:sz="0" w:space="0" w:color="auto"/>
                    <w:right w:val="none" w:sz="0" w:space="0" w:color="auto"/>
                  </w:divBdr>
                  <w:divsChild>
                    <w:div w:id="138000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621926">
      <w:bodyDiv w:val="1"/>
      <w:marLeft w:val="0"/>
      <w:marRight w:val="0"/>
      <w:marTop w:val="0"/>
      <w:marBottom w:val="0"/>
      <w:divBdr>
        <w:top w:val="none" w:sz="0" w:space="0" w:color="auto"/>
        <w:left w:val="none" w:sz="0" w:space="0" w:color="auto"/>
        <w:bottom w:val="none" w:sz="0" w:space="0" w:color="auto"/>
        <w:right w:val="none" w:sz="0" w:space="0" w:color="auto"/>
      </w:divBdr>
    </w:div>
    <w:div w:id="1363090358">
      <w:bodyDiv w:val="1"/>
      <w:marLeft w:val="0"/>
      <w:marRight w:val="0"/>
      <w:marTop w:val="0"/>
      <w:marBottom w:val="0"/>
      <w:divBdr>
        <w:top w:val="none" w:sz="0" w:space="0" w:color="auto"/>
        <w:left w:val="none" w:sz="0" w:space="0" w:color="auto"/>
        <w:bottom w:val="none" w:sz="0" w:space="0" w:color="auto"/>
        <w:right w:val="none" w:sz="0" w:space="0" w:color="auto"/>
      </w:divBdr>
    </w:div>
    <w:div w:id="1543056144">
      <w:bodyDiv w:val="1"/>
      <w:marLeft w:val="0"/>
      <w:marRight w:val="0"/>
      <w:marTop w:val="0"/>
      <w:marBottom w:val="0"/>
      <w:divBdr>
        <w:top w:val="none" w:sz="0" w:space="0" w:color="auto"/>
        <w:left w:val="none" w:sz="0" w:space="0" w:color="auto"/>
        <w:bottom w:val="none" w:sz="0" w:space="0" w:color="auto"/>
        <w:right w:val="none" w:sz="0" w:space="0" w:color="auto"/>
      </w:divBdr>
    </w:div>
    <w:div w:id="1750032136">
      <w:bodyDiv w:val="1"/>
      <w:marLeft w:val="0"/>
      <w:marRight w:val="0"/>
      <w:marTop w:val="0"/>
      <w:marBottom w:val="0"/>
      <w:divBdr>
        <w:top w:val="none" w:sz="0" w:space="0" w:color="auto"/>
        <w:left w:val="none" w:sz="0" w:space="0" w:color="auto"/>
        <w:bottom w:val="none" w:sz="0" w:space="0" w:color="auto"/>
        <w:right w:val="none" w:sz="0" w:space="0" w:color="auto"/>
      </w:divBdr>
    </w:div>
    <w:div w:id="2020540691">
      <w:bodyDiv w:val="1"/>
      <w:marLeft w:val="0"/>
      <w:marRight w:val="0"/>
      <w:marTop w:val="0"/>
      <w:marBottom w:val="0"/>
      <w:divBdr>
        <w:top w:val="none" w:sz="0" w:space="0" w:color="auto"/>
        <w:left w:val="none" w:sz="0" w:space="0" w:color="auto"/>
        <w:bottom w:val="none" w:sz="0" w:space="0" w:color="auto"/>
        <w:right w:val="none" w:sz="0" w:space="0" w:color="auto"/>
      </w:divBdr>
    </w:div>
    <w:div w:id="202736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eader" Target="header3.xml"/><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10.tiff"/><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header" Target="header8.xml"/><Relationship Id="rId10" Type="http://schemas.openxmlformats.org/officeDocument/2006/relationships/header" Target="header1.xml"/><Relationship Id="rId19" Type="http://schemas.openxmlformats.org/officeDocument/2006/relationships/footer" Target="footer3.xml"/><Relationship Id="rId31" Type="http://schemas.openxmlformats.org/officeDocument/2006/relationships/glossaryDocument" Target="glossary/document.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header" Target="header4.xml"/><Relationship Id="rId27" Type="http://schemas.openxmlformats.org/officeDocument/2006/relationships/header" Target="header7.xml"/><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1" Type="http://schemas.openxmlformats.org/officeDocument/2006/relationships/image" Target="media/image8.pn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nrik\AppData\Local\Chemistry%20Add-in%20for%20Word\Chemistry%20Gallery\Chem4Word201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4704A0977DB5D4EAE19A3B3EC84EBC4"/>
        <w:category>
          <w:name w:val="General"/>
          <w:gallery w:val="placeholder"/>
        </w:category>
        <w:types>
          <w:type w:val="bbPlcHdr"/>
        </w:types>
        <w:behaviors>
          <w:behavior w:val="content"/>
        </w:behaviors>
        <w:guid w:val="{36E1627F-8AFB-6D4A-A063-BB03857A1EBE}"/>
      </w:docPartPr>
      <w:docPartBody>
        <w:p w:rsidR="0075493B" w:rsidRDefault="0075493B">
          <w:pPr>
            <w:pStyle w:val="54704A0977DB5D4EAE19A3B3EC84EBC4"/>
          </w:pPr>
          <w:r w:rsidRPr="0072109F">
            <w:rPr>
              <w:rStyle w:val="Platzhaltertext"/>
            </w:rPr>
            <w:t>[Kategorie]</w:t>
          </w:r>
        </w:p>
      </w:docPartBody>
    </w:docPart>
    <w:docPart>
      <w:docPartPr>
        <w:name w:val="6C72EF00BDC15D49BD9C646F581CB483"/>
        <w:category>
          <w:name w:val="General"/>
          <w:gallery w:val="placeholder"/>
        </w:category>
        <w:types>
          <w:type w:val="bbPlcHdr"/>
        </w:types>
        <w:behaviors>
          <w:behavior w:val="content"/>
        </w:behaviors>
        <w:guid w:val="{149BE504-7175-BB46-ADBA-68DF72D9A4EB}"/>
      </w:docPartPr>
      <w:docPartBody>
        <w:p w:rsidR="0075493B" w:rsidRDefault="0075493B">
          <w:pPr>
            <w:pStyle w:val="6C72EF00BDC15D49BD9C646F581CB483"/>
          </w:pPr>
          <w:r w:rsidRPr="00187CF7">
            <w:rPr>
              <w:rStyle w:val="Platzhaltertext"/>
            </w:rPr>
            <w:t>Klicken Sie hier, um Text einzugeben.</w:t>
          </w:r>
        </w:p>
      </w:docPartBody>
    </w:docPart>
    <w:docPart>
      <w:docPartPr>
        <w:name w:val="03ECC75E815F1349BA79358E27B4AFE1"/>
        <w:category>
          <w:name w:val="General"/>
          <w:gallery w:val="placeholder"/>
        </w:category>
        <w:types>
          <w:type w:val="bbPlcHdr"/>
        </w:types>
        <w:behaviors>
          <w:behavior w:val="content"/>
        </w:behaviors>
        <w:guid w:val="{6B77A63E-42B6-1C48-B29B-FD1390852449}"/>
      </w:docPartPr>
      <w:docPartBody>
        <w:p w:rsidR="0075493B" w:rsidRDefault="0075493B">
          <w:pPr>
            <w:pStyle w:val="03ECC75E815F1349BA79358E27B4AFE1"/>
          </w:pPr>
          <w:r w:rsidRPr="00187CF7">
            <w:rPr>
              <w:rStyle w:val="Platzhaltertext"/>
            </w:rPr>
            <w:t>Klicken Sie hier, um Text einzugeben.</w:t>
          </w:r>
        </w:p>
      </w:docPartBody>
    </w:docPart>
    <w:docPart>
      <w:docPartPr>
        <w:name w:val="4098A90BB11A114588B4766A53131BF9"/>
        <w:category>
          <w:name w:val="General"/>
          <w:gallery w:val="placeholder"/>
        </w:category>
        <w:types>
          <w:type w:val="bbPlcHdr"/>
        </w:types>
        <w:behaviors>
          <w:behavior w:val="content"/>
        </w:behaviors>
        <w:guid w:val="{C8793234-F857-3B4C-983B-E474E145F682}"/>
      </w:docPartPr>
      <w:docPartBody>
        <w:p w:rsidR="0075493B" w:rsidRDefault="0075493B">
          <w:pPr>
            <w:pStyle w:val="4098A90BB11A114588B4766A53131BF9"/>
          </w:pPr>
          <w:r w:rsidRPr="0072109F">
            <w:rPr>
              <w:rStyle w:val="Platzhaltertext"/>
            </w:rPr>
            <w:t>Klicken Sie hier, um Text einzugeben.</w:t>
          </w:r>
        </w:p>
      </w:docPartBody>
    </w:docPart>
    <w:docPart>
      <w:docPartPr>
        <w:name w:val="5BC20FAA18C72749BAA41DFB87E4098B"/>
        <w:category>
          <w:name w:val="General"/>
          <w:gallery w:val="placeholder"/>
        </w:category>
        <w:types>
          <w:type w:val="bbPlcHdr"/>
        </w:types>
        <w:behaviors>
          <w:behavior w:val="content"/>
        </w:behaviors>
        <w:guid w:val="{9E1F6285-CDB3-DD49-A7C0-B84F9CFA76F4}"/>
      </w:docPartPr>
      <w:docPartBody>
        <w:p w:rsidR="0075493B" w:rsidRDefault="0075493B">
          <w:pPr>
            <w:pStyle w:val="5BC20FAA18C72749BAA41DFB87E4098B"/>
          </w:pPr>
          <w:r w:rsidRPr="00395302">
            <w:rPr>
              <w:rStyle w:val="Platzhaltertext"/>
            </w:rPr>
            <w:t>[Veröffentlichungsdatum]</w:t>
          </w:r>
        </w:p>
      </w:docPartBody>
    </w:docPart>
    <w:docPart>
      <w:docPartPr>
        <w:name w:val="DFD1C8F5A9887249861B0F6627E8E696"/>
        <w:category>
          <w:name w:val="General"/>
          <w:gallery w:val="placeholder"/>
        </w:category>
        <w:types>
          <w:type w:val="bbPlcHdr"/>
        </w:types>
        <w:behaviors>
          <w:behavior w:val="content"/>
        </w:behaviors>
        <w:guid w:val="{56CE2293-B96C-BC49-8BD3-A6B0E38DEE74}"/>
      </w:docPartPr>
      <w:docPartBody>
        <w:p w:rsidR="0075493B" w:rsidRDefault="0075493B">
          <w:pPr>
            <w:pStyle w:val="DFD1C8F5A9887249861B0F6627E8E696"/>
          </w:pPr>
          <w:r w:rsidRPr="00425623">
            <w:rPr>
              <w:rFonts w:ascii="Arial" w:hAnsi="Arial"/>
            </w:rPr>
            <w:t>Klicken Sie hier, um Text einzugeben.</w:t>
          </w:r>
        </w:p>
      </w:docPartBody>
    </w:docPart>
    <w:docPart>
      <w:docPartPr>
        <w:name w:val="6AA2DCDA5E21F349B44E8D9C524F7285"/>
        <w:category>
          <w:name w:val="General"/>
          <w:gallery w:val="placeholder"/>
        </w:category>
        <w:types>
          <w:type w:val="bbPlcHdr"/>
        </w:types>
        <w:behaviors>
          <w:behavior w:val="content"/>
        </w:behaviors>
        <w:guid w:val="{090B528F-5692-F141-AFFE-38671CAF2EF7}"/>
      </w:docPartPr>
      <w:docPartBody>
        <w:p w:rsidR="00825941" w:rsidRDefault="0075493B" w:rsidP="0075493B">
          <w:pPr>
            <w:pStyle w:val="6AA2DCDA5E21F349B44E8D9C524F7285"/>
          </w:pPr>
          <w:r w:rsidRPr="000D30D3">
            <w:rPr>
              <w:rStyle w:val="Platzhaltertext"/>
            </w:rPr>
            <w:t>Wählen Sie ein Element aus.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auto"/>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75493B"/>
    <w:rsid w:val="000615FA"/>
    <w:rsid w:val="00075663"/>
    <w:rsid w:val="000811F2"/>
    <w:rsid w:val="000A1A6A"/>
    <w:rsid w:val="000C3E01"/>
    <w:rsid w:val="00122C8A"/>
    <w:rsid w:val="00132ECB"/>
    <w:rsid w:val="00136B64"/>
    <w:rsid w:val="001A2D70"/>
    <w:rsid w:val="001C6F71"/>
    <w:rsid w:val="0024573A"/>
    <w:rsid w:val="00254D74"/>
    <w:rsid w:val="002B40E1"/>
    <w:rsid w:val="00320D19"/>
    <w:rsid w:val="00342C0E"/>
    <w:rsid w:val="00373D2E"/>
    <w:rsid w:val="00377669"/>
    <w:rsid w:val="00406BFF"/>
    <w:rsid w:val="004C70DB"/>
    <w:rsid w:val="004C7E0B"/>
    <w:rsid w:val="00581CFD"/>
    <w:rsid w:val="00660CAD"/>
    <w:rsid w:val="00715BDA"/>
    <w:rsid w:val="0075493B"/>
    <w:rsid w:val="008042E1"/>
    <w:rsid w:val="00825941"/>
    <w:rsid w:val="00831CA1"/>
    <w:rsid w:val="008413A8"/>
    <w:rsid w:val="0091788E"/>
    <w:rsid w:val="009200CF"/>
    <w:rsid w:val="00934A82"/>
    <w:rsid w:val="00970DB2"/>
    <w:rsid w:val="009A36DC"/>
    <w:rsid w:val="009B15CE"/>
    <w:rsid w:val="009E0C8F"/>
    <w:rsid w:val="00A30760"/>
    <w:rsid w:val="00A9166B"/>
    <w:rsid w:val="00AF4DC2"/>
    <w:rsid w:val="00B50D2B"/>
    <w:rsid w:val="00B96777"/>
    <w:rsid w:val="00C64F28"/>
    <w:rsid w:val="00C759D1"/>
    <w:rsid w:val="00C87D3B"/>
    <w:rsid w:val="00CC29BD"/>
    <w:rsid w:val="00CC6135"/>
    <w:rsid w:val="00CE09E0"/>
    <w:rsid w:val="00CE4955"/>
    <w:rsid w:val="00CF6992"/>
    <w:rsid w:val="00CF6DD6"/>
    <w:rsid w:val="00D60718"/>
    <w:rsid w:val="00DB019E"/>
    <w:rsid w:val="00DD4224"/>
    <w:rsid w:val="00E01015"/>
    <w:rsid w:val="00E07B59"/>
    <w:rsid w:val="00E70311"/>
    <w:rsid w:val="00E82C08"/>
    <w:rsid w:val="00EA1A35"/>
    <w:rsid w:val="00EA7015"/>
    <w:rsid w:val="00EF7922"/>
    <w:rsid w:val="00F71E68"/>
    <w:rsid w:val="00FC675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CE4955"/>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342C0E"/>
    <w:rPr>
      <w:color w:val="808080"/>
    </w:rPr>
  </w:style>
  <w:style w:type="paragraph" w:customStyle="1" w:styleId="54704A0977DB5D4EAE19A3B3EC84EBC4">
    <w:name w:val="54704A0977DB5D4EAE19A3B3EC84EBC4"/>
    <w:rsid w:val="00CE4955"/>
  </w:style>
  <w:style w:type="paragraph" w:customStyle="1" w:styleId="6C72EF00BDC15D49BD9C646F581CB483">
    <w:name w:val="6C72EF00BDC15D49BD9C646F581CB483"/>
    <w:rsid w:val="00CE4955"/>
  </w:style>
  <w:style w:type="paragraph" w:customStyle="1" w:styleId="03ECC75E815F1349BA79358E27B4AFE1">
    <w:name w:val="03ECC75E815F1349BA79358E27B4AFE1"/>
    <w:rsid w:val="00CE4955"/>
  </w:style>
  <w:style w:type="paragraph" w:customStyle="1" w:styleId="4098A90BB11A114588B4766A53131BF9">
    <w:name w:val="4098A90BB11A114588B4766A53131BF9"/>
    <w:rsid w:val="00CE4955"/>
  </w:style>
  <w:style w:type="paragraph" w:customStyle="1" w:styleId="5BC20FAA18C72749BAA41DFB87E4098B">
    <w:name w:val="5BC20FAA18C72749BAA41DFB87E4098B"/>
    <w:rsid w:val="00CE4955"/>
  </w:style>
  <w:style w:type="paragraph" w:customStyle="1" w:styleId="DFD1C8F5A9887249861B0F6627E8E696">
    <w:name w:val="DFD1C8F5A9887249861B0F6627E8E696"/>
    <w:rsid w:val="00CE4955"/>
  </w:style>
  <w:style w:type="paragraph" w:customStyle="1" w:styleId="6AA2DCDA5E21F349B44E8D9C524F7285">
    <w:name w:val="6AA2DCDA5E21F349B44E8D9C524F7285"/>
    <w:rsid w:val="007549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2017-03-17T00:00:00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olsStorage xmlns="urn:schemas-microsoft-com.VSTO2008Demos.ControlsStorage">
  <Controls>AAEAAAD/////AQAAAAAAAAAMAgAAAEVDaGVtNFdvcmQuQ29yZSwgVmVyc2lvbj0yLjAuMS4wLCBDdWx0dXJlPW5ldXRyYWwsIFB1YmxpY0tleVRva2VuPW51bGwHAQAAAAABAAAAAAAAAAQgQ2hlbTRXb3JkLkNvcmUuQ29udHJvbFByb3BlcnRpZXMCAAAACw==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ABD45BA-029C-43B6-8125-AE0C158F1D49}">
  <ds:schemaRefs>
    <ds:schemaRef ds:uri="http://schemas.openxmlformats.org/officeDocument/2006/bibliography"/>
  </ds:schemaRefs>
</ds:datastoreItem>
</file>

<file path=customXml/itemProps3.xml><?xml version="1.0" encoding="utf-8"?>
<ds:datastoreItem xmlns:ds="http://schemas.openxmlformats.org/officeDocument/2006/customXml" ds:itemID="{27811DB4-59B4-4EC6-877E-B2CFDF78E78F}">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Chem4Word2010</Template>
  <TotalTime>0</TotalTime>
  <Pages>1</Pages>
  <Words>1121</Words>
  <Characters>7066</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„USA – ein Land der unbegrenzten Möglichkeiten“</vt:lpstr>
    </vt:vector>
  </TitlesOfParts>
  <Company>Universität Koblenz-Landau</Company>
  <LinksUpToDate>false</LinksUpToDate>
  <CharactersWithSpaces>8171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„USA – ein Land der unbegrenzten Möglichkeiten“</dc:title>
  <dc:creator>meb;jr</dc:creator>
  <cp:lastModifiedBy>Katja B</cp:lastModifiedBy>
  <cp:revision>33</cp:revision>
  <cp:lastPrinted>2023-04-13T12:37:00Z</cp:lastPrinted>
  <dcterms:created xsi:type="dcterms:W3CDTF">2017-03-01T17:34:00Z</dcterms:created>
  <dcterms:modified xsi:type="dcterms:W3CDTF">2023-04-13T12:37:00Z</dcterms:modified>
  <cp:category>2</cp:category>
</cp:coreProperties>
</file>