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6ABE143E" w:rsidR="009121BE" w:rsidRDefault="009121BE" w:rsidP="009121BE"/>
    <w:p w14:paraId="6C09C955" w14:textId="6A2E3196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6E63D32F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0B3ACC">
                  <w:rPr>
                    <w:rFonts w:cs="Arial"/>
                    <w:szCs w:val="56"/>
                  </w:rPr>
                  <w:t>Brüche addieren und subtrahieren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72BECCD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C30366"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3721DCB5" w:rsidR="00F97FCB" w:rsidRDefault="00F97FCB">
      <w:pPr>
        <w:spacing w:after="200" w:line="276" w:lineRule="auto"/>
        <w:sectPr w:rsidR="00F97FCB" w:rsidSect="0020057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6"/>
          <w:footerReference w:type="first" r:id="rId17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0070E645" w14:textId="063E8477" w:rsidR="00451D8F" w:rsidRDefault="00451D8F" w:rsidP="00451D8F">
              <w:pPr>
                <w:pStyle w:val="StandardWeb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Herzlich willkommen im Mathematik-Labor „Mathe ist mehr“. </w:t>
              </w:r>
            </w:p>
            <w:p w14:paraId="276C80D5" w14:textId="042F1380" w:rsidR="00451D8F" w:rsidRDefault="00451D8F" w:rsidP="00451D8F">
              <w:pPr>
                <w:pStyle w:val="StandardWeb"/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In den ersten beiden Teilen der Station habt ihr euch mit der Addition von Brüchen und der Subtraktion von Brüchen mit gleichem Nenner beschäftigt. </w:t>
              </w:r>
            </w:p>
            <w:p w14:paraId="1D0BC8C1" w14:textId="56CDE847" w:rsidR="00451D8F" w:rsidRDefault="00451D8F" w:rsidP="00451D8F">
              <w:pPr>
                <w:pStyle w:val="StandardWeb"/>
              </w:pPr>
              <w:r>
                <w:rPr>
                  <w:rFonts w:ascii="Arial" w:hAnsi="Arial" w:cs="Arial"/>
                </w:rPr>
                <w:t xml:space="preserve">Im dritten Teil nehmt ihr nun auch die Subtraktion von Brüchen mit verschiedenen Nennern unter die Lupe. </w:t>
              </w: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1325227" w14:textId="69BBE84D" w:rsidR="00EE4AA6" w:rsidRDefault="00524F75" w:rsidP="0067477C">
              <w:pPr>
                <w:pStyle w:val="Labor-Kapitelberschrift"/>
                <w:jc w:val="both"/>
                <w:rPr>
                  <w:b w:val="0"/>
                </w:rPr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68CBC50F" w14:textId="0F806E99" w:rsidR="0067477C" w:rsidRPr="0067477C" w:rsidRDefault="0067477C" w:rsidP="0067477C">
              <w:pPr>
                <w:pStyle w:val="Labor-Kapitelberschrift"/>
                <w:jc w:val="both"/>
              </w:pPr>
              <w:r w:rsidRPr="0067477C">
                <w:t>Es handelt sich bei dieser Station um eine Online-Version. Schau unbedingt in den Materialordner hinein und lies dir dort die Informationen aufmerksam durch.</w:t>
              </w: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3360" behindDoc="0" locked="0" layoutInCell="1" allowOverlap="1" wp14:anchorId="6DE4A421" wp14:editId="5F564D39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0288" behindDoc="0" locked="0" layoutInCell="1" allowOverlap="1" wp14:anchorId="75A70168" wp14:editId="666854CC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57216" behindDoc="0" locked="0" layoutInCell="1" allowOverlap="1" wp14:anchorId="28877989" wp14:editId="529983F6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4144" behindDoc="0" locked="0" layoutInCell="1" allowOverlap="1" wp14:anchorId="6003FC4F" wp14:editId="73AD18B3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095724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7C192003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BF6784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9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4F585173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8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lastRenderedPageBreak/>
                <w:t>Das Mathematik-Labor-Team</w:t>
              </w:r>
            </w:p>
          </w:sdtContent>
        </w:sdt>
      </w:sdtContent>
    </w:sdt>
    <w:p w14:paraId="5445E6CE" w14:textId="77777777" w:rsidR="009073F3" w:rsidRDefault="009073F3">
      <w:pPr>
        <w:spacing w:after="200" w:line="276" w:lineRule="auto"/>
        <w:sectPr w:rsidR="009073F3" w:rsidSect="0020057D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45ACDA18" w14:textId="460F876C" w:rsidR="00873377" w:rsidRDefault="009A37E9" w:rsidP="004F1FC8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2118016" behindDoc="0" locked="0" layoutInCell="1" allowOverlap="1" wp14:anchorId="61E3911B" wp14:editId="6A0F3EB7">
            <wp:simplePos x="0" y="0"/>
            <wp:positionH relativeFrom="page">
              <wp:posOffset>6890385</wp:posOffset>
            </wp:positionH>
            <wp:positionV relativeFrom="paragraph">
              <wp:posOffset>113756</wp:posOffset>
            </wp:positionV>
            <wp:extent cx="492760" cy="492760"/>
            <wp:effectExtent l="0" t="0" r="2540" b="2540"/>
            <wp:wrapNone/>
            <wp:docPr id="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3377">
        <w:rPr>
          <w:rFonts w:cs="Arial"/>
        </w:rPr>
        <w:t xml:space="preserve">Seht euch die folgende </w:t>
      </w:r>
      <w:r w:rsidR="004F1FC8">
        <w:rPr>
          <w:rFonts w:cs="Arial"/>
        </w:rPr>
        <w:t>WABIs</w:t>
      </w:r>
      <w:r w:rsidR="00873377">
        <w:rPr>
          <w:rFonts w:cs="Arial"/>
        </w:rPr>
        <w:t xml:space="preserve"> an. Bestimmt bei beiden WAB</w:t>
      </w:r>
      <w:r w:rsidR="004F1FC8">
        <w:rPr>
          <w:rFonts w:cs="Arial"/>
        </w:rPr>
        <w:t>I</w:t>
      </w:r>
      <w:r w:rsidR="00873377">
        <w:rPr>
          <w:rFonts w:cs="Arial"/>
        </w:rPr>
        <w:t>s den markierten Anteil</w:t>
      </w:r>
      <w:r w:rsidR="004F1FC8">
        <w:rPr>
          <w:rFonts w:cs="Arial"/>
        </w:rPr>
        <w:t>.</w:t>
      </w:r>
      <w:r w:rsidR="00873377">
        <w:rPr>
          <w:rFonts w:cs="Arial"/>
        </w:rPr>
        <w:t xml:space="preserve"> Notiert die Brüche </w:t>
      </w:r>
      <w:r w:rsidR="001E3B9D">
        <w:rPr>
          <w:rFonts w:cs="Arial"/>
        </w:rPr>
        <w:t>in den vorgesehenen freien Feldern</w:t>
      </w:r>
      <w:r w:rsidR="004F1FC8">
        <w:rPr>
          <w:rFonts w:cs="Arial"/>
        </w:rPr>
        <w:t>!</w:t>
      </w:r>
      <w:r w:rsidR="00873377">
        <w:rPr>
          <w:rFonts w:cs="Arial"/>
        </w:rPr>
        <w:t xml:space="preserve"> </w:t>
      </w:r>
    </w:p>
    <w:p w14:paraId="1B057E75" w14:textId="2CCCC0DC" w:rsidR="005E4776" w:rsidRDefault="00AB59D6" w:rsidP="00873377">
      <w:pPr>
        <w:pStyle w:val="Arbeitsanweisung"/>
        <w:spacing w:before="600" w:after="240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6F079BD5" wp14:editId="18FBAFF6">
            <wp:simplePos x="0" y="0"/>
            <wp:positionH relativeFrom="margin">
              <wp:posOffset>3329940</wp:posOffset>
            </wp:positionH>
            <wp:positionV relativeFrom="paragraph">
              <wp:posOffset>236220</wp:posOffset>
            </wp:positionV>
            <wp:extent cx="1509142" cy="1728000"/>
            <wp:effectExtent l="0" t="0" r="0" b="5715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9142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2DE">
        <w:rPr>
          <w:noProof/>
        </w:rPr>
        <w:drawing>
          <wp:anchor distT="0" distB="0" distL="114300" distR="114300" simplePos="0" relativeHeight="252033024" behindDoc="1" locked="0" layoutInCell="1" allowOverlap="1" wp14:anchorId="6777A411" wp14:editId="401B4B93">
            <wp:simplePos x="0" y="0"/>
            <wp:positionH relativeFrom="column">
              <wp:posOffset>669925</wp:posOffset>
            </wp:positionH>
            <wp:positionV relativeFrom="paragraph">
              <wp:posOffset>185420</wp:posOffset>
            </wp:positionV>
            <wp:extent cx="150812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282" y="21410"/>
                <wp:lineTo x="2128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50A5E" w14:textId="6FCD3460" w:rsidR="00F46DBD" w:rsidRDefault="00F46DBD" w:rsidP="00873377">
      <w:pPr>
        <w:pStyle w:val="Arbeitsanweisung"/>
        <w:spacing w:before="600" w:after="240"/>
        <w:ind w:firstLine="0"/>
        <w:rPr>
          <w:rFonts w:cs="Arial"/>
        </w:rPr>
      </w:pPr>
    </w:p>
    <w:p w14:paraId="5FC7CEC6" w14:textId="31B40DD2" w:rsidR="004F1FC8" w:rsidRDefault="004F1FC8" w:rsidP="00873377">
      <w:pPr>
        <w:pStyle w:val="Arbeitsanweisung"/>
        <w:spacing w:before="600" w:after="240"/>
        <w:ind w:firstLine="0"/>
        <w:rPr>
          <w:rFonts w:cs="Arial"/>
        </w:rPr>
      </w:pPr>
    </w:p>
    <w:p w14:paraId="6A7F4AED" w14:textId="76DF2853" w:rsidR="005E4776" w:rsidRDefault="00C172DE" w:rsidP="00873377">
      <w:pPr>
        <w:pStyle w:val="Arbeitsanweisung"/>
        <w:spacing w:before="600" w:after="240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13E0C85B" wp14:editId="3B9D3247">
            <wp:simplePos x="0" y="0"/>
            <wp:positionH relativeFrom="column">
              <wp:posOffset>3900805</wp:posOffset>
            </wp:positionH>
            <wp:positionV relativeFrom="paragraph">
              <wp:posOffset>391160</wp:posOffset>
            </wp:positionV>
            <wp:extent cx="388620" cy="837565"/>
            <wp:effectExtent l="0" t="0" r="0" b="635"/>
            <wp:wrapSquare wrapText="bothSides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414B9CA0" wp14:editId="0A6BBF65">
            <wp:simplePos x="0" y="0"/>
            <wp:positionH relativeFrom="column">
              <wp:posOffset>1210945</wp:posOffset>
            </wp:positionH>
            <wp:positionV relativeFrom="paragraph">
              <wp:posOffset>359410</wp:posOffset>
            </wp:positionV>
            <wp:extent cx="388620" cy="837565"/>
            <wp:effectExtent l="0" t="0" r="0" b="635"/>
            <wp:wrapSquare wrapText="bothSides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4FF9" w14:textId="63DD564C" w:rsidR="005E4776" w:rsidRDefault="005E4776" w:rsidP="00873377">
      <w:pPr>
        <w:pStyle w:val="Arbeitsanweisung"/>
        <w:spacing w:before="600" w:after="240"/>
        <w:ind w:firstLine="0"/>
        <w:rPr>
          <w:noProof/>
        </w:rPr>
      </w:pPr>
    </w:p>
    <w:tbl>
      <w:tblPr>
        <w:tblStyle w:val="Tabellenraster"/>
        <w:tblpPr w:leftFromText="141" w:rightFromText="141" w:vertAnchor="text" w:tblpY="569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39"/>
        <w:gridCol w:w="4087"/>
      </w:tblGrid>
      <w:tr w:rsidR="00B47A2D" w:rsidRPr="0004025D" w14:paraId="340855BA" w14:textId="77777777" w:rsidTr="009D6EEA">
        <w:tc>
          <w:tcPr>
            <w:tcW w:w="4939" w:type="dxa"/>
            <w:shd w:val="clear" w:color="auto" w:fill="FFFFFF" w:themeFill="background1"/>
          </w:tcPr>
          <w:p w14:paraId="13DBA7DF" w14:textId="77777777" w:rsidR="00B47A2D" w:rsidRPr="0004025D" w:rsidRDefault="00B47A2D" w:rsidP="00B47A2D">
            <w:pPr>
              <w:pStyle w:val="Labor-Materialbox-berschrift"/>
              <w:jc w:val="both"/>
            </w:pPr>
            <w:r w:rsidRPr="0004025D">
              <w:t>Material</w:t>
            </w:r>
          </w:p>
          <w:p w14:paraId="6CC3C0CB" w14:textId="77777777" w:rsidR="00B47A2D" w:rsidRDefault="00B47A2D" w:rsidP="00B47A2D">
            <w:pPr>
              <w:pStyle w:val="Labor-Aufzhlung"/>
            </w:pPr>
            <w:r>
              <w:t>WABIs</w:t>
            </w:r>
          </w:p>
          <w:p w14:paraId="1720284E" w14:textId="77777777" w:rsidR="00B47A2D" w:rsidRDefault="00B47A2D" w:rsidP="00B47A2D">
            <w:pPr>
              <w:pStyle w:val="Labor-Aufzhlung"/>
            </w:pPr>
            <w:r>
              <w:t>rote, blaue und schwarze</w:t>
            </w:r>
          </w:p>
          <w:p w14:paraId="47B7097C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Buntstifte</w:t>
            </w:r>
          </w:p>
          <w:p w14:paraId="131C1BC5" w14:textId="77777777" w:rsidR="00B47A2D" w:rsidRDefault="00B47A2D" w:rsidP="00B47A2D">
            <w:pPr>
              <w:pStyle w:val="Labor-Aufzhlung"/>
            </w:pPr>
            <w:r>
              <w:t>weiße WABI-Vorlage</w:t>
            </w:r>
          </w:p>
          <w:p w14:paraId="2352A41C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360"/>
            </w:pPr>
          </w:p>
          <w:p w14:paraId="14AA0DDB" w14:textId="77777777" w:rsidR="00B47A2D" w:rsidRPr="0004025D" w:rsidRDefault="00B47A2D" w:rsidP="00B47A2D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087" w:type="dxa"/>
            <w:shd w:val="clear" w:color="auto" w:fill="FFFFFF" w:themeFill="background1"/>
            <w:vAlign w:val="center"/>
          </w:tcPr>
          <w:p w14:paraId="5AE23B43" w14:textId="77777777" w:rsidR="00B47A2D" w:rsidRPr="0004025D" w:rsidRDefault="00B47A2D" w:rsidP="00B47A2D">
            <w:pPr>
              <w:pStyle w:val="Arbeitsanweisung"/>
              <w:jc w:val="center"/>
            </w:pPr>
            <w:r w:rsidRPr="00B47A2D">
              <w:rPr>
                <w:noProof/>
              </w:rPr>
              <w:drawing>
                <wp:inline distT="0" distB="0" distL="0" distR="0" wp14:anchorId="3ECD98FC" wp14:editId="6088C152">
                  <wp:extent cx="2399030" cy="1589425"/>
                  <wp:effectExtent l="0" t="0" r="1270" b="0"/>
                  <wp:docPr id="104" name="Grafik 104" descr="C:\Users\Christina\Desktop\Uni\Landau\Mathe\Didaktisches Seminar\Gruppe 4\Bilder_Material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a\Desktop\Uni\Landau\Mathe\Didaktisches Seminar\Gruppe 4\Bilder_Material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2" cy="16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17D8E" w14:textId="0D768569" w:rsidR="004F1FC8" w:rsidRPr="0004025D" w:rsidRDefault="00B47A2D" w:rsidP="00DD2D3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883520" behindDoc="0" locked="0" layoutInCell="1" allowOverlap="1" wp14:anchorId="35A21759" wp14:editId="692BA205">
            <wp:simplePos x="0" y="0"/>
            <wp:positionH relativeFrom="column">
              <wp:posOffset>5997575</wp:posOffset>
            </wp:positionH>
            <wp:positionV relativeFrom="paragraph">
              <wp:posOffset>2456815</wp:posOffset>
            </wp:positionV>
            <wp:extent cx="493200" cy="493200"/>
            <wp:effectExtent l="0" t="0" r="2540" b="2540"/>
            <wp:wrapNone/>
            <wp:docPr id="3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W</w:t>
      </w:r>
      <w:r w:rsidR="005B681D">
        <w:rPr>
          <w:rFonts w:cs="Arial"/>
        </w:rPr>
        <w:t xml:space="preserve">ir wollen nun die beiden Brüche voneinander abziehen. Erklärt, ob man die Aufgabe mit den gegeben WABIs lösen kann. </w:t>
      </w:r>
      <w:r w:rsidR="003E2AF1">
        <w:rPr>
          <w:rFonts w:cs="Arial"/>
        </w:rPr>
        <w:t>Notiert euer Erge</w:t>
      </w:r>
      <w:r w:rsidR="00D26772">
        <w:rPr>
          <w:rFonts w:cs="Arial"/>
        </w:rPr>
        <w:t>b</w:t>
      </w:r>
      <w:r w:rsidR="003E2AF1">
        <w:rPr>
          <w:rFonts w:cs="Arial"/>
        </w:rPr>
        <w:t>nis!</w:t>
      </w:r>
    </w:p>
    <w:tbl>
      <w:tblPr>
        <w:tblStyle w:val="Tabellenraster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1E76" w14:paraId="7C241DE6" w14:textId="77777777" w:rsidTr="00B47A2D">
        <w:trPr>
          <w:trHeight w:val="2400"/>
        </w:trPr>
        <w:tc>
          <w:tcPr>
            <w:tcW w:w="9062" w:type="dxa"/>
          </w:tcPr>
          <w:p w14:paraId="3B385BBC" w14:textId="77777777" w:rsidR="00331E76" w:rsidRDefault="00331E76" w:rsidP="00331E7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2790CFE" w14:textId="4A55F4D5" w:rsidR="00985916" w:rsidRPr="003C0935" w:rsidRDefault="004E514D" w:rsidP="003C0935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887616" behindDoc="0" locked="0" layoutInCell="1" allowOverlap="1" wp14:anchorId="7DCF830C" wp14:editId="5CF454CF">
            <wp:simplePos x="0" y="0"/>
            <wp:positionH relativeFrom="column">
              <wp:posOffset>6019800</wp:posOffset>
            </wp:positionH>
            <wp:positionV relativeFrom="paragraph">
              <wp:posOffset>-78740</wp:posOffset>
            </wp:positionV>
            <wp:extent cx="492760" cy="492760"/>
            <wp:effectExtent l="0" t="0" r="2540" b="2540"/>
            <wp:wrapNone/>
            <wp:docPr id="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2D38">
        <w:rPr>
          <w:rFonts w:cs="Arial"/>
        </w:rPr>
        <w:t xml:space="preserve">Ihr kennt ein ähnliches Problem bereits von der Addition </w:t>
      </w:r>
      <w:r w:rsidR="00762E86">
        <w:rPr>
          <w:rFonts w:cs="Arial"/>
        </w:rPr>
        <w:t>von Brüchen mithilfe der</w:t>
      </w:r>
      <w:r w:rsidR="00DD2D38">
        <w:rPr>
          <w:rFonts w:cs="Arial"/>
        </w:rPr>
        <w:t xml:space="preserve"> WABIs. Wie konntet ihr dieses Problem lösen? Ist das Verfahren, das ihr verwendet habt, auch zur Subtraktion von WABIs hilfreich? </w:t>
      </w:r>
      <w:r w:rsidR="00DD2D38" w:rsidRPr="003C0935">
        <w:rPr>
          <w:rFonts w:cs="Arial"/>
        </w:rPr>
        <w:t>Tauscht euch in der Gruppe aus!</w:t>
      </w:r>
      <w:r w:rsidR="00E82B35" w:rsidRPr="003C0935">
        <w:rPr>
          <w:rFonts w:cs="Arial"/>
          <w:noProof/>
          <w:szCs w:val="24"/>
        </w:rPr>
        <w:t xml:space="preserve"> </w:t>
      </w:r>
    </w:p>
    <w:p w14:paraId="42E3362F" w14:textId="2E4C3635" w:rsidR="00233FED" w:rsidRPr="00233FED" w:rsidRDefault="009A37E9" w:rsidP="00233FED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2120064" behindDoc="0" locked="0" layoutInCell="1" allowOverlap="1" wp14:anchorId="3FF56842" wp14:editId="6BF0A44E">
            <wp:simplePos x="0" y="0"/>
            <wp:positionH relativeFrom="page">
              <wp:posOffset>6928485</wp:posOffset>
            </wp:positionH>
            <wp:positionV relativeFrom="paragraph">
              <wp:posOffset>694055</wp:posOffset>
            </wp:positionV>
            <wp:extent cx="492760" cy="492760"/>
            <wp:effectExtent l="0" t="0" r="2540" b="2540"/>
            <wp:wrapNone/>
            <wp:docPr id="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43232" behindDoc="0" locked="0" layoutInCell="1" allowOverlap="1" wp14:anchorId="35D92E0A" wp14:editId="3CC85B02">
            <wp:simplePos x="0" y="0"/>
            <wp:positionH relativeFrom="column">
              <wp:posOffset>6025606</wp:posOffset>
            </wp:positionH>
            <wp:positionV relativeFrom="paragraph">
              <wp:posOffset>138430</wp:posOffset>
            </wp:positionV>
            <wp:extent cx="492760" cy="492760"/>
            <wp:effectExtent l="0" t="0" r="2540" b="2540"/>
            <wp:wrapNone/>
            <wp:docPr id="1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B35">
        <w:rPr>
          <w:rFonts w:cs="Arial"/>
          <w:noProof/>
          <w:szCs w:val="24"/>
        </w:rPr>
        <w:t xml:space="preserve">Löst die folgenden Aufgaben </w:t>
      </w:r>
      <w:r w:rsidR="00501D8A">
        <w:rPr>
          <w:rFonts w:cs="Arial"/>
          <w:noProof/>
          <w:szCs w:val="24"/>
        </w:rPr>
        <w:t>durch Legen</w:t>
      </w:r>
      <w:r w:rsidR="00E82B35">
        <w:rPr>
          <w:rFonts w:cs="Arial"/>
          <w:noProof/>
          <w:szCs w:val="24"/>
        </w:rPr>
        <w:t xml:space="preserve"> der WABIs</w:t>
      </w:r>
      <w:r w:rsidR="007172AD">
        <w:rPr>
          <w:rFonts w:cs="Arial"/>
          <w:noProof/>
          <w:szCs w:val="24"/>
        </w:rPr>
        <w:t>!</w:t>
      </w:r>
      <w:r w:rsidR="00BA0379">
        <w:rPr>
          <w:rFonts w:cs="Arial"/>
          <w:noProof/>
          <w:szCs w:val="24"/>
        </w:rPr>
        <w:t xml:space="preserve"> </w:t>
      </w:r>
      <w:r w:rsidR="007172AD">
        <w:rPr>
          <w:rFonts w:cs="Arial"/>
        </w:rPr>
        <w:t>Schreibt die Lösung</w:t>
      </w:r>
      <w:r w:rsidR="004E514D">
        <w:rPr>
          <w:rFonts w:cs="Arial"/>
        </w:rPr>
        <w:t>en</w:t>
      </w:r>
      <w:r w:rsidR="007172AD">
        <w:rPr>
          <w:rFonts w:cs="Arial"/>
        </w:rPr>
        <w:t xml:space="preserve"> in die freien Felder!</w:t>
      </w:r>
    </w:p>
    <w:tbl>
      <w:tblPr>
        <w:tblStyle w:val="Tabellenraster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4304"/>
        <w:gridCol w:w="204"/>
        <w:gridCol w:w="23"/>
        <w:gridCol w:w="229"/>
        <w:gridCol w:w="4302"/>
      </w:tblGrid>
      <w:tr w:rsidR="00233FED" w14:paraId="7165A99C" w14:textId="77777777" w:rsidTr="00F70C12">
        <w:trPr>
          <w:trHeight w:val="1200"/>
        </w:trPr>
        <w:tc>
          <w:tcPr>
            <w:tcW w:w="4508" w:type="dxa"/>
            <w:gridSpan w:val="2"/>
            <w:tcBorders>
              <w:bottom w:val="nil"/>
              <w:right w:val="nil"/>
            </w:tcBorders>
            <w:vAlign w:val="center"/>
          </w:tcPr>
          <w:p w14:paraId="0F3A4602" w14:textId="7B4D3672" w:rsidR="00233FED" w:rsidRDefault="00233FE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513D7A5A" wp14:editId="03895DD4">
                  <wp:extent cx="1508125" cy="1729740"/>
                  <wp:effectExtent l="0" t="0" r="0" b="381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8125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  <w:gridSpan w:val="3"/>
            <w:tcBorders>
              <w:left w:val="nil"/>
              <w:bottom w:val="nil"/>
            </w:tcBorders>
            <w:vAlign w:val="center"/>
          </w:tcPr>
          <w:p w14:paraId="21A27B6C" w14:textId="6147665A" w:rsidR="00233FED" w:rsidRDefault="00BE7C9C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5488" behindDoc="0" locked="0" layoutInCell="1" allowOverlap="1" wp14:anchorId="1BEE1E6D" wp14:editId="688BA393">
                  <wp:simplePos x="0" y="0"/>
                  <wp:positionH relativeFrom="column">
                    <wp:posOffset>2104390</wp:posOffset>
                  </wp:positionH>
                  <wp:positionV relativeFrom="paragraph">
                    <wp:posOffset>1797685</wp:posOffset>
                  </wp:positionV>
                  <wp:extent cx="297180" cy="632460"/>
                  <wp:effectExtent l="0" t="0" r="7620" b="0"/>
                  <wp:wrapNone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3FED">
              <w:rPr>
                <w:noProof/>
              </w:rPr>
              <w:drawing>
                <wp:inline distT="0" distB="0" distL="0" distR="0" wp14:anchorId="28908F5B" wp14:editId="10028202">
                  <wp:extent cx="1509142" cy="1728000"/>
                  <wp:effectExtent l="0" t="0" r="0" b="5715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9142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4D" w14:paraId="6680031F" w14:textId="77777777" w:rsidTr="00F70C12">
        <w:trPr>
          <w:trHeight w:val="1191"/>
        </w:trPr>
        <w:tc>
          <w:tcPr>
            <w:tcW w:w="4304" w:type="dxa"/>
            <w:tcBorders>
              <w:top w:val="nil"/>
              <w:bottom w:val="single" w:sz="4" w:space="0" w:color="000000" w:themeColor="text1"/>
              <w:right w:val="nil"/>
            </w:tcBorders>
            <w:vAlign w:val="center"/>
          </w:tcPr>
          <w:p w14:paraId="5BC8AA51" w14:textId="0792FE6C" w:rsidR="00D4264D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</m:t>
                </m:r>
              </m:oMath>
            </m:oMathPara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76F1A87F" w14:textId="6AD4BB81" w:rsidR="00D4264D" w:rsidRDefault="00D4264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</w:rPr>
                  <m:t>-</m:t>
                </m:r>
              </m:oMath>
            </m:oMathPara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000000" w:themeColor="text1"/>
            </w:tcBorders>
            <w:vAlign w:val="center"/>
          </w:tcPr>
          <w:p w14:paraId="7AFA118B" w14:textId="1C4673B5" w:rsidR="00D4264D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 =</m:t>
                </m:r>
              </m:oMath>
            </m:oMathPara>
          </w:p>
        </w:tc>
      </w:tr>
      <w:tr w:rsidR="007F1813" w14:paraId="3D4F4352" w14:textId="77777777" w:rsidTr="00F70C12">
        <w:trPr>
          <w:trHeight w:val="1247"/>
        </w:trPr>
        <w:tc>
          <w:tcPr>
            <w:tcW w:w="4531" w:type="dxa"/>
            <w:gridSpan w:val="3"/>
            <w:tcBorders>
              <w:bottom w:val="nil"/>
              <w:right w:val="nil"/>
            </w:tcBorders>
            <w:vAlign w:val="center"/>
          </w:tcPr>
          <w:p w14:paraId="171324AB" w14:textId="411217B4" w:rsidR="007F1813" w:rsidRDefault="007F1813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E243499" wp14:editId="2D7A87F9">
                  <wp:extent cx="2711361" cy="1692000"/>
                  <wp:effectExtent l="0" t="0" r="0" b="381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361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689BD535" w14:textId="00326D5C" w:rsidR="007F1813" w:rsidRDefault="00BE7C9C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97536" behindDoc="0" locked="0" layoutInCell="1" allowOverlap="1" wp14:anchorId="16FB34A4" wp14:editId="08CAD878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1773555</wp:posOffset>
                  </wp:positionV>
                  <wp:extent cx="297180" cy="632460"/>
                  <wp:effectExtent l="0" t="0" r="7620" b="0"/>
                  <wp:wrapNone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1813">
              <w:rPr>
                <w:noProof/>
              </w:rPr>
              <w:drawing>
                <wp:inline distT="0" distB="0" distL="0" distR="0" wp14:anchorId="5B63B69A" wp14:editId="1B611035">
                  <wp:extent cx="1496365" cy="1728000"/>
                  <wp:effectExtent l="0" t="0" r="8890" b="5715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6365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813" w14:paraId="1905998A" w14:textId="77777777" w:rsidTr="00F70C12">
        <w:trPr>
          <w:trHeight w:val="1191"/>
        </w:trPr>
        <w:tc>
          <w:tcPr>
            <w:tcW w:w="4304" w:type="dxa"/>
            <w:tcBorders>
              <w:top w:val="nil"/>
              <w:right w:val="nil"/>
            </w:tcBorders>
            <w:vAlign w:val="center"/>
          </w:tcPr>
          <w:p w14:paraId="5E79C2AE" w14:textId="0677D747" w:rsidR="007F1813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ascii="Times New Roman" w:hAnsi="Times New Roman"/>
                <w:sz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2"/>
                  </w:rPr>
                  <m:t xml:space="preserve">     </m:t>
                </m:r>
              </m:oMath>
            </m:oMathPara>
          </w:p>
        </w:tc>
        <w:tc>
          <w:tcPr>
            <w:tcW w:w="45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02E6C39" w14:textId="7D25A038" w:rsidR="007F1813" w:rsidRDefault="007D49FD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</w:rPr>
                  <m:t>-</m:t>
                </m:r>
              </m:oMath>
            </m:oMathPara>
          </w:p>
        </w:tc>
        <w:tc>
          <w:tcPr>
            <w:tcW w:w="4302" w:type="dxa"/>
            <w:tcBorders>
              <w:top w:val="nil"/>
              <w:left w:val="nil"/>
            </w:tcBorders>
            <w:vAlign w:val="center"/>
          </w:tcPr>
          <w:p w14:paraId="0FFA8679" w14:textId="7349DF7C" w:rsidR="007F1813" w:rsidRDefault="00000000" w:rsidP="00F70C12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  <w:sz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12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      =</m:t>
                </m:r>
              </m:oMath>
            </m:oMathPara>
          </w:p>
        </w:tc>
      </w:tr>
    </w:tbl>
    <w:p w14:paraId="1DC5C466" w14:textId="77777777" w:rsidR="006B58B1" w:rsidRDefault="006B58B1" w:rsidP="00F41E77">
      <w:pPr>
        <w:pStyle w:val="Arbeitsanweisung"/>
        <w:spacing w:before="600" w:after="240"/>
        <w:ind w:left="0" w:firstLine="0"/>
        <w:rPr>
          <w:rFonts w:cs="Arial"/>
        </w:rPr>
        <w:sectPr w:rsidR="006B58B1" w:rsidSect="0020057D">
          <w:headerReference w:type="default" r:id="rId3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E31887B" w14:textId="24D0C170" w:rsidR="008A038D" w:rsidRDefault="00331E76" w:rsidP="006B58B1">
      <w:pPr>
        <w:pStyle w:val="Arbeitsanweisung"/>
        <w:spacing w:before="600" w:after="240"/>
        <w:ind w:left="0" w:firstLine="0"/>
        <w:rPr>
          <w:rFonts w:cs="Arial"/>
        </w:rPr>
      </w:pPr>
      <w:r w:rsidRPr="006B58B1">
        <w:rPr>
          <w:rFonts w:cs="Arial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00319134" wp14:editId="4F9ED95C">
            <wp:simplePos x="0" y="0"/>
            <wp:positionH relativeFrom="column">
              <wp:posOffset>6010910</wp:posOffset>
            </wp:positionH>
            <wp:positionV relativeFrom="paragraph">
              <wp:posOffset>126365</wp:posOffset>
            </wp:positionV>
            <wp:extent cx="492760" cy="492760"/>
            <wp:effectExtent l="0" t="0" r="2540" b="2540"/>
            <wp:wrapNone/>
            <wp:docPr id="1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5EE7">
        <w:rPr>
          <w:rFonts w:cs="Arial"/>
        </w:rPr>
        <w:t>Auch bei einer zeichnerischen Lösung müssen die WABIs verfeinert werden.</w:t>
      </w:r>
      <w:r w:rsidR="006B58B1">
        <w:rPr>
          <w:rFonts w:cs="Arial"/>
        </w:rPr>
        <w:t xml:space="preserve"> </w:t>
      </w:r>
      <w:r w:rsidR="006B58B1">
        <w:rPr>
          <w:rFonts w:cs="Arial"/>
        </w:rPr>
        <w:tab/>
        <w:t xml:space="preserve">     </w:t>
      </w:r>
      <w:r w:rsidR="00A84D47">
        <w:rPr>
          <w:rFonts w:cs="Arial"/>
        </w:rPr>
        <w:t>Zur Verfeinerung wird der schwarze Stift verwendet.</w:t>
      </w:r>
      <w:r w:rsidR="00625EE7">
        <w:rPr>
          <w:rFonts w:cs="Arial"/>
        </w:rPr>
        <w:t xml:space="preserve"> </w:t>
      </w:r>
    </w:p>
    <w:p w14:paraId="01C217C8" w14:textId="7641297C" w:rsidR="0000414D" w:rsidRPr="003C0935" w:rsidRDefault="0000414D" w:rsidP="008A038D">
      <w:pPr>
        <w:pStyle w:val="Arbeitsanweisung"/>
        <w:tabs>
          <w:tab w:val="left" w:pos="709"/>
        </w:tabs>
        <w:rPr>
          <w:rFonts w:cs="Arial"/>
        </w:rPr>
      </w:pPr>
      <w:r w:rsidRPr="003C0935">
        <w:rPr>
          <w:rFonts w:cs="Arial"/>
        </w:rPr>
        <w:t xml:space="preserve">Beispiel: </w:t>
      </w:r>
    </w:p>
    <w:p w14:paraId="2E4F159F" w14:textId="1787FF8B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275C21B3" w14:textId="4AD1B434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148589BA" w14:textId="0EC7AD86" w:rsidR="000A6BC8" w:rsidRDefault="0010163C" w:rsidP="008A038D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2039168" behindDoc="0" locked="0" layoutInCell="1" allowOverlap="1" wp14:anchorId="3AFF7BEE" wp14:editId="1182644B">
            <wp:simplePos x="0" y="0"/>
            <wp:positionH relativeFrom="column">
              <wp:posOffset>3573145</wp:posOffset>
            </wp:positionH>
            <wp:positionV relativeFrom="paragraph">
              <wp:posOffset>35560</wp:posOffset>
            </wp:positionV>
            <wp:extent cx="1466850" cy="1727835"/>
            <wp:effectExtent l="0" t="0" r="0" b="5715"/>
            <wp:wrapNone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85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1" locked="0" layoutInCell="1" allowOverlap="1" wp14:anchorId="14A75370" wp14:editId="1D58983E">
            <wp:simplePos x="0" y="0"/>
            <wp:positionH relativeFrom="column">
              <wp:posOffset>716280</wp:posOffset>
            </wp:positionH>
            <wp:positionV relativeFrom="paragraph">
              <wp:posOffset>38100</wp:posOffset>
            </wp:positionV>
            <wp:extent cx="1508125" cy="1729740"/>
            <wp:effectExtent l="0" t="0" r="0" b="3810"/>
            <wp:wrapNone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81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152CD" w14:textId="4AD8A13B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67D25F15" w14:textId="15FBE7DA" w:rsidR="000A6BC8" w:rsidRDefault="000A6BC8" w:rsidP="008A038D">
      <w:pPr>
        <w:pStyle w:val="Arbeitsanweisung"/>
        <w:tabs>
          <w:tab w:val="left" w:pos="709"/>
        </w:tabs>
        <w:rPr>
          <w:rFonts w:cs="Arial"/>
        </w:rPr>
      </w:pPr>
    </w:p>
    <w:p w14:paraId="60C6CE4E" w14:textId="0E2474F4" w:rsidR="000A6BC8" w:rsidRDefault="00F9217F" w:rsidP="008A038D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36BEF423" wp14:editId="3907750D">
                <wp:simplePos x="0" y="0"/>
                <wp:positionH relativeFrom="column">
                  <wp:posOffset>2392045</wp:posOffset>
                </wp:positionH>
                <wp:positionV relativeFrom="paragraph">
                  <wp:posOffset>74930</wp:posOffset>
                </wp:positionV>
                <wp:extent cx="914400" cy="289560"/>
                <wp:effectExtent l="0" t="0" r="20320" b="1524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04419" w14:textId="768FC9C8" w:rsidR="00C142EB" w:rsidRPr="00F9217F" w:rsidRDefault="00C142EB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Verfeinerung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EF423" id="_x0000_t202" coordsize="21600,21600" o:spt="202" path="m,l,21600r21600,l21600,xe">
                <v:stroke joinstyle="miter"/>
                <v:path gradientshapeok="t" o:connecttype="rect"/>
              </v:shapetype>
              <v:shape id="Textfeld 90" o:spid="_x0000_s1026" type="#_x0000_t202" style="position:absolute;left:0;text-align:left;margin-left:188.35pt;margin-top:5.9pt;width:1in;height:22.8pt;z-index:-2515107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BbeAIAAIoFAAAOAAAAZHJzL2Uyb0RvYy54bWysVEtPGzEQvlfqf7B8bzZJA4WIDUpBVJUQ&#10;oIaKs+O1E6tej2UP2U1/fcfezQPKhaqX3bHnm9fnmbm4bGvLNipEA67ko8GQM+UkVMatSv7z8ebT&#10;GWcRhauEBadKvlWRX84+frho/FSNYQ22UoGRExenjS/5GtFPiyLKtapFHIBXjpQaQi2QjmFVVEE0&#10;5L22xXg4PC0aCJUPIFWMdHvdKfks+9daSbzXOipktuSUG+ZvyN9l+hazCzFdBeHXRvZpiH/IohbG&#10;UdC9q2uBgj0H85er2sgAETQOJNQFaG2kyjVQNaPhq2oWa+FVroXIiX5PU/x/buXdZuEfAsP2K7T0&#10;gImQxsdppMtUT6tDnf6UKSM9Ubjd06ZaZJIuz0eTyZA0klTjs/OT00xrcTD2IeI3BTVLQskDvUom&#10;S2xuI1JAgu4gKVYEa6obY20+pE5QVzawjaA3tJhTJIsXKOtYU/LTzyfD7PiFLvfSwcNy9YYH8mdd&#10;Cqdyz/RpHYjIEm6tShjrfijNTJX5eCNHIaVy+zwzOqE0VfQewx5/yOo9xl0dZJEjg8O9cW0chI6l&#10;l9RWv3bE6A5PD3NUdxKxXbZ9gyyh2lLfBOhGKnp5Y+h1b0XEBxFohqghaC/gPX20BXod6CXO1hB+&#10;v3Wf8NTapOWsoZksuaOlwZn97qjlc5vRCOfD5OTLmCKEY83yWOOe6yughhnR/vEyiwmPdifqAPUT&#10;LY95ikkq4SRFLjnuxCvs9gQtH6nm8wyiofUCb93Cy+Q6kZs697F9EsH37Y00F3ewm10xfdXlHTZZ&#10;Opg/I2iTRyDR23Ha004DnyejX05poxyfM+qwQmd/AAAA//8DAFBLAwQUAAYACAAAACEAeQlZ8+AA&#10;AAAJAQAADwAAAGRycy9kb3ducmV2LnhtbEyPQUvDQBCF74L/YRnBi9jd1tqUmE0JgiAoFGspeptm&#10;1yS4Oxuy2zb66x1PepuZ93jzvWI1eieOdohdIA3TiQJhqQ6mo0bD9vXhegkiJiSDLpDV8GUjrMrz&#10;swJzE070Yo+b1AgOoZijhjalPpcy1q31GCeht8TaRxg8Jl6HRpoBTxzunZwptZAeO+IPLfb2vrX1&#10;5+bgNTTzHb2v8erxW43r5+qpWr55V2t9eTFWdyCSHdOfGX7xGR1KZtqHA5konIabbJGxlYUpV2DD&#10;7UzxYc9DNgdZFvJ/g/IHAAD//wMAUEsBAi0AFAAGAAgAAAAhALaDOJL+AAAA4QEAABMAAAAAAAAA&#10;AAAAAAAAAAAAAFtDb250ZW50X1R5cGVzXS54bWxQSwECLQAUAAYACAAAACEAOP0h/9YAAACUAQAA&#10;CwAAAAAAAAAAAAAAAAAvAQAAX3JlbHMvLnJlbHNQSwECLQAUAAYACAAAACEA5yCAW3gCAACKBQAA&#10;DgAAAAAAAAAAAAAAAAAuAgAAZHJzL2Uyb0RvYy54bWxQSwECLQAUAAYACAAAACEAeQlZ8+AAAAAJ&#10;AQAADwAAAAAAAAAAAAAAAADSBAAAZHJzL2Rvd25yZXYueG1sUEsFBgAAAAAEAAQA8wAAAN8FAAAA&#10;AA==&#10;" fillcolor="white [3201]" strokecolor="white [3212]" strokeweight=".5pt">
                <v:textbox>
                  <w:txbxContent>
                    <w:p w14:paraId="22704419" w14:textId="768FC9C8" w:rsidR="00C142EB" w:rsidRPr="00F9217F" w:rsidRDefault="00C142EB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Verfeinerung</w:t>
                      </w:r>
                    </w:p>
                  </w:txbxContent>
                </v:textbox>
              </v:shape>
            </w:pict>
          </mc:Fallback>
        </mc:AlternateContent>
      </w:r>
    </w:p>
    <w:p w14:paraId="6C29B22F" w14:textId="74573E8A" w:rsidR="00FC3E07" w:rsidRDefault="00FC3E07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E556865" w14:textId="6A1E30AF" w:rsidR="000A6BC8" w:rsidRDefault="00F9217F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4563D2" wp14:editId="67650074">
                <wp:simplePos x="0" y="0"/>
                <wp:positionH relativeFrom="column">
                  <wp:posOffset>2506345</wp:posOffset>
                </wp:positionH>
                <wp:positionV relativeFrom="paragraph">
                  <wp:posOffset>21590</wp:posOffset>
                </wp:positionV>
                <wp:extent cx="762000" cy="0"/>
                <wp:effectExtent l="0" t="76200" r="19050" b="95250"/>
                <wp:wrapNone/>
                <wp:docPr id="88" name="Gewinkelte Verbindung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40DF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88" o:spid="_x0000_s1026" type="#_x0000_t34" style="position:absolute;margin-left:197.35pt;margin-top:1.7pt;width:60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ag6wEAACsEAAAOAAAAZHJzL2Uyb0RvYy54bWysU01v2zAMvQ/YfxB0X5xkQFsEcXpI116G&#10;LdjXXZGoRKhECZIaJ/9+lOw46z6AothFNkU+ku+RWt4enWUHiMl4bPlsMuUMUHplcNfy79/u391w&#10;lrJAJaxHaPkJEr9dvX2z7MIC5n7vrYLIKAmmRRdavs85LJomyT04kSY+AJJT++hEJjPuGhVFR9md&#10;bebT6VXT+ahC9BJSotu73slXNb/WIPNnrRNkZltOveV6xnpuy9mslmKxiyLsjRzaEK/owgmDVHRM&#10;dSeyYE/R/JHKGRl98jpPpHeN19pIqByIzWz6G5uvexGgciFxUhhlSv8vrfx02ERmVMtvaFIoHM3o&#10;AUjgR7AZ2A+IW4PqCXeM/CRWF9KCMGvcxMFKYRML86OOrnyJEztWgU+jwHDMTNLl9RXNjMYgz67m&#10;ggsx5QfwjpWflm8B89oj0gR9fF+1FYePKVNVAp2DS0GLrKPVm19T5mInb426N9ZWoywSrG1kB0Er&#10;kI+zwoIyPIvKwtgPqFg+BeKfoxG4szBEWiRA4d0zrX/5ZKGv/QU0yUfcZn3x5/XU47meRYosEE2d&#10;jaCh43+BhtgCg7rMLwWO0bWixzwCnUEf/9bqRRrdx59Z91wL7a1Xpzr3KgdtZFVyeD1l5X+1K/zy&#10;xlc/AQAA//8DAFBLAwQUAAYACAAAACEAQPNnPdkAAAAHAQAADwAAAGRycy9kb3ducmV2LnhtbEyO&#10;y07DMBBF90j8gzVI7KhTUmgb4lQRjy1SCx8wjockENshdpPw90zZlN0c3as7J9/NthMjDaH1TsFy&#10;kYAgV3nTulrB+9vLzQZEiOgMdt6Rgh8KsCsuL3LMjJ/cnsZDrAWPuJChgibGPpMyVA1ZDAvfk+Ps&#10;ww8WI+NQSzPgxOO2k7dJci8tto4/NNjTY0PV1+FoFUzP6V6+ok51Mm60tPXnd1k+KXV9NZcPICLN&#10;8VyGkz6rQ8FO2h+dCaJTkG5Xa67ysQLB+d3yxPqPZZHL//7FLwAAAP//AwBQSwECLQAUAAYACAAA&#10;ACEAtoM4kv4AAADhAQAAEwAAAAAAAAAAAAAAAAAAAAAAW0NvbnRlbnRfVHlwZXNdLnhtbFBLAQIt&#10;ABQABgAIAAAAIQA4/SH/1gAAAJQBAAALAAAAAAAAAAAAAAAAAC8BAABfcmVscy8ucmVsc1BLAQIt&#10;ABQABgAIAAAAIQBfQ6ag6wEAACsEAAAOAAAAAAAAAAAAAAAAAC4CAABkcnMvZTJvRG9jLnhtbFBL&#10;AQItABQABgAIAAAAIQBA82c92QAAAAcBAAAPAAAAAAAAAAAAAAAAAEUEAABkcnMvZG93bnJldi54&#10;bWxQSwUGAAAAAAQABADzAAAASwUAAAAA&#10;" strokecolor="black [3213]" strokeweight="1pt">
                <v:stroke endarrow="block"/>
              </v:shape>
            </w:pict>
          </mc:Fallback>
        </mc:AlternateContent>
      </w:r>
    </w:p>
    <w:p w14:paraId="2D92EEDE" w14:textId="53867BF9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8E27E01" w14:textId="70BF6132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2408F7E2" w14:textId="22E27992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193E44D5" w14:textId="2A6393A6" w:rsidR="000A6BC8" w:rsidRDefault="000A6BC8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519D5CA8" w14:textId="2A789FED" w:rsidR="00A84D47" w:rsidRPr="00A84D47" w:rsidRDefault="00A84D47" w:rsidP="00FC3E07">
      <w:pPr>
        <w:pStyle w:val="Arbeitsanweisung"/>
        <w:tabs>
          <w:tab w:val="left" w:pos="709"/>
        </w:tabs>
        <w:ind w:left="0" w:firstLine="0"/>
        <w:rPr>
          <w:rFonts w:cs="Arial"/>
          <w:sz w:val="14"/>
        </w:rPr>
      </w:pPr>
    </w:p>
    <w:p w14:paraId="33975AEA" w14:textId="77777777" w:rsidR="00D535B6" w:rsidRPr="00B46E76" w:rsidRDefault="00000000" w:rsidP="00FC3E07">
      <w:pPr>
        <w:pStyle w:val="Arbeitsanweisung"/>
        <w:tabs>
          <w:tab w:val="left" w:pos="709"/>
        </w:tabs>
        <w:ind w:left="0" w:firstLine="0"/>
        <w:rPr>
          <w:rFonts w:cs="Arial"/>
          <w:sz w:val="36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  <w:sz w:val="36"/>
                </w:rPr>
              </m:ctrlPr>
            </m:fPr>
            <m:num>
              <m:r>
                <w:rPr>
                  <w:rFonts w:ascii="Cambria Math" w:hAnsi="Cambria Math" w:cs="Arial"/>
                  <w:sz w:val="36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36"/>
                </w:rPr>
                <m:t>3</m:t>
              </m:r>
            </m:den>
          </m:f>
          <m:r>
            <w:rPr>
              <w:rFonts w:ascii="Cambria Math" w:hAnsi="Cambria Math" w:cs="Arial"/>
              <w:sz w:val="36"/>
            </w:rPr>
            <m:t xml:space="preserve">                        =                        </m:t>
          </m:r>
          <m:f>
            <m:fPr>
              <m:ctrlPr>
                <w:rPr>
                  <w:rFonts w:ascii="Cambria Math" w:hAnsi="Cambria Math" w:cs="Arial"/>
                  <w:i/>
                  <w:sz w:val="36"/>
                </w:rPr>
              </m:ctrlPr>
            </m:fPr>
            <m:num>
              <m:r>
                <w:rPr>
                  <w:rFonts w:ascii="Cambria Math" w:hAnsi="Cambria Math" w:cs="Arial"/>
                  <w:sz w:val="36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36"/>
                </w:rPr>
                <m:t>6</m:t>
              </m:r>
            </m:den>
          </m:f>
        </m:oMath>
      </m:oMathPara>
    </w:p>
    <w:p w14:paraId="75452A28" w14:textId="77777777" w:rsidR="00B46E76" w:rsidRDefault="00B46E76" w:rsidP="00FC3E07">
      <w:pPr>
        <w:pStyle w:val="Arbeitsanweisung"/>
        <w:tabs>
          <w:tab w:val="left" w:pos="709"/>
        </w:tabs>
        <w:ind w:left="0" w:firstLine="0"/>
        <w:rPr>
          <w:rFonts w:cs="Arial"/>
          <w:sz w:val="36"/>
        </w:rPr>
      </w:pPr>
    </w:p>
    <w:p w14:paraId="7F045C44" w14:textId="77777777" w:rsidR="00B46E76" w:rsidRDefault="00B46E76" w:rsidP="00FC3E07">
      <w:pPr>
        <w:pStyle w:val="Arbeitsanweisung"/>
        <w:tabs>
          <w:tab w:val="left" w:pos="709"/>
        </w:tabs>
        <w:ind w:left="0" w:firstLine="0"/>
        <w:rPr>
          <w:rFonts w:cs="Arial"/>
        </w:rPr>
        <w:sectPr w:rsidR="00B46E76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5B1813A" w14:textId="7739C9EC" w:rsidR="00D535B6" w:rsidRPr="00D535B6" w:rsidRDefault="00D535B6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ACA62D5" w14:textId="77777777" w:rsidR="00D535B6" w:rsidRDefault="00E3415E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t xml:space="preserve">Die Fläche des Subtrahenden kann nun </w:t>
      </w:r>
      <w:r w:rsidR="006B3FCE">
        <w:rPr>
          <w:rFonts w:cs="Arial"/>
        </w:rPr>
        <w:t xml:space="preserve">wie in Heft 2 </w:t>
      </w:r>
      <w:r w:rsidR="00052690">
        <w:rPr>
          <w:rFonts w:cs="Arial"/>
        </w:rPr>
        <w:t xml:space="preserve">mit einem blauen Stift </w:t>
      </w:r>
      <w:r w:rsidR="006B3FCE">
        <w:rPr>
          <w:rFonts w:cs="Arial"/>
        </w:rPr>
        <w:t>schraffiert werden.</w:t>
      </w:r>
    </w:p>
    <w:p w14:paraId="55B7387B" w14:textId="77777777" w:rsidR="00D535B6" w:rsidRDefault="00D535B6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</w:p>
    <w:p w14:paraId="7356F9B3" w14:textId="413E7F96" w:rsidR="006B3FCE" w:rsidRDefault="001E3B9D" w:rsidP="00FC3E07">
      <w:pPr>
        <w:pStyle w:val="Arbeitsanweisung"/>
        <w:tabs>
          <w:tab w:val="left" w:pos="709"/>
        </w:tabs>
        <w:ind w:left="0" w:firstLine="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69184" behindDoc="0" locked="0" layoutInCell="1" allowOverlap="1" wp14:anchorId="3D6B618F" wp14:editId="20EE5937">
            <wp:simplePos x="0" y="0"/>
            <wp:positionH relativeFrom="column">
              <wp:posOffset>5986780</wp:posOffset>
            </wp:positionH>
            <wp:positionV relativeFrom="paragraph">
              <wp:posOffset>65314</wp:posOffset>
            </wp:positionV>
            <wp:extent cx="492760" cy="492760"/>
            <wp:effectExtent l="0" t="0" r="2540" b="2540"/>
            <wp:wrapNone/>
            <wp:docPr id="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A6473" w14:textId="160F3E4E" w:rsidR="006B3FCE" w:rsidRDefault="006B3FCE" w:rsidP="005979B2">
      <w:pPr>
        <w:pStyle w:val="Arbeitsanweisung"/>
        <w:numPr>
          <w:ilvl w:val="1"/>
          <w:numId w:val="11"/>
        </w:numPr>
        <w:tabs>
          <w:tab w:val="left" w:pos="709"/>
        </w:tabs>
        <w:rPr>
          <w:rFonts w:cs="Arial"/>
        </w:rPr>
      </w:pPr>
      <w:r>
        <w:rPr>
          <w:rFonts w:cs="Arial"/>
        </w:rPr>
        <w:t>Löst die folgenden Aufgaben zeichnerisch</w:t>
      </w:r>
      <w:r w:rsidR="0000414D">
        <w:rPr>
          <w:rFonts w:cs="Arial"/>
        </w:rPr>
        <w:t>! Führt die Verfeinerungen durch wie im Beispiel erklärt!</w:t>
      </w:r>
    </w:p>
    <w:p w14:paraId="2DB59E3F" w14:textId="79849F5B" w:rsidR="005F3F9B" w:rsidRDefault="003C0935" w:rsidP="005F3F9B">
      <w:pPr>
        <w:pStyle w:val="Arbeitsanweisung"/>
        <w:tabs>
          <w:tab w:val="left" w:pos="709"/>
        </w:tabs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79424" behindDoc="0" locked="0" layoutInCell="1" allowOverlap="1" wp14:anchorId="52B186C0" wp14:editId="076E542F">
            <wp:simplePos x="0" y="0"/>
            <wp:positionH relativeFrom="column">
              <wp:posOffset>5987143</wp:posOffset>
            </wp:positionH>
            <wp:positionV relativeFrom="paragraph">
              <wp:posOffset>131717</wp:posOffset>
            </wp:positionV>
            <wp:extent cx="492760" cy="492760"/>
            <wp:effectExtent l="0" t="0" r="2540" b="2540"/>
            <wp:wrapNone/>
            <wp:docPr id="3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margin" w:tblpY="393"/>
        <w:tblW w:w="8784" w:type="dxa"/>
        <w:tblLook w:val="04A0" w:firstRow="1" w:lastRow="0" w:firstColumn="1" w:lastColumn="0" w:noHBand="0" w:noVBand="1"/>
      </w:tblPr>
      <w:tblGrid>
        <w:gridCol w:w="4390"/>
        <w:gridCol w:w="4394"/>
      </w:tblGrid>
      <w:tr w:rsidR="000E25D4" w14:paraId="6B53CBA9" w14:textId="77777777" w:rsidTr="00115DA8">
        <w:trPr>
          <w:trHeight w:val="2100"/>
        </w:trPr>
        <w:tc>
          <w:tcPr>
            <w:tcW w:w="4390" w:type="dxa"/>
            <w:tcBorders>
              <w:bottom w:val="nil"/>
            </w:tcBorders>
            <w:vAlign w:val="center"/>
          </w:tcPr>
          <w:p w14:paraId="0A67A166" w14:textId="397339A6" w:rsidR="000E25D4" w:rsidRPr="00D56072" w:rsidRDefault="0009231A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099584" behindDoc="0" locked="0" layoutInCell="1" allowOverlap="1" wp14:anchorId="1477681A" wp14:editId="2D20C698">
                  <wp:simplePos x="0" y="0"/>
                  <wp:positionH relativeFrom="column">
                    <wp:posOffset>2002790</wp:posOffset>
                  </wp:positionH>
                  <wp:positionV relativeFrom="paragraph">
                    <wp:posOffset>1823720</wp:posOffset>
                  </wp:positionV>
                  <wp:extent cx="297180" cy="632460"/>
                  <wp:effectExtent l="0" t="0" r="7620" b="0"/>
                  <wp:wrapNone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5D4" w:rsidRPr="00C720C9">
              <w:rPr>
                <w:noProof/>
              </w:rPr>
              <w:drawing>
                <wp:inline distT="0" distB="0" distL="0" distR="0" wp14:anchorId="6FDE68CA" wp14:editId="2EF8542C">
                  <wp:extent cx="1515110" cy="1733550"/>
                  <wp:effectExtent l="0" t="0" r="8890" b="0"/>
                  <wp:docPr id="10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14:paraId="44A787EB" w14:textId="16D4F63A" w:rsidR="000E25D4" w:rsidRDefault="000E25D4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 w:rsidRPr="00C720C9">
              <w:rPr>
                <w:noProof/>
              </w:rPr>
              <w:drawing>
                <wp:inline distT="0" distB="0" distL="0" distR="0" wp14:anchorId="583B41EF" wp14:editId="53ED945A">
                  <wp:extent cx="1515110" cy="1733550"/>
                  <wp:effectExtent l="0" t="0" r="8890" b="0"/>
                  <wp:docPr id="10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5D4" w14:paraId="23BB77B1" w14:textId="77777777" w:rsidTr="00115DA8">
        <w:trPr>
          <w:trHeight w:val="1304"/>
        </w:trPr>
        <w:tc>
          <w:tcPr>
            <w:tcW w:w="4390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BCB0C37" w14:textId="7521CA26" w:rsidR="000E25D4" w:rsidRPr="00C720C9" w:rsidRDefault="00000000" w:rsidP="00115DA8">
            <w:pPr>
              <w:pStyle w:val="Arbeitsanweisung"/>
              <w:tabs>
                <w:tab w:val="left" w:pos="709"/>
              </w:tabs>
              <w:ind w:left="360" w:firstLine="0"/>
              <w:jc w:val="center"/>
              <w:rPr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36"/>
                  </w:rPr>
                  <m:t xml:space="preserve"> =</m:t>
                </m:r>
              </m:oMath>
            </m:oMathPara>
          </w:p>
        </w:tc>
        <w:tc>
          <w:tcPr>
            <w:tcW w:w="4394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37A08282" w14:textId="18240E6A" w:rsidR="000E25D4" w:rsidRPr="000E25D4" w:rsidRDefault="0009231A" w:rsidP="00115DA8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3A49B068" wp14:editId="4FE82D88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95250</wp:posOffset>
                  </wp:positionV>
                  <wp:extent cx="297180" cy="632460"/>
                  <wp:effectExtent l="0" t="0" r="7620" b="0"/>
                  <wp:wrapNone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5D4">
              <w:rPr>
                <w:noProof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D56072" w14:paraId="03C5FC2D" w14:textId="77777777" w:rsidTr="00115DA8">
        <w:trPr>
          <w:trHeight w:val="3402"/>
        </w:trPr>
        <w:tc>
          <w:tcPr>
            <w:tcW w:w="8784" w:type="dxa"/>
            <w:gridSpan w:val="2"/>
            <w:tcBorders>
              <w:bottom w:val="nil"/>
            </w:tcBorders>
            <w:vAlign w:val="center"/>
          </w:tcPr>
          <w:p w14:paraId="196F8F8D" w14:textId="1E3E3FC3" w:rsidR="00D56072" w:rsidRPr="00C720C9" w:rsidRDefault="0009231A" w:rsidP="00115DA8">
            <w:pPr>
              <w:pStyle w:val="Arbeitsanweisung"/>
              <w:tabs>
                <w:tab w:val="left" w:pos="709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5520E57E" wp14:editId="7274A662">
                  <wp:simplePos x="0" y="0"/>
                  <wp:positionH relativeFrom="column">
                    <wp:posOffset>3315970</wp:posOffset>
                  </wp:positionH>
                  <wp:positionV relativeFrom="paragraph">
                    <wp:posOffset>2176780</wp:posOffset>
                  </wp:positionV>
                  <wp:extent cx="297180" cy="632460"/>
                  <wp:effectExtent l="0" t="0" r="7620" b="0"/>
                  <wp:wrapNone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6072" w:rsidRPr="00C720C9">
              <w:rPr>
                <w:noProof/>
              </w:rPr>
              <w:drawing>
                <wp:inline distT="0" distB="0" distL="0" distR="0" wp14:anchorId="329577E9" wp14:editId="2E9CB5D6">
                  <wp:extent cx="1470660" cy="1733550"/>
                  <wp:effectExtent l="0" t="0" r="0" b="0"/>
                  <wp:docPr id="11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934"/>
                          <a:stretch/>
                        </pic:blipFill>
                        <pic:spPr bwMode="auto">
                          <a:xfrm>
                            <a:off x="0" y="0"/>
                            <a:ext cx="147066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6072" w:rsidRPr="00C720C9">
              <w:rPr>
                <w:noProof/>
              </w:rPr>
              <w:drawing>
                <wp:inline distT="0" distB="0" distL="0" distR="0" wp14:anchorId="67CDDC0F" wp14:editId="4BC0A994">
                  <wp:extent cx="1492250" cy="1733550"/>
                  <wp:effectExtent l="0" t="0" r="0" b="0"/>
                  <wp:docPr id="11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09"/>
                          <a:stretch/>
                        </pic:blipFill>
                        <pic:spPr bwMode="auto">
                          <a:xfrm>
                            <a:off x="0" y="0"/>
                            <a:ext cx="1492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35B" w14:paraId="1D25E289" w14:textId="77777777" w:rsidTr="00115DA8">
        <w:trPr>
          <w:trHeight w:val="1587"/>
        </w:trPr>
        <w:tc>
          <w:tcPr>
            <w:tcW w:w="8784" w:type="dxa"/>
            <w:gridSpan w:val="2"/>
            <w:tcBorders>
              <w:top w:val="nil"/>
            </w:tcBorders>
            <w:vAlign w:val="center"/>
          </w:tcPr>
          <w:p w14:paraId="74EF5893" w14:textId="5CE4E8B0" w:rsidR="00E9635B" w:rsidRPr="000B3B94" w:rsidRDefault="00000000" w:rsidP="00115DA8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</w:tbl>
    <w:p w14:paraId="2B849AC6" w14:textId="71617CE9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19326723" w14:textId="04F6F53B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58ECED6F" w14:textId="77777777" w:rsidR="005F3F9B" w:rsidRDefault="005F3F9B" w:rsidP="005F3F9B">
      <w:pPr>
        <w:pStyle w:val="Arbeitsanweisung"/>
        <w:tabs>
          <w:tab w:val="left" w:pos="709"/>
        </w:tabs>
        <w:rPr>
          <w:rFonts w:cs="Arial"/>
        </w:rPr>
      </w:pPr>
    </w:p>
    <w:p w14:paraId="72846605" w14:textId="77777777" w:rsidR="00D37D42" w:rsidRDefault="00D37D42">
      <w:pPr>
        <w:spacing w:after="200" w:line="276" w:lineRule="auto"/>
        <w:rPr>
          <w:rFonts w:cs="Arial"/>
        </w:rPr>
        <w:sectPr w:rsidR="00D37D42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8CCB520" w14:textId="0C77524E" w:rsidR="00BF5D0A" w:rsidRDefault="00BF5D0A" w:rsidP="00215D98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 xml:space="preserve">Bisher musste </w:t>
      </w:r>
      <w:r w:rsidRPr="00215D98">
        <w:rPr>
          <w:rFonts w:cs="Arial"/>
          <w:b/>
          <w:i/>
        </w:rPr>
        <w:t>entweder</w:t>
      </w:r>
      <w:r>
        <w:rPr>
          <w:rFonts w:cs="Arial"/>
        </w:rPr>
        <w:t xml:space="preserve"> der Minuend </w:t>
      </w:r>
      <w:r w:rsidRPr="00215D98">
        <w:rPr>
          <w:rFonts w:cs="Arial"/>
          <w:b/>
          <w:i/>
        </w:rPr>
        <w:t>oder</w:t>
      </w:r>
      <w:r>
        <w:rPr>
          <w:rFonts w:cs="Arial"/>
        </w:rPr>
        <w:t xml:space="preserve"> der Subtrahend verfeinert werden. </w:t>
      </w:r>
      <w:r w:rsidR="00215D98">
        <w:rPr>
          <w:rFonts w:cs="Arial"/>
        </w:rPr>
        <w:t xml:space="preserve">Nun </w:t>
      </w:r>
      <w:r w:rsidR="001E3B9D">
        <w:rPr>
          <w:rFonts w:cs="Arial"/>
        </w:rPr>
        <w:t>werden Fälle betrachtet</w:t>
      </w:r>
      <w:r>
        <w:rPr>
          <w:rFonts w:cs="Arial"/>
        </w:rPr>
        <w:t xml:space="preserve">, </w:t>
      </w:r>
      <w:r w:rsidR="001E3B9D">
        <w:rPr>
          <w:rFonts w:cs="Arial"/>
        </w:rPr>
        <w:t>bei denen der</w:t>
      </w:r>
      <w:r>
        <w:rPr>
          <w:rFonts w:cs="Arial"/>
        </w:rPr>
        <w:t xml:space="preserve"> Minuend </w:t>
      </w:r>
      <w:r w:rsidRPr="00215D98">
        <w:rPr>
          <w:rFonts w:cs="Arial"/>
          <w:b/>
          <w:i/>
        </w:rPr>
        <w:t>und</w:t>
      </w:r>
      <w:r>
        <w:rPr>
          <w:rFonts w:cs="Arial"/>
        </w:rPr>
        <w:t xml:space="preserve"> </w:t>
      </w:r>
      <w:r w:rsidR="001E3B9D">
        <w:rPr>
          <w:rFonts w:cs="Arial"/>
        </w:rPr>
        <w:t xml:space="preserve">der </w:t>
      </w:r>
      <w:r>
        <w:rPr>
          <w:rFonts w:cs="Arial"/>
        </w:rPr>
        <w:t>Subtrahend verfeinert werden müssen.</w:t>
      </w:r>
    </w:p>
    <w:p w14:paraId="4E2B7F8E" w14:textId="589D31EE" w:rsidR="00215D98" w:rsidRPr="00215D98" w:rsidRDefault="00834640" w:rsidP="00215D98">
      <w:pPr>
        <w:pStyle w:val="Listenabsatz"/>
        <w:numPr>
          <w:ilvl w:val="0"/>
          <w:numId w:val="11"/>
        </w:numPr>
        <w:spacing w:before="600" w:after="240"/>
        <w:contextualSpacing w:val="0"/>
        <w:jc w:val="both"/>
        <w:rPr>
          <w:rFonts w:ascii="Arial" w:hAnsi="Arial" w:cs="Arial"/>
          <w:vanish/>
          <w:sz w:val="24"/>
        </w:rPr>
      </w:pPr>
      <w:r w:rsidRPr="00B546A7">
        <w:rPr>
          <w:rFonts w:cs="Arial"/>
          <w:noProof/>
        </w:rPr>
        <w:drawing>
          <wp:anchor distT="0" distB="0" distL="114300" distR="114300" simplePos="0" relativeHeight="251871232" behindDoc="0" locked="0" layoutInCell="1" allowOverlap="1" wp14:anchorId="141C20D1" wp14:editId="70F29E37">
            <wp:simplePos x="0" y="0"/>
            <wp:positionH relativeFrom="rightMargin">
              <wp:posOffset>273050</wp:posOffset>
            </wp:positionH>
            <wp:positionV relativeFrom="paragraph">
              <wp:posOffset>203200</wp:posOffset>
            </wp:positionV>
            <wp:extent cx="492760" cy="492760"/>
            <wp:effectExtent l="0" t="0" r="2540" b="2540"/>
            <wp:wrapNone/>
            <wp:docPr id="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D4966" w14:textId="53BB2948" w:rsidR="00F71418" w:rsidRPr="00F07662" w:rsidRDefault="000B025A" w:rsidP="00215D9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Seht euch </w:t>
      </w:r>
      <w:r w:rsidRPr="00215D98">
        <w:rPr>
          <w:rFonts w:cs="Arial"/>
          <w:b/>
        </w:rPr>
        <w:t xml:space="preserve">Video </w:t>
      </w:r>
      <w:r w:rsidR="004137FA" w:rsidRPr="00215D98">
        <w:rPr>
          <w:rFonts w:cs="Arial"/>
          <w:b/>
        </w:rPr>
        <w:t>3</w:t>
      </w:r>
      <w:r>
        <w:rPr>
          <w:rFonts w:cs="Arial"/>
        </w:rPr>
        <w:t xml:space="preserve"> an! </w:t>
      </w:r>
    </w:p>
    <w:p w14:paraId="2922FDC3" w14:textId="219E1EEC" w:rsidR="00A43968" w:rsidRPr="00F07662" w:rsidRDefault="00F71418" w:rsidP="00F0766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</w:rPr>
        <w:t xml:space="preserve">Beschreibt in eigenen Worten, wie das Problem im Video gelöst wurde! 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3968" w14:paraId="5FE049B5" w14:textId="77777777" w:rsidTr="00B47A2D">
        <w:trPr>
          <w:trHeight w:val="3959"/>
        </w:trPr>
        <w:tc>
          <w:tcPr>
            <w:tcW w:w="9062" w:type="dxa"/>
          </w:tcPr>
          <w:p w14:paraId="251CE094" w14:textId="052D8861" w:rsidR="00A43968" w:rsidRDefault="00A43968" w:rsidP="00A439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4566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939"/>
        <w:gridCol w:w="4087"/>
      </w:tblGrid>
      <w:tr w:rsidR="00B47A2D" w:rsidRPr="0004025D" w14:paraId="0BCD17B1" w14:textId="77777777" w:rsidTr="00531AFF">
        <w:trPr>
          <w:trHeight w:val="2252"/>
        </w:trPr>
        <w:tc>
          <w:tcPr>
            <w:tcW w:w="4939" w:type="dxa"/>
            <w:shd w:val="clear" w:color="auto" w:fill="FFFFFF" w:themeFill="background1"/>
          </w:tcPr>
          <w:p w14:paraId="42CD1BEC" w14:textId="77777777" w:rsidR="00B47A2D" w:rsidRPr="0004025D" w:rsidRDefault="00B47A2D" w:rsidP="00B47A2D">
            <w:pPr>
              <w:pStyle w:val="Labor-Materialbox-berschrift"/>
              <w:jc w:val="both"/>
            </w:pPr>
            <w:r w:rsidRPr="0004025D">
              <w:t>Material</w:t>
            </w:r>
          </w:p>
          <w:p w14:paraId="51B4FF74" w14:textId="77777777" w:rsidR="00B47A2D" w:rsidRDefault="00B47A2D" w:rsidP="00B47A2D">
            <w:pPr>
              <w:pStyle w:val="Labor-Aufzhlung"/>
              <w:jc w:val="both"/>
            </w:pPr>
            <w:r>
              <w:t>WABIs</w:t>
            </w:r>
          </w:p>
          <w:p w14:paraId="27B8F35D" w14:textId="77777777" w:rsidR="00B47A2D" w:rsidRDefault="00B47A2D" w:rsidP="00B47A2D">
            <w:pPr>
              <w:pStyle w:val="Labor-Aufzhlung"/>
              <w:jc w:val="both"/>
            </w:pPr>
            <w:r>
              <w:t>rote, blaue und schwarze</w:t>
            </w:r>
          </w:p>
          <w:p w14:paraId="7D5CF1AD" w14:textId="77777777" w:rsidR="00B47A2D" w:rsidRDefault="00B47A2D" w:rsidP="00B47A2D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  <w:r>
              <w:t>Buntstifte</w:t>
            </w:r>
          </w:p>
          <w:p w14:paraId="71B07135" w14:textId="77777777" w:rsidR="00B47A2D" w:rsidRDefault="00B47A2D" w:rsidP="00B47A2D">
            <w:pPr>
              <w:pStyle w:val="Labor-Aufzhlung"/>
              <w:jc w:val="both"/>
            </w:pPr>
            <w:r>
              <w:t>weiße WABI-Vorlage</w:t>
            </w:r>
          </w:p>
          <w:p w14:paraId="18F3E5BC" w14:textId="77777777" w:rsidR="00B47A2D" w:rsidRPr="0004025D" w:rsidRDefault="00B47A2D" w:rsidP="00B47A2D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4087" w:type="dxa"/>
            <w:shd w:val="clear" w:color="auto" w:fill="FFFFFF" w:themeFill="background1"/>
            <w:vAlign w:val="center"/>
          </w:tcPr>
          <w:p w14:paraId="5FC10AED" w14:textId="77777777" w:rsidR="00B47A2D" w:rsidRPr="0004025D" w:rsidRDefault="00B47A2D" w:rsidP="00B47A2D">
            <w:pPr>
              <w:pStyle w:val="Arbeitsanweisung"/>
              <w:jc w:val="center"/>
            </w:pPr>
            <w:r w:rsidRPr="00B47A2D">
              <w:rPr>
                <w:noProof/>
              </w:rPr>
              <w:drawing>
                <wp:inline distT="0" distB="0" distL="0" distR="0" wp14:anchorId="5612A2DD" wp14:editId="6FCC6184">
                  <wp:extent cx="2399030" cy="1589425"/>
                  <wp:effectExtent l="0" t="0" r="1270" b="0"/>
                  <wp:docPr id="109" name="Grafik 109" descr="C:\Users\Christina\Desktop\Uni\Landau\Mathe\Didaktisches Seminar\Gruppe 4\Bilder_Material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na\Desktop\Uni\Landau\Mathe\Didaktisches Seminar\Gruppe 4\Bilder_Material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2" cy="16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2BE3" w14:textId="6727B21A" w:rsidR="004853C8" w:rsidRDefault="004853C8" w:rsidP="004137FA">
      <w:pPr>
        <w:pStyle w:val="Arbeitsanweisung"/>
        <w:numPr>
          <w:ilvl w:val="1"/>
          <w:numId w:val="20"/>
        </w:numPr>
        <w:spacing w:before="600" w:after="240"/>
        <w:rPr>
          <w:rFonts w:cs="Arial"/>
          <w:i/>
          <w:noProof/>
          <w:szCs w:val="24"/>
        </w:rPr>
        <w:sectPr w:rsidR="004853C8" w:rsidSect="0020057D">
          <w:headerReference w:type="default" r:id="rId3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2DB553A" w14:textId="78E886E1" w:rsidR="00D23B27" w:rsidRDefault="00B4164C" w:rsidP="009D4CF7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04025D">
        <w:rPr>
          <w:noProof/>
        </w:rPr>
        <w:lastRenderedPageBreak/>
        <w:drawing>
          <wp:anchor distT="0" distB="0" distL="114300" distR="114300" simplePos="0" relativeHeight="251885568" behindDoc="0" locked="0" layoutInCell="1" allowOverlap="1" wp14:anchorId="0A28D0C4" wp14:editId="4D8B0E41">
            <wp:simplePos x="0" y="0"/>
            <wp:positionH relativeFrom="page">
              <wp:posOffset>6914515</wp:posOffset>
            </wp:positionH>
            <wp:positionV relativeFrom="paragraph">
              <wp:posOffset>236220</wp:posOffset>
            </wp:positionV>
            <wp:extent cx="493200" cy="493200"/>
            <wp:effectExtent l="0" t="0" r="2540" b="2540"/>
            <wp:wrapNone/>
            <wp:docPr id="3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27" w:rsidRPr="004853C8">
        <w:rPr>
          <w:rFonts w:cs="Arial"/>
        </w:rPr>
        <w:t xml:space="preserve">Löst die folgenden Aufgaben durch Legen der WABIs! </w:t>
      </w:r>
      <w:r w:rsidR="00D23B27" w:rsidRPr="004137FA">
        <w:rPr>
          <w:rFonts w:cs="Arial"/>
        </w:rPr>
        <w:t xml:space="preserve">Schreibt die Lösung in </w:t>
      </w:r>
      <w:r w:rsidR="00D23B27" w:rsidRPr="004137FA">
        <w:rPr>
          <w:rFonts w:cs="Arial"/>
        </w:rPr>
        <w:tab/>
        <w:t>die freien Felder!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4330"/>
        <w:gridCol w:w="201"/>
        <w:gridCol w:w="284"/>
        <w:gridCol w:w="4247"/>
      </w:tblGrid>
      <w:tr w:rsidR="00781867" w14:paraId="33ECA5D3" w14:textId="77777777" w:rsidTr="009D4CF7">
        <w:trPr>
          <w:trHeight w:val="1728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4DB73AE8" w14:textId="7E39FE98" w:rsidR="00781867" w:rsidRDefault="00E05D59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12775E95" wp14:editId="4D7740D1">
                  <wp:extent cx="1290730" cy="1512000"/>
                  <wp:effectExtent l="0" t="0" r="508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897" t="2607" r="6207" b="1238"/>
                          <a:stretch/>
                        </pic:blipFill>
                        <pic:spPr bwMode="auto">
                          <a:xfrm>
                            <a:off x="0" y="0"/>
                            <a:ext cx="1290730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058A">
              <w:rPr>
                <w:noProof/>
              </w:rPr>
              <w:drawing>
                <wp:inline distT="0" distB="0" distL="0" distR="0" wp14:anchorId="11E8F8AB" wp14:editId="4729A808">
                  <wp:extent cx="1302456" cy="1512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30" t="2078" r="7211" b="2338"/>
                          <a:stretch/>
                        </pic:blipFill>
                        <pic:spPr bwMode="auto">
                          <a:xfrm>
                            <a:off x="0" y="0"/>
                            <a:ext cx="1302456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596C89BB" w14:textId="5AF03254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5728" behindDoc="0" locked="0" layoutInCell="1" allowOverlap="1" wp14:anchorId="4BC7A9B7" wp14:editId="2063022B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1555115</wp:posOffset>
                  </wp:positionV>
                  <wp:extent cx="320040" cy="680720"/>
                  <wp:effectExtent l="0" t="0" r="3810" b="5080"/>
                  <wp:wrapNone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D72">
              <w:rPr>
                <w:noProof/>
              </w:rPr>
              <w:drawing>
                <wp:inline distT="0" distB="0" distL="0" distR="0" wp14:anchorId="69FA5613" wp14:editId="328A8088">
                  <wp:extent cx="1300645" cy="151200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0645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56DA4AAF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4C3196EC" w14:textId="5D9CC4B8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</m:t>
                </m:r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577B44D" w14:textId="210794CB" w:rsidR="00781867" w:rsidRPr="00BD4A98" w:rsidRDefault="00781867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7FAACF29" w14:textId="3AE3F056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781867" w14:paraId="106B463D" w14:textId="77777777" w:rsidTr="009D4CF7">
        <w:trPr>
          <w:trHeight w:val="2551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6B6A2A44" w14:textId="0437DE65" w:rsidR="00781867" w:rsidRDefault="00FF34AA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6E5B6F34" wp14:editId="6F86089D">
                  <wp:extent cx="1273263" cy="1512000"/>
                  <wp:effectExtent l="0" t="0" r="3175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761" r="3099"/>
                          <a:stretch/>
                        </pic:blipFill>
                        <pic:spPr bwMode="auto">
                          <a:xfrm>
                            <a:off x="0" y="0"/>
                            <a:ext cx="1273263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48160930" w14:textId="62ED0929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3A854768" wp14:editId="29A4CD46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1619885</wp:posOffset>
                  </wp:positionV>
                  <wp:extent cx="320040" cy="680720"/>
                  <wp:effectExtent l="0" t="0" r="3810" b="5080"/>
                  <wp:wrapNone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34AA">
              <w:rPr>
                <w:noProof/>
              </w:rPr>
              <w:drawing>
                <wp:inline distT="0" distB="0" distL="0" distR="0" wp14:anchorId="3CCF9224" wp14:editId="301D53DF">
                  <wp:extent cx="1319935" cy="1512000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9935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178367CC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18659604" w14:textId="37807218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C38E648" w14:textId="58246797" w:rsidR="00781867" w:rsidRPr="00BD4A98" w:rsidRDefault="00E54FDD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56B92313" w14:textId="07A6EF97" w:rsidR="00781867" w:rsidRPr="00BD4A98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  <w:sz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</w:rPr>
                  <m:t xml:space="preserve"> =</m:t>
                </m:r>
              </m:oMath>
            </m:oMathPara>
          </w:p>
        </w:tc>
      </w:tr>
      <w:tr w:rsidR="00781867" w14:paraId="439049E4" w14:textId="77777777" w:rsidTr="009D4CF7">
        <w:trPr>
          <w:trHeight w:val="2551"/>
        </w:trPr>
        <w:tc>
          <w:tcPr>
            <w:tcW w:w="4531" w:type="dxa"/>
            <w:gridSpan w:val="2"/>
            <w:tcBorders>
              <w:bottom w:val="nil"/>
              <w:right w:val="nil"/>
            </w:tcBorders>
            <w:vAlign w:val="center"/>
          </w:tcPr>
          <w:p w14:paraId="1C4F107E" w14:textId="15996416" w:rsidR="00781867" w:rsidRDefault="00A21763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2565B6B6" wp14:editId="32344F09">
                  <wp:extent cx="1265861" cy="1512000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355" t="1" r="12376" b="5016"/>
                          <a:stretch/>
                        </pic:blipFill>
                        <pic:spPr bwMode="auto">
                          <a:xfrm>
                            <a:off x="0" y="0"/>
                            <a:ext cx="1265861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957">
              <w:rPr>
                <w:noProof/>
              </w:rPr>
              <w:drawing>
                <wp:inline distT="0" distB="0" distL="0" distR="0" wp14:anchorId="38A156FE" wp14:editId="337AF2FD">
                  <wp:extent cx="1308062" cy="1512000"/>
                  <wp:effectExtent l="0" t="0" r="6985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062" r="11056" b="8250"/>
                          <a:stretch/>
                        </pic:blipFill>
                        <pic:spPr bwMode="auto">
                          <a:xfrm>
                            <a:off x="0" y="0"/>
                            <a:ext cx="1308062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gridSpan w:val="2"/>
            <w:tcBorders>
              <w:left w:val="nil"/>
              <w:bottom w:val="nil"/>
            </w:tcBorders>
            <w:vAlign w:val="center"/>
          </w:tcPr>
          <w:p w14:paraId="03789246" w14:textId="35826F0E" w:rsidR="00781867" w:rsidRDefault="00CF2C5E" w:rsidP="009D4CF7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67EB49F8" wp14:editId="56231617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1624965</wp:posOffset>
                  </wp:positionV>
                  <wp:extent cx="320040" cy="680720"/>
                  <wp:effectExtent l="0" t="0" r="3810" b="5080"/>
                  <wp:wrapNone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957">
              <w:rPr>
                <w:noProof/>
              </w:rPr>
              <w:drawing>
                <wp:inline distT="0" distB="0" distL="0" distR="0" wp14:anchorId="19392037" wp14:editId="124D3CD3">
                  <wp:extent cx="1311219" cy="1512000"/>
                  <wp:effectExtent l="0" t="0" r="381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1219" cy="15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867" w14:paraId="3034970A" w14:textId="77777777" w:rsidTr="009D4CF7">
        <w:trPr>
          <w:trHeight w:val="1247"/>
        </w:trPr>
        <w:tc>
          <w:tcPr>
            <w:tcW w:w="4330" w:type="dxa"/>
            <w:tcBorders>
              <w:top w:val="nil"/>
              <w:right w:val="nil"/>
            </w:tcBorders>
            <w:vAlign w:val="center"/>
          </w:tcPr>
          <w:p w14:paraId="1B14D246" w14:textId="43AA7BF2" w:rsidR="00781867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85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8D3809B" w14:textId="77F4824C" w:rsidR="00781867" w:rsidRDefault="00E05D59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-</m:t>
                </m:r>
              </m:oMath>
            </m:oMathPara>
          </w:p>
        </w:tc>
        <w:tc>
          <w:tcPr>
            <w:tcW w:w="4247" w:type="dxa"/>
            <w:tcBorders>
              <w:top w:val="nil"/>
              <w:left w:val="nil"/>
            </w:tcBorders>
            <w:vAlign w:val="center"/>
          </w:tcPr>
          <w:p w14:paraId="38AF17E6" w14:textId="7A379591" w:rsidR="00781867" w:rsidRDefault="00000000" w:rsidP="009D4CF7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36"/>
                        <w:szCs w:val="36"/>
                      </w:rPr>
                      <m:t>2</m:t>
                    </m:r>
                  </m:den>
                </m:f>
                <m:r>
                  <w:rPr>
                    <w:rFonts w:ascii="Cambria Math" w:hAnsi="Cambria Math" w:cs="Arial"/>
                    <w:sz w:val="36"/>
                    <w:szCs w:val="36"/>
                  </w:rPr>
                  <m:t>=</m:t>
                </m:r>
              </m:oMath>
            </m:oMathPara>
          </w:p>
        </w:tc>
      </w:tr>
    </w:tbl>
    <w:p w14:paraId="420FA73E" w14:textId="72C22182" w:rsidR="00BA600F" w:rsidRPr="00BA600F" w:rsidRDefault="00BA600F" w:rsidP="00D23B27">
      <w:pPr>
        <w:pStyle w:val="Arbeitsanweisung"/>
        <w:tabs>
          <w:tab w:val="left" w:pos="709"/>
        </w:tabs>
        <w:ind w:left="0" w:firstLine="0"/>
        <w:rPr>
          <w:rFonts w:cs="Arial"/>
          <w:sz w:val="10"/>
        </w:rPr>
      </w:pPr>
    </w:p>
    <w:p w14:paraId="04339F0E" w14:textId="48830871" w:rsidR="008A79A0" w:rsidRPr="008A79A0" w:rsidRDefault="004076E7" w:rsidP="008A79A0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873280" behindDoc="0" locked="0" layoutInCell="1" allowOverlap="1" wp14:anchorId="5EED6E96" wp14:editId="018EBFBB">
            <wp:simplePos x="0" y="0"/>
            <wp:positionH relativeFrom="column">
              <wp:posOffset>5967095</wp:posOffset>
            </wp:positionH>
            <wp:positionV relativeFrom="paragraph">
              <wp:posOffset>387985</wp:posOffset>
            </wp:positionV>
            <wp:extent cx="492760" cy="492760"/>
            <wp:effectExtent l="0" t="0" r="2540" b="2540"/>
            <wp:wrapNone/>
            <wp:docPr id="18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B27">
        <w:rPr>
          <w:rFonts w:cs="Arial"/>
        </w:rPr>
        <w:tab/>
      </w:r>
      <w:r w:rsidR="00F010D6">
        <w:rPr>
          <w:rFonts w:cs="Arial"/>
        </w:rPr>
        <w:t xml:space="preserve">Löst die </w:t>
      </w:r>
      <w:r w:rsidR="00B13D5F">
        <w:rPr>
          <w:rFonts w:cs="Arial"/>
        </w:rPr>
        <w:t xml:space="preserve">beiden </w:t>
      </w:r>
      <w:r w:rsidR="00F010D6">
        <w:rPr>
          <w:rFonts w:cs="Arial"/>
        </w:rPr>
        <w:t>folgenden Aufgaben zeichnerisch!</w:t>
      </w:r>
      <w:r w:rsidR="00D23B27">
        <w:rPr>
          <w:rFonts w:cs="Arial"/>
        </w:rPr>
        <w:t xml:space="preserve"> </w:t>
      </w:r>
      <w:r>
        <w:rPr>
          <w:rFonts w:cs="Arial"/>
        </w:rPr>
        <w:t xml:space="preserve">Nehmt hierfür die roten, </w:t>
      </w:r>
      <w:r>
        <w:rPr>
          <w:rFonts w:cs="Arial"/>
        </w:rPr>
        <w:tab/>
      </w:r>
      <w:r w:rsidRPr="004076E7">
        <w:rPr>
          <w:rFonts w:cs="Arial"/>
        </w:rPr>
        <w:t>blauen und schwarzen Bunts</w:t>
      </w:r>
      <w:r>
        <w:rPr>
          <w:rFonts w:cs="Arial"/>
        </w:rPr>
        <w:t>t</w:t>
      </w:r>
      <w:r w:rsidRPr="004076E7">
        <w:rPr>
          <w:rFonts w:cs="Arial"/>
        </w:rPr>
        <w:t>ifte.</w:t>
      </w:r>
    </w:p>
    <w:tbl>
      <w:tblPr>
        <w:tblStyle w:val="Tabellenraster"/>
        <w:tblpPr w:leftFromText="141" w:rightFromText="141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166E" w14:paraId="0246D739" w14:textId="77777777" w:rsidTr="008A79A0">
        <w:trPr>
          <w:trHeight w:val="3061"/>
        </w:trPr>
        <w:tc>
          <w:tcPr>
            <w:tcW w:w="9062" w:type="dxa"/>
            <w:tcBorders>
              <w:bottom w:val="nil"/>
            </w:tcBorders>
            <w:vAlign w:val="center"/>
          </w:tcPr>
          <w:p w14:paraId="7F3729AD" w14:textId="3F24959B" w:rsidR="003F166E" w:rsidRDefault="003F166E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077D201" wp14:editId="1A51D1CF">
                  <wp:extent cx="2946000" cy="1728000"/>
                  <wp:effectExtent l="0" t="0" r="6985" b="5715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6000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66E" w:rsidRPr="00BD4A98" w14:paraId="47986AF0" w14:textId="77777777" w:rsidTr="008A79A0">
        <w:trPr>
          <w:trHeight w:val="1644"/>
        </w:trPr>
        <w:tc>
          <w:tcPr>
            <w:tcW w:w="9062" w:type="dxa"/>
            <w:tcBorders>
              <w:top w:val="nil"/>
            </w:tcBorders>
            <w:vAlign w:val="center"/>
          </w:tcPr>
          <w:p w14:paraId="55F232EC" w14:textId="205E969B" w:rsidR="003F166E" w:rsidRPr="00BD4A98" w:rsidRDefault="00B82BF3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7C48D80" wp14:editId="28FE4EDF">
                  <wp:extent cx="1668780" cy="822960"/>
                  <wp:effectExtent l="0" t="0" r="762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687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8A7" w14:paraId="34CE24D1" w14:textId="77777777" w:rsidTr="008A79A0">
        <w:trPr>
          <w:trHeight w:val="3061"/>
        </w:trPr>
        <w:tc>
          <w:tcPr>
            <w:tcW w:w="9062" w:type="dxa"/>
            <w:tcBorders>
              <w:bottom w:val="nil"/>
            </w:tcBorders>
            <w:vAlign w:val="center"/>
          </w:tcPr>
          <w:p w14:paraId="109164A1" w14:textId="47D5B709" w:rsidR="00FF58A7" w:rsidRDefault="00FF58A7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1C1C5AF0" wp14:editId="4231CDDE">
                  <wp:extent cx="4279978" cy="1728000"/>
                  <wp:effectExtent l="0" t="0" r="6350" b="5715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79978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F3" w:rsidRPr="00BD4A98" w14:paraId="3AB3FADA" w14:textId="77777777" w:rsidTr="008A79A0">
        <w:trPr>
          <w:trHeight w:val="1644"/>
        </w:trPr>
        <w:tc>
          <w:tcPr>
            <w:tcW w:w="9062" w:type="dxa"/>
            <w:tcBorders>
              <w:top w:val="nil"/>
            </w:tcBorders>
            <w:vAlign w:val="center"/>
          </w:tcPr>
          <w:p w14:paraId="677CD2E8" w14:textId="4269EA77" w:rsidR="00B82BF3" w:rsidRPr="00BD4A98" w:rsidRDefault="00FF58A7" w:rsidP="008A79A0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454B018" wp14:editId="6FF472E4">
                  <wp:extent cx="1666875" cy="847725"/>
                  <wp:effectExtent l="0" t="0" r="9525" b="9525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1CCD2" w14:textId="77777777" w:rsidR="003F166E" w:rsidRPr="004076E7" w:rsidRDefault="003F166E" w:rsidP="003F166E">
      <w:pPr>
        <w:pStyle w:val="Arbeitsanweisung"/>
        <w:spacing w:before="600" w:after="240"/>
        <w:ind w:left="0" w:firstLine="0"/>
        <w:rPr>
          <w:rFonts w:cs="Arial"/>
        </w:rPr>
      </w:pPr>
    </w:p>
    <w:p w14:paraId="69150EFA" w14:textId="77777777" w:rsidR="00713533" w:rsidRDefault="00713533" w:rsidP="00512A18">
      <w:pPr>
        <w:pStyle w:val="Labor-Materialbox-berschrift"/>
        <w:spacing w:after="120"/>
        <w:jc w:val="both"/>
        <w:rPr>
          <w:color w:val="auto"/>
        </w:rPr>
        <w:sectPr w:rsidR="00713533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BA600F" w:rsidRPr="0004025D" w14:paraId="47AD6D21" w14:textId="77777777" w:rsidTr="00713533">
        <w:tc>
          <w:tcPr>
            <w:tcW w:w="9026" w:type="dxa"/>
            <w:shd w:val="clear" w:color="auto" w:fill="FFFFCC"/>
          </w:tcPr>
          <w:p w14:paraId="45A4D1A7" w14:textId="1125D521" w:rsidR="00BA600F" w:rsidRPr="00713533" w:rsidRDefault="00BA600F" w:rsidP="00512A18">
            <w:pPr>
              <w:pStyle w:val="Labor-Materialbox-berschrift"/>
              <w:spacing w:after="120"/>
              <w:jc w:val="both"/>
              <w:rPr>
                <w:rFonts w:cs="Arial"/>
                <w:color w:val="000000"/>
              </w:rPr>
            </w:pPr>
            <w:r w:rsidRPr="00713533">
              <w:rPr>
                <w:rFonts w:cs="Arial"/>
                <w:color w:val="000000"/>
              </w:rPr>
              <w:lastRenderedPageBreak/>
              <w:t>Gruppenergebnis</w:t>
            </w:r>
          </w:p>
          <w:p w14:paraId="43CA6C66" w14:textId="34684ACB" w:rsidR="00BA600F" w:rsidRPr="0056734B" w:rsidRDefault="0056734B" w:rsidP="00713533">
            <w:pPr>
              <w:pStyle w:val="Arbeitsanweisung"/>
              <w:numPr>
                <w:ilvl w:val="1"/>
                <w:numId w:val="11"/>
              </w:numPr>
              <w:spacing w:before="600" w:after="240"/>
              <w:rPr>
                <w:rFonts w:cs="Arial"/>
              </w:rPr>
            </w:pPr>
            <w:r>
              <w:rPr>
                <w:rFonts w:cs="Arial"/>
              </w:rPr>
              <w:t>Erläutert in eigenen Worten, wie man mit dem Prinzip der Verfeinerung</w:t>
            </w:r>
            <w:r w:rsidRPr="0056734B">
              <w:rPr>
                <w:rFonts w:cs="Arial"/>
              </w:rPr>
              <w:t xml:space="preserve"> ungleichnamige Brüche subtrahieren kann!</w:t>
            </w:r>
          </w:p>
        </w:tc>
      </w:tr>
      <w:tr w:rsidR="00BA600F" w:rsidRPr="0004025D" w14:paraId="3A20B6E7" w14:textId="77777777" w:rsidTr="00713533">
        <w:trPr>
          <w:trHeight w:val="6293"/>
        </w:trPr>
        <w:tc>
          <w:tcPr>
            <w:tcW w:w="9026" w:type="dxa"/>
            <w:shd w:val="clear" w:color="auto" w:fill="auto"/>
          </w:tcPr>
          <w:p w14:paraId="6340704A" w14:textId="77777777" w:rsidR="00BA600F" w:rsidRPr="00974DAD" w:rsidRDefault="00BA600F" w:rsidP="00512A18">
            <w:pPr>
              <w:pStyle w:val="Arbeitsanweisung"/>
              <w:ind w:left="0" w:firstLine="0"/>
            </w:pPr>
          </w:p>
        </w:tc>
      </w:tr>
    </w:tbl>
    <w:p w14:paraId="10E86939" w14:textId="736E173F" w:rsidR="00336914" w:rsidRDefault="00713533" w:rsidP="008C3206">
      <w:pPr>
        <w:pStyle w:val="Arbeitsanweisung"/>
        <w:spacing w:before="600" w:after="240"/>
        <w:rPr>
          <w:rFonts w:cs="Arial"/>
        </w:rPr>
      </w:pPr>
      <w:r w:rsidRPr="00713533">
        <w:rPr>
          <w:rFonts w:cs="Arial"/>
          <w:noProof/>
        </w:rPr>
        <w:drawing>
          <wp:anchor distT="0" distB="0" distL="114300" distR="114300" simplePos="0" relativeHeight="251875328" behindDoc="0" locked="0" layoutInCell="1" allowOverlap="1" wp14:anchorId="62845656" wp14:editId="67668783">
            <wp:simplePos x="0" y="0"/>
            <wp:positionH relativeFrom="column">
              <wp:posOffset>6018530</wp:posOffset>
            </wp:positionH>
            <wp:positionV relativeFrom="paragraph">
              <wp:posOffset>-5452745</wp:posOffset>
            </wp:positionV>
            <wp:extent cx="494030" cy="494030"/>
            <wp:effectExtent l="0" t="0" r="1270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962E2" w14:textId="77777777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4BF35443" w14:textId="77777777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58800CB1" w14:textId="77777777" w:rsidR="00982C65" w:rsidRDefault="00982C65" w:rsidP="008C3206">
      <w:pPr>
        <w:pStyle w:val="Arbeitsanweisung"/>
        <w:spacing w:before="600" w:after="240"/>
        <w:rPr>
          <w:rFonts w:cs="Arial"/>
        </w:rPr>
        <w:sectPr w:rsidR="00982C65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3F56E54" w14:textId="553D08C5" w:rsidR="00B13D5F" w:rsidRDefault="00336914" w:rsidP="00982C65">
      <w:pPr>
        <w:pStyle w:val="Arbeitsanweisung"/>
        <w:tabs>
          <w:tab w:val="left" w:pos="709"/>
        </w:tabs>
        <w:ind w:left="0" w:firstLine="0"/>
        <w:rPr>
          <w:rFonts w:cs="Arial"/>
        </w:rPr>
      </w:pPr>
      <w:r>
        <w:rPr>
          <w:rFonts w:cs="Arial"/>
        </w:rPr>
        <w:lastRenderedPageBreak/>
        <w:t>Tim</w:t>
      </w:r>
      <w:r w:rsidR="00B13D5F">
        <w:rPr>
          <w:rFonts w:cs="Arial"/>
        </w:rPr>
        <w:t xml:space="preserve"> überlegt, wie man Brüche durch reines Rechnen, also ohne WABIs oder </w:t>
      </w:r>
      <w:r>
        <w:rPr>
          <w:rFonts w:cs="Arial"/>
        </w:rPr>
        <w:t>Z</w:t>
      </w:r>
      <w:r w:rsidR="00B13D5F">
        <w:rPr>
          <w:rFonts w:cs="Arial"/>
        </w:rPr>
        <w:t xml:space="preserve">eichnungen, voneinander abziehen kann. </w:t>
      </w:r>
    </w:p>
    <w:p w14:paraId="2FEB4C11" w14:textId="01711899" w:rsidR="00336914" w:rsidRDefault="00336914" w:rsidP="008C3206">
      <w:pPr>
        <w:pStyle w:val="Arbeitsanweisung"/>
        <w:spacing w:before="600" w:after="24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60ECE30" wp14:editId="3A642ED0">
                <wp:simplePos x="0" y="0"/>
                <wp:positionH relativeFrom="column">
                  <wp:posOffset>177891</wp:posOffset>
                </wp:positionH>
                <wp:positionV relativeFrom="paragraph">
                  <wp:posOffset>242389</wp:posOffset>
                </wp:positionV>
                <wp:extent cx="2699657" cy="1415142"/>
                <wp:effectExtent l="19050" t="0" r="443865" b="33020"/>
                <wp:wrapNone/>
                <wp:docPr id="42" name="Wolkenförmige Legend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657" cy="1415142"/>
                        </a:xfrm>
                        <a:prstGeom prst="cloudCallout">
                          <a:avLst>
                            <a:gd name="adj1" fmla="val 63975"/>
                            <a:gd name="adj2" fmla="val 402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5FFB" w14:textId="229EA2DE" w:rsidR="00C142EB" w:rsidRPr="00336914" w:rsidRDefault="00000000" w:rsidP="00B13D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-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3-1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6-3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</w:rPr>
                                  <m:t xml:space="preserve">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ECE3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42" o:spid="_x0000_s1027" type="#_x0000_t106" style="position:absolute;left:0;text-align:left;margin-left:14pt;margin-top:19.1pt;width:212.55pt;height:111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eKegIAAFAFAAAOAAAAZHJzL2Uyb0RvYy54bWysVEtvGjEQvlfqf7B8b5bdAimIJUJEqSpF&#10;CWpS5Wy8Nmxre1zbsEt/fcdmWWgb9VD1Ys94nt88PLtptSJ74XwNpqT51YASYThUtdmU9Mvz3bsP&#10;lPjATMUUGFHSg/D0Zv72zayxU1HAFlQlHEEnxk8bW9JtCHaaZZ5vhWb+CqwwKJTgNAvIuk1WOdag&#10;d62yYjAYZw24yjrgwnt8vT0K6Tz5l1Lw8CilF4GokmJuIZ0unet4ZvMZm24cs9uad2mwf8hCs9pg&#10;0N7VLQuM7Fz9hytdcwceZLjioDOQsuYiYUA0+eA3NE9bZkXCgsXxti+T/39u+cP+ya4clqGxfuqR&#10;jCha6XS8MT/SpmId+mKJNhCOj8V4MhmPrinhKMuH+SgfFrGc2dncOh8+CtAkEiXlCnbVkim8QioW&#10;29/7kKpWEcM0jgervuaUSK2wCXumyPj95HrUNelCp7jUGQ6KSWokRu48InWKjQmdkSUqHJSIQZX5&#10;LCSpq4glpZOGTiyVIxi6pNW3vMOTNKOJrJXqjfLXjFQ4GXW60UykQewNB68ZnqP12ikimNAb6tqA&#10;+7uxPOqfUB+xRtihXbcIFlsVQcWXNVSHlSMOjkvhLb+rsU/3zIcVc9gA3Bfc7PCIh1TQlBQ6ipIt&#10;uB+vvUd9HE6UUtLgVpXUf98xJyhRnwyO7SQfDuMaJmY4ui6QcZeS9aXE7PQSsBM4EphdIqN+UCdS&#10;OtAv+AEsYlQUMcMxNk5acCdmGY7bjl8IF4tFUsPVsyzcmyfLo/NY5zguz+0Lc7Yb1oBz/gCnDewm&#10;6zjeZ91oaWCxCyDrEIXnunYMri1Sv/wLl3zSOn+E858AAAD//wMAUEsDBBQABgAIAAAAIQA4rISQ&#10;3QAAAAkBAAAPAAAAZHJzL2Rvd25yZXYueG1sTI/LTsMwEEX3SPyDNUjsqPOAKgpxKoTUZUGUsp/E&#10;0yQitiPbSQNfz7CC5eiM7j232q1mFAv5MDirIN0kIMi2Tg+2U3B6398VIEJEq3F0lhR8UYBdfX1V&#10;Yandxb7Rcoyd4BAbSlTQxziVUoa2J4Nh4yayzM7OG4x8+k5qjxcON6PMkmQrDQ6WG3qc6Lmn9vM4&#10;GwXn7KPD7/3LvOTpoTm9hjj55qDU7c369Agi0hr/nuFXn9WhZqfGzVYHMSrICp4SFeRFBoL5/UOe&#10;gmgYbNMUZF3J/wvqHwAAAP//AwBQSwECLQAUAAYACAAAACEAtoM4kv4AAADhAQAAEwAAAAAAAAAA&#10;AAAAAAAAAAAAW0NvbnRlbnRfVHlwZXNdLnhtbFBLAQItABQABgAIAAAAIQA4/SH/1gAAAJQBAAAL&#10;AAAAAAAAAAAAAAAAAC8BAABfcmVscy8ucmVsc1BLAQItABQABgAIAAAAIQA2mIeKegIAAFAFAAAO&#10;AAAAAAAAAAAAAAAAAC4CAABkcnMvZTJvRG9jLnhtbFBLAQItABQABgAIAAAAIQA4rISQ3QAAAAkB&#10;AAAPAAAAAAAAAAAAAAAAANQEAABkcnMvZG93bnJldi54bWxQSwUGAAAAAAQABADzAAAA3gUAAAAA&#10;" adj="24619,19503" fillcolor="white [3201]" strokecolor="black [3200]" strokeweight="2pt">
                <v:textbox>
                  <w:txbxContent>
                    <w:p w14:paraId="789D5FFB" w14:textId="229EA2DE" w:rsidR="00C142EB" w:rsidRPr="00336914" w:rsidRDefault="00000000" w:rsidP="00B13D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-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3-1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6-3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</w:rPr>
                            <m:t xml:space="preserve">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0D1EC5C" w14:textId="531886BE" w:rsidR="00336914" w:rsidRDefault="008B066C" w:rsidP="008C3206">
      <w:pPr>
        <w:pStyle w:val="Arbeitsanweisung"/>
        <w:spacing w:before="60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2085248" behindDoc="0" locked="0" layoutInCell="1" allowOverlap="1" wp14:anchorId="1571ABDD" wp14:editId="07C25609">
            <wp:simplePos x="0" y="0"/>
            <wp:positionH relativeFrom="column">
              <wp:posOffset>3401272</wp:posOffset>
            </wp:positionH>
            <wp:positionV relativeFrom="paragraph">
              <wp:posOffset>486622</wp:posOffset>
            </wp:positionV>
            <wp:extent cx="1108613" cy="1320800"/>
            <wp:effectExtent l="0" t="0" r="0" b="0"/>
            <wp:wrapNone/>
            <wp:docPr id="82" name="Grafik 82" descr="Bildergebnis für gesic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gesicht clipart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13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56A80" w14:textId="0DDC2F8A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0DB38BB1" w14:textId="2D725388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3C02BAF3" w14:textId="43E4AC6F" w:rsidR="00336914" w:rsidRDefault="00336914" w:rsidP="008C3206">
      <w:pPr>
        <w:pStyle w:val="Arbeitsanweisung"/>
        <w:spacing w:before="600" w:after="240"/>
        <w:rPr>
          <w:rFonts w:cs="Arial"/>
        </w:rPr>
      </w:pPr>
    </w:p>
    <w:p w14:paraId="78685570" w14:textId="4EFD0001" w:rsidR="008C3206" w:rsidRDefault="00A65DEE" w:rsidP="00A101A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6832" behindDoc="0" locked="0" layoutInCell="1" allowOverlap="1" wp14:anchorId="622E431D" wp14:editId="722475BC">
            <wp:simplePos x="0" y="0"/>
            <wp:positionH relativeFrom="column">
              <wp:posOffset>6019800</wp:posOffset>
            </wp:positionH>
            <wp:positionV relativeFrom="paragraph">
              <wp:posOffset>765810</wp:posOffset>
            </wp:positionV>
            <wp:extent cx="492760" cy="492760"/>
            <wp:effectExtent l="0" t="0" r="2540" b="2540"/>
            <wp:wrapNone/>
            <wp:docPr id="1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894784" behindDoc="0" locked="0" layoutInCell="1" allowOverlap="1" wp14:anchorId="2492176C" wp14:editId="6A035865">
            <wp:simplePos x="0" y="0"/>
            <wp:positionH relativeFrom="rightMargin">
              <wp:posOffset>257175</wp:posOffset>
            </wp:positionH>
            <wp:positionV relativeFrom="paragraph">
              <wp:posOffset>142875</wp:posOffset>
            </wp:positionV>
            <wp:extent cx="492760" cy="492760"/>
            <wp:effectExtent l="0" t="0" r="2540" b="254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01A8">
        <w:rPr>
          <w:rFonts w:cs="Arial"/>
        </w:rPr>
        <w:t>I</w:t>
      </w:r>
      <w:r w:rsidR="00336914">
        <w:rPr>
          <w:rFonts w:cs="Arial"/>
        </w:rPr>
        <w:t>st Tims Rec</w:t>
      </w:r>
      <w:r w:rsidR="00672014">
        <w:rPr>
          <w:rFonts w:cs="Arial"/>
        </w:rPr>
        <w:t>hnung richtig? Kommentiert seine Idee</w:t>
      </w:r>
      <w:r w:rsidR="00336914">
        <w:rPr>
          <w:rFonts w:cs="Arial"/>
        </w:rPr>
        <w:t>!</w:t>
      </w:r>
      <w:r w:rsidRPr="00A65DEE">
        <w:rPr>
          <w:rFonts w:cs="Arial"/>
          <w:noProof/>
          <w:szCs w:val="24"/>
        </w:rPr>
        <w:t xml:space="preserve"> </w:t>
      </w:r>
      <w:r>
        <w:rPr>
          <w:rFonts w:cs="Arial"/>
          <w:noProof/>
          <w:szCs w:val="24"/>
        </w:rPr>
        <w:t>Die WABIs können dabei hilfreich sein.</w:t>
      </w:r>
      <w:r w:rsidRPr="00A65DEE">
        <w:rPr>
          <w:rFonts w:cs="Arial"/>
          <w:noProof/>
          <w:szCs w:val="24"/>
        </w:rPr>
        <w:t xml:space="preserve"> </w:t>
      </w:r>
    </w:p>
    <w:tbl>
      <w:tblPr>
        <w:tblStyle w:val="Tabellenraster"/>
        <w:tblpPr w:leftFromText="141" w:rightFromText="141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6914" w14:paraId="65C69EC6" w14:textId="77777777" w:rsidTr="008B066C">
        <w:trPr>
          <w:trHeight w:val="5660"/>
        </w:trPr>
        <w:tc>
          <w:tcPr>
            <w:tcW w:w="9062" w:type="dxa"/>
          </w:tcPr>
          <w:p w14:paraId="1870667D" w14:textId="36924E63" w:rsidR="00336914" w:rsidRDefault="00336914" w:rsidP="00512A1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187ED6" w14:textId="77777777" w:rsidR="00336914" w:rsidRDefault="00336914" w:rsidP="00512A1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680BDBB7" w14:textId="77777777" w:rsidR="00D37D42" w:rsidRDefault="00D37D42" w:rsidP="008C3206">
      <w:pPr>
        <w:pStyle w:val="Arbeitsanweisung"/>
        <w:spacing w:before="600" w:after="240"/>
        <w:rPr>
          <w:rFonts w:cs="Arial"/>
        </w:rPr>
        <w:sectPr w:rsidR="00D37D42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CAC87EC" w14:textId="77777777" w:rsidR="00A101A8" w:rsidRPr="00A101A8" w:rsidRDefault="00A101A8" w:rsidP="00A101A8">
      <w:pPr>
        <w:pStyle w:val="Listenabsatz"/>
        <w:numPr>
          <w:ilvl w:val="0"/>
          <w:numId w:val="40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504AEF10" w14:textId="77777777" w:rsidR="00A101A8" w:rsidRPr="00A101A8" w:rsidRDefault="00A101A8" w:rsidP="00A101A8">
      <w:pPr>
        <w:pStyle w:val="Listenabsatz"/>
        <w:numPr>
          <w:ilvl w:val="0"/>
          <w:numId w:val="40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35B7D5C4" w14:textId="7C40B804" w:rsidR="00127AC7" w:rsidRPr="00813CFA" w:rsidRDefault="00EB3D79" w:rsidP="00215D98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A101A8">
        <w:rPr>
          <w:rFonts w:cs="Arial"/>
        </w:rPr>
        <w:t>Rechenaufgaben zur Additio</w:t>
      </w:r>
      <w:r w:rsidR="00D07428" w:rsidRPr="00A101A8">
        <w:rPr>
          <w:rFonts w:cs="Arial"/>
        </w:rPr>
        <w:t>n und Subtraktion von Brüchen sind</w:t>
      </w:r>
      <w:r w:rsidRPr="00A101A8">
        <w:rPr>
          <w:rFonts w:cs="Arial"/>
        </w:rPr>
        <w:t xml:space="preserve"> nicht an die WABIs gebunden. </w:t>
      </w:r>
      <w:r w:rsidR="00530108" w:rsidRPr="00A101A8">
        <w:rPr>
          <w:rFonts w:cs="Arial"/>
        </w:rPr>
        <w:t xml:space="preserve">Die Grundfläche des Ganzen kann variiert werden. </w:t>
      </w:r>
    </w:p>
    <w:p w14:paraId="7065BD51" w14:textId="77777777" w:rsidR="00813CFA" w:rsidRPr="00813CFA" w:rsidRDefault="00813CFA" w:rsidP="00813CFA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7EFC797F" w14:textId="0FEC68CE" w:rsidR="00D07428" w:rsidRPr="00813CFA" w:rsidRDefault="006B5F7F" w:rsidP="00813CFA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A101A8">
        <w:rPr>
          <w:rFonts w:cs="Arial"/>
        </w:rPr>
        <w:t>Vervollständige die Rechnungen.</w:t>
      </w:r>
      <w:r w:rsidR="003C55F5" w:rsidRPr="00A101A8">
        <w:rPr>
          <w:rFonts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822"/>
      </w:tblGrid>
      <w:tr w:rsidR="00C04FB1" w14:paraId="019FE1C9" w14:textId="77777777" w:rsidTr="008F20B5">
        <w:trPr>
          <w:trHeight w:val="1984"/>
        </w:trPr>
        <w:tc>
          <w:tcPr>
            <w:tcW w:w="2689" w:type="dxa"/>
            <w:tcBorders>
              <w:bottom w:val="nil"/>
            </w:tcBorders>
            <w:vAlign w:val="center"/>
          </w:tcPr>
          <w:p w14:paraId="72E26FAF" w14:textId="776B7BE3" w:rsidR="00353BE9" w:rsidRPr="00353BE9" w:rsidRDefault="00353BE9" w:rsidP="00353BE9">
            <w:pPr>
              <w:pStyle w:val="Arbeitsanweisung"/>
              <w:ind w:left="0" w:firstLine="0"/>
              <w:jc w:val="center"/>
              <w:rPr>
                <w:sz w:val="12"/>
              </w:rPr>
            </w:pPr>
            <w:r>
              <w:rPr>
                <w:noProof/>
              </w:rPr>
              <w:drawing>
                <wp:inline distT="0" distB="0" distL="0" distR="0" wp14:anchorId="717CBD7B" wp14:editId="20881428">
                  <wp:extent cx="1115695" cy="1115695"/>
                  <wp:effectExtent l="0" t="0" r="8255" b="825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316446A" w14:textId="77777777" w:rsidR="00353BE9" w:rsidRPr="00D07428" w:rsidRDefault="00353BE9" w:rsidP="00353BE9">
            <w:pPr>
              <w:pStyle w:val="Arbeitsanweisung"/>
              <w:ind w:left="0" w:firstLine="0"/>
              <w:jc w:val="center"/>
              <w:rPr>
                <w:noProof/>
                <w:sz w:val="6"/>
              </w:rPr>
            </w:pPr>
          </w:p>
          <w:p w14:paraId="73E36EBA" w14:textId="42E7D48B" w:rsidR="00353BE9" w:rsidRDefault="00353BE9" w:rsidP="008F20B5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A3B77EA" wp14:editId="0803C835">
                  <wp:extent cx="1112068" cy="1116000"/>
                  <wp:effectExtent l="0" t="0" r="0" b="8255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2068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bottom w:val="nil"/>
            </w:tcBorders>
            <w:vAlign w:val="center"/>
          </w:tcPr>
          <w:p w14:paraId="0252BE7D" w14:textId="4E62B056" w:rsidR="00353BE9" w:rsidRPr="003C55F5" w:rsidRDefault="00353BE9" w:rsidP="008F20B5">
            <w:pPr>
              <w:pStyle w:val="Arbeitsanweisung"/>
              <w:ind w:left="0" w:firstLine="0"/>
              <w:jc w:val="center"/>
              <w:rPr>
                <w:noProof/>
                <w:sz w:val="6"/>
                <w:szCs w:val="6"/>
              </w:rPr>
            </w:pPr>
          </w:p>
          <w:p w14:paraId="771BD3F9" w14:textId="0DCEE547" w:rsidR="00353BE9" w:rsidRDefault="00353BE9" w:rsidP="008F20B5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2511EF9" wp14:editId="28CCB4D5">
                  <wp:extent cx="1084922" cy="1116000"/>
                  <wp:effectExtent l="0" t="0" r="127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4922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533FA1" wp14:editId="05A92E62">
                  <wp:extent cx="1116258" cy="1116000"/>
                  <wp:effectExtent l="0" t="0" r="8255" b="825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258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07C52F77" w14:textId="77777777" w:rsidTr="005F48D2">
        <w:trPr>
          <w:trHeight w:val="1134"/>
        </w:trPr>
        <w:tc>
          <w:tcPr>
            <w:tcW w:w="2689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193B615F" w14:textId="270C5201" w:rsidR="00353BE9" w:rsidRDefault="00353BE9" w:rsidP="00353BE9">
            <w:pPr>
              <w:pStyle w:val="Arbeitsanweisung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2AE55" wp14:editId="34352F7C">
                  <wp:extent cx="1226820" cy="606359"/>
                  <wp:effectExtent l="0" t="0" r="0" b="381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60" cy="60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161338AE" w14:textId="1F3C2AC2" w:rsidR="00353BE9" w:rsidRPr="00D07428" w:rsidRDefault="00353BE9" w:rsidP="00353BE9">
            <w:pPr>
              <w:pStyle w:val="Arbeitsanweisung"/>
              <w:ind w:left="0" w:firstLine="0"/>
              <w:jc w:val="center"/>
              <w:rPr>
                <w:noProof/>
                <w:sz w:val="6"/>
              </w:rPr>
            </w:pPr>
            <w:r>
              <w:rPr>
                <w:noProof/>
              </w:rPr>
              <w:drawing>
                <wp:inline distT="0" distB="0" distL="0" distR="0" wp14:anchorId="62411CEE" wp14:editId="22423436">
                  <wp:extent cx="1249680" cy="545440"/>
                  <wp:effectExtent l="0" t="0" r="7620" b="762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75" cy="54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nil"/>
              <w:bottom w:val="single" w:sz="4" w:space="0" w:color="000000" w:themeColor="text1"/>
            </w:tcBorders>
            <w:vAlign w:val="center"/>
          </w:tcPr>
          <w:p w14:paraId="7A722367" w14:textId="4673EC2A" w:rsidR="00353BE9" w:rsidRPr="003C55F5" w:rsidRDefault="008F20B5" w:rsidP="008F20B5">
            <w:pPr>
              <w:pStyle w:val="Arbeitsanweisung"/>
              <w:ind w:left="0" w:firstLine="0"/>
              <w:jc w:val="center"/>
              <w:rPr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6837EDD5" wp14:editId="2237658E">
                  <wp:extent cx="1432560" cy="61607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79" cy="62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67C3D336" w14:textId="77777777" w:rsidTr="005F48D2">
        <w:trPr>
          <w:trHeight w:val="1984"/>
        </w:trPr>
        <w:tc>
          <w:tcPr>
            <w:tcW w:w="2689" w:type="dxa"/>
            <w:tcBorders>
              <w:bottom w:val="nil"/>
            </w:tcBorders>
            <w:vAlign w:val="center"/>
          </w:tcPr>
          <w:p w14:paraId="6DA585E7" w14:textId="063F9597" w:rsidR="00A2250F" w:rsidRPr="005F48D2" w:rsidRDefault="005F48D2" w:rsidP="005F48D2">
            <w:pPr>
              <w:pStyle w:val="Arbeitsanweisung"/>
              <w:ind w:left="0" w:firstLine="0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6D45423" wp14:editId="05F0E9A2">
                  <wp:extent cx="1152000" cy="1152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20EDD5E" w14:textId="196E2D54" w:rsidR="00A2250F" w:rsidRPr="00C04FB1" w:rsidRDefault="00C04FB1" w:rsidP="00C04FB1">
            <w:pPr>
              <w:pStyle w:val="Arbeitsanweisung"/>
              <w:ind w:left="0" w:firstLine="0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281596C" wp14:editId="648A7092">
                  <wp:extent cx="1143550" cy="1152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5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bottom w:val="nil"/>
            </w:tcBorders>
            <w:vAlign w:val="center"/>
          </w:tcPr>
          <w:p w14:paraId="0F4F1420" w14:textId="350229F4" w:rsidR="00A2250F" w:rsidRPr="00D26772" w:rsidRDefault="00C04FB1" w:rsidP="00A2250F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F10382E" wp14:editId="441A0B5C">
                  <wp:extent cx="1152000" cy="1152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FB1" w14:paraId="04F9EC20" w14:textId="77777777" w:rsidTr="005F48D2">
        <w:trPr>
          <w:trHeight w:val="1134"/>
        </w:trPr>
        <w:tc>
          <w:tcPr>
            <w:tcW w:w="2689" w:type="dxa"/>
            <w:tcBorders>
              <w:top w:val="nil"/>
            </w:tcBorders>
            <w:vAlign w:val="center"/>
          </w:tcPr>
          <w:p w14:paraId="22B4CEBD" w14:textId="7F5D5B4A" w:rsidR="00A2250F" w:rsidRDefault="005F48D2" w:rsidP="005F48D2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B842689" wp14:editId="7D6C0B7D">
                  <wp:extent cx="1508760" cy="658076"/>
                  <wp:effectExtent l="0" t="0" r="0" b="889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90" cy="66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0D6BFC82" w14:textId="3959A5CC" w:rsidR="00A2250F" w:rsidRDefault="00C04FB1" w:rsidP="00C04FB1">
            <w:pPr>
              <w:pStyle w:val="Arbeitsanweisung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A450C" wp14:editId="4A61B293">
                  <wp:extent cx="1424940" cy="680085"/>
                  <wp:effectExtent l="0" t="0" r="3810" b="5715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23" cy="68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  <w:tcBorders>
              <w:top w:val="nil"/>
            </w:tcBorders>
            <w:vAlign w:val="center"/>
          </w:tcPr>
          <w:p w14:paraId="02C2C486" w14:textId="4607A740" w:rsidR="00A2250F" w:rsidRDefault="00A2250F" w:rsidP="00A2250F">
            <w:pPr>
              <w:pStyle w:val="Arbeitsanweisung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A82276" wp14:editId="1C36A307">
                  <wp:extent cx="1440180" cy="619519"/>
                  <wp:effectExtent l="0" t="0" r="7620" b="952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74" cy="62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FFA7F2" w14:textId="14CEFC91" w:rsidR="00D26772" w:rsidRPr="00235F5A" w:rsidRDefault="00D26772" w:rsidP="00235F5A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35F5A">
        <w:rPr>
          <w:rFonts w:cs="Arial"/>
        </w:rPr>
        <w:t xml:space="preserve">Überlege dir selbst eine Rechenaufgabe wie in Aufgabe 3.1! Nutze als Grundfläche des Ganzen das abgedruckte Quadrat und fülle die Lücken der Gleichung. </w:t>
      </w:r>
    </w:p>
    <w:p w14:paraId="1C366FD5" w14:textId="1296C9CC" w:rsidR="00CE58D4" w:rsidRDefault="00127AC7" w:rsidP="00D37D42">
      <w:pPr>
        <w:pStyle w:val="Arbeitsanweisung"/>
        <w:ind w:left="0" w:firstLine="0"/>
        <w:rPr>
          <w:noProof/>
        </w:rPr>
        <w:sectPr w:rsidR="00CE58D4" w:rsidSect="0020057D">
          <w:headerReference w:type="default" r:id="rId6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noProof/>
        </w:rPr>
        <w:lastRenderedPageBreak/>
        <w:t xml:space="preserve"> </w: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75A6FE" wp14:editId="23B9C6C5">
                <wp:simplePos x="0" y="0"/>
                <wp:positionH relativeFrom="margin">
                  <wp:posOffset>2787015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59" name="Flussdiagramm: Prozes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718B1" id="_x0000_t109" coordsize="21600,21600" o:spt="109" path="m,l,21600r21600,l21600,xe">
                <v:stroke joinstyle="miter"/>
                <v:path gradientshapeok="t" o:connecttype="rect"/>
              </v:shapetype>
              <v:shape id="Flussdiagramm: Prozess 59" o:spid="_x0000_s1026" type="#_x0000_t109" style="position:absolute;margin-left:219.45pt;margin-top:70.15pt;width:18.6pt;height:22.2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NCeQIAADQFAAAOAAAAZHJzL2Uyb0RvYy54bWysVE1v2zAMvQ/YfxB0Xx17TdcYcYogRYcB&#10;RRusHXpWZSk2JomapMRJf/0o2XGKrthh2EWmTD5+PJKaX+21IjvhfAumovnZhBJhONSt2VT0x+PN&#10;p0tKfGCmZgqMqOhBeHq1+Phh3tlSFNCAqoUj6MT4srMVbUKwZZZ53gjN/BlYYVApwWkW8Oo2We1Y&#10;h961yorJ5CLrwNXWARfe49/rXkkXyb+Ugod7Kb0IRFUUcwvpdOl8jme2mLNy45htWj6kwf4hC81a&#10;g0FHV9csMLJ17R+udMsdeJDhjIPOQMqWi1QDVpNP3lTz0DArUi1IjrcjTf7/ueV3u7UjbV3R6YwS&#10;wzT26EZtva9bhrRoXZK1gxdkl6ABstVZXyLowa7dcPMoxtL30un4xaLIPjF8GBkW+0A4/iw+XxQF&#10;9oGjqrjMZ+epA9kJbJ0PXwVoEoWKSgXdqmEuYBKxxYljtrv1AYMj7Gge4ypDuorOpsU05pnFRPvU&#10;khQOSvRW34XEgmMyyVsaNbFSjuwYDkn9M0/w6A8tI0S2So2g/D2QCkfQYBthIo3fCJy8BzxFG61T&#10;RDBhBOrWgPs7WPb2x6r7WmPZz1AfsL8O+sH3lt+0SOwt82HNHE469gK3N9zjEbmuKAwSJQ24l/f+&#10;R3scQNRS0uHmVNT/2jInKFHfDI7mLD/HtpKQLufTL7Hf7rXm+bXGbPUKkPcc3wnLkxjtgzqK0oF+&#10;wiVfxqioYoZj7Iry4I6XVeg3Gp8JLpbLZIbrZVm4NQ+WR+eR1Tgsj/sn5uwwXQHH8g6OW8bKN4PV&#10;20akgeU2gGzT1J14HfjG1UzDODwjcfdf35PV6bFb/AYAAP//AwBQSwMEFAAGAAgAAAAhAIcAI4rf&#10;AAAACwEAAA8AAABkcnMvZG93bnJldi54bWxMj7FOwzAQhnck3sE6JDZqh4Y2DXEqBCoTDAQGRje+&#10;xlFjO4pdN/D0HBOMd/+n/76rtrMdWMIp9N5JyBYCGLrW6951Ej7edzcFsBCV02rwDiV8YYBtfXlR&#10;qVL7s3vD1MSOUYkLpZJgYhxLzkNr0Kqw8CM6yg5+sirSOHVcT+pM5Xbgt0KsuFW9owtGjfhosD02&#10;Jyvh89Uqa77bu+yI/Dm9iPS0a5KU11fzwz2wiHP8g+FXn9ShJqe9Pzkd2CAhXxYbQinIxRIYEfl6&#10;lQHb06bI18Driv//of4BAAD//wMAUEsBAi0AFAAGAAgAAAAhALaDOJL+AAAA4QEAABMAAAAAAAAA&#10;AAAAAAAAAAAAAFtDb250ZW50X1R5cGVzXS54bWxQSwECLQAUAAYACAAAACEAOP0h/9YAAACUAQAA&#10;CwAAAAAAAAAAAAAAAAAvAQAAX3JlbHMvLnJlbHNQSwECLQAUAAYACAAAACEAZ4DzQnkCAAA0BQAA&#10;DgAAAAAAAAAAAAAAAAAuAgAAZHJzL2Uyb0RvYy54bWxQSwECLQAUAAYACAAAACEAhwAjit8AAAAL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0F4957F" wp14:editId="1706AC79">
                <wp:simplePos x="0" y="0"/>
                <wp:positionH relativeFrom="margin">
                  <wp:posOffset>2787015</wp:posOffset>
                </wp:positionH>
                <wp:positionV relativeFrom="paragraph">
                  <wp:posOffset>541020</wp:posOffset>
                </wp:positionV>
                <wp:extent cx="236220" cy="281940"/>
                <wp:effectExtent l="0" t="0" r="11430" b="22860"/>
                <wp:wrapNone/>
                <wp:docPr id="55" name="Flussdiagramm: Proz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908B" id="Flussdiagramm: Prozess 55" o:spid="_x0000_s1026" type="#_x0000_t109" style="position:absolute;margin-left:219.45pt;margin-top:42.6pt;width:18.6pt;height:22.2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yjeQIAADQFAAAOAAAAZHJzL2Uyb0RvYy54bWysVE1v2zAMvQ/YfxB0Xx17TdcacYogRYcB&#10;RRusHXpWZSk2JomapMRJf/0o2XGCrthh2EWmTD5+PJKaXe+0IlvhfAumovnZhBJhONStWVf0x9Pt&#10;p0tKfGCmZgqMqOheeHo9//hh1tlSFNCAqoUj6MT4srMVbUKwZZZ53gjN/BlYYVApwWkW8OrWWe1Y&#10;h961yorJ5CLrwNXWARfe49+bXknnyb+UgocHKb0IRFUUcwvpdOl8iWc2n7Fy7ZhtWj6kwf4hC81a&#10;g0FHVzcsMLJx7R+udMsdeJDhjIPOQMqWi1QDVpNP3lTz2DArUi1IjrcjTf7/ueX325UjbV3R6ZQS&#10;wzT26FZtvK9bhrRoXZKVg1dkl6ABstVZXyLo0a7ccPMoxtJ30un4xaLILjG8HxkWu0A4/iw+XxQF&#10;9oGjqrjMr85TB7Ij2DofvgrQJAoVlQq6ZcNcwCRiixPHbHvnAwZH2ME8xlWGdBW9mhYpzywm2qeW&#10;pLBXorf6LiQWHJNJ3tKoiaVyZMtwSOqfeSwTfSuDlhEiW6VGUP4eSIUDaLCNMJHGbwRO3gMeo43W&#10;KSKYMAJ1a8D9HSx7e0z7pNYovkC9x/466AffW37bIrF3zIcVczjp2Avc3vCAR+S6ojBIlDTgXt/7&#10;H+1xAFFLSYebU1H/a8OcoER9MziaV/k5tpWEdDmffon9dqeal1ON2eglIO85vhOWJzHaB3UQpQP9&#10;jEu+iFFRxQzH2BXlwR0uy9BvND4TXCwWyQzXy7JwZx4tj84jq3FYnnbPzNlhugKO5T0ctoyVbwar&#10;t41IA4tNANmmqTvyOvCNq5kGZnhG4u6f3pPV8bGb/wYAAP//AwBQSwMEFAAGAAgAAAAhADpt0/Hf&#10;AAAACgEAAA8AAABkcnMvZG93bnJldi54bWxMjzFPwzAQhXck/oN1SGzUSWhDGuJUCFQmOhA6dHTj&#10;I44a21HsuoFfzzHBeHqf3vuu2sxmYBEn3zsrIF0kwNC2TvW2E7D/2N4VwHyQVsnBWRTwhR429fVV&#10;JUvlLvYdYxM6RiXWl1KADmEsOfetRiP9wo1oKft0k5GBzqnjapIXKjcDz5Ik50b2lha0HPFZY3tq&#10;zkbAYWek0d/tKj0hf41vSXzZNlGI25v56RFYwDn8wfCrT+pQk9PRna3ybBCwvC/WhAooVhkwApYP&#10;eQrsSGS2zoHXFf//Qv0DAAD//wMAUEsBAi0AFAAGAAgAAAAhALaDOJL+AAAA4QEAABMAAAAAAAAA&#10;AAAAAAAAAAAAAFtDb250ZW50X1R5cGVzXS54bWxQSwECLQAUAAYACAAAACEAOP0h/9YAAACUAQAA&#10;CwAAAAAAAAAAAAAAAAAvAQAAX3JlbHMvLnJlbHNQSwECLQAUAAYACAAAACEA09qso3kCAAA0BQAA&#10;DgAAAAAAAAAAAAAAAAAuAgAAZHJzL2Uyb0RvYy54bWxQSwECLQAUAAYACAAAACEAOm3T8d8AAAAK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ED791F8" wp14:editId="3F189CB3">
                <wp:simplePos x="0" y="0"/>
                <wp:positionH relativeFrom="margin">
                  <wp:posOffset>4091940</wp:posOffset>
                </wp:positionH>
                <wp:positionV relativeFrom="paragraph">
                  <wp:posOffset>540385</wp:posOffset>
                </wp:positionV>
                <wp:extent cx="236220" cy="281940"/>
                <wp:effectExtent l="0" t="0" r="11430" b="22860"/>
                <wp:wrapNone/>
                <wp:docPr id="63" name="Flussdiagramm: Prozes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B8DF" id="Flussdiagramm: Prozess 63" o:spid="_x0000_s1026" type="#_x0000_t109" style="position:absolute;margin-left:322.2pt;margin-top:42.55pt;width:18.6pt;height:22.2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x7eQIAADQFAAAOAAAAZHJzL2Uyb0RvYy54bWysVEtv2zAMvg/YfxB0Xx27j7VGnSJI0WFA&#10;0QVrh55VWaqF6TVKiZP++lGy4xRdscOwi0yZ/Pj4SOryams02QgIytmGlkczSoTlrlX2uaE/Hm4+&#10;nVMSIrMt086Khu5EoFfzjx8ue1+LynVOtwIIOrGh7n1Duxh9XRSBd8KwcOS8sKiUDgyLeIXnogXW&#10;o3eji2o2Oyt6B60Hx0UI+Pd6UNJ59i+l4PGblEFEohuKucV8Qj6f0lnML1n9DMx3io9psH/IwjBl&#10;Mejk6ppFRtag/nBlFAcXnIxH3JnCSam4yDVgNeXsTTX3HfMi14LkBD/RFP6fW363WQFRbUPPjimx&#10;zGCPbvQ6hFYxpMWYmqzAvSC7BA2Qrd6HGkH3fgXjLaCYSt9KMOmLRZFtZng3MSy2kXD8WR2fVRX2&#10;gaOqOi8vTnIHigPYQ4hfhDMkCQ2V2vXLjkHEJFKLM8dscxsiBkfY3jzF1Zb0Db04rU5TnkVKdEgt&#10;S3GnxWD1XUgsOCWTveVRE0sNZMNwSNqfZYYnf2iZIFJpPYHK90A67kGjbYKJPH4TcPYe8BBtss4R&#10;nY0T0Cjr4O9gOdjvqx5qTWU/uXaH/QU3DH7w/EYhsbcsxBUDnHTsBW5v/IZH4rqhbpQo6Ry8vPc/&#10;2eMAopaSHjenoeHXmoGgRH+1OJoX5Qm2lcR8OTn9nPoNrzVPrzV2bZYOeS/xnfA8i8k+6r0owZlH&#10;XPJFiooqZjnGbiiPsL8s47DR+ExwsVhkM1wvz+Ktvfc8OU+spmF52D4y8ON0RRzLO7ffMla/GazB&#10;NiGtW6yjkypP3YHXkW9czTyM4zOSdv/1PVsdHrv5bwAAAP//AwBQSwMEFAAGAAgAAAAhAEvNL+De&#10;AAAACgEAAA8AAABkcnMvZG93bnJldi54bWxMj0FPhDAQhe8m/odmTLy5hQ0QRMrGaNaTHkQPHmfp&#10;CGTplNBuF/311pMeJ+/Le9/Uu9VMItDiRssK0k0CgrizeuRewfvb/qYE4TyyxskyKfgiB7vm8qLG&#10;Stszv1JofS9iCbsKFQzez5WUrhvIoNvYmThmn3Yx6OO59FIveI7lZpLbJCmkwZHjwoAzPQzUHduT&#10;UfDxYtAM312eHkk+heckPO7boNT11Xp/B8LT6v9g+NWP6tBEp4M9sXZiUlBkWRZRBWWegohAUaYF&#10;iEMkt7c5yKaW/19ofgAAAP//AwBQSwECLQAUAAYACAAAACEAtoM4kv4AAADhAQAAEwAAAAAAAAAA&#10;AAAAAAAAAAAAW0NvbnRlbnRfVHlwZXNdLnhtbFBLAQItABQABgAIAAAAIQA4/SH/1gAAAJQBAAAL&#10;AAAAAAAAAAAAAAAAAC8BAABfcmVscy8ucmVsc1BLAQItABQABgAIAAAAIQAK/1x7eQIAADQFAAAO&#10;AAAAAAAAAAAAAAAAAC4CAABkcnMvZTJvRG9jLnhtbFBLAQItABQABgAIAAAAIQBLzS/g3gAAAAoB&#10;AAAPAAAAAAAAAAAAAAAAANMEAABkcnMvZG93bnJldi54bWxQSwUGAAAAAAQABADzAAAA3gUAAAAA&#10;" fillcolor="white [3201]" strokecolor="black [3200]">
                <w10:wrap anchorx="margin"/>
              </v:shape>
            </w:pict>
          </mc:Fallback>
        </mc:AlternateContent>
      </w:r>
      <w:r w:rsidR="00CD68AB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57AC1FC" wp14:editId="0EAFB375">
                <wp:simplePos x="0" y="0"/>
                <wp:positionH relativeFrom="margin">
                  <wp:posOffset>4091940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65" name="Flussdiagramm: Prozes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D853A" id="Flussdiagramm: Prozess 65" o:spid="_x0000_s1026" type="#_x0000_t109" style="position:absolute;margin-left:322.2pt;margin-top:70.15pt;width:18.6pt;height:22.2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LeQIAADQFAAAOAAAAZHJzL2Uyb0RvYy54bWysVE1v2zAMvQ/YfxB0Xx17bdcadYogRYcB&#10;RRssHXpWZSk2JomapMRJf/0o2XGCLthh2EWmTD5+PJK6ud1qRTbC+RZMRfOzCSXCcKhbs6roj+f7&#10;T1eU+MBMzRQYUdGd8PR2+vHDTWdLUUADqhaOoBPjy85WtAnBllnmeSM082dghUGlBKdZwKtbZbVj&#10;HXrXKismk8usA1dbB1x4j3/veiWdJv9SCh6epPQiEFVRzC2k06XzNZ7Z9IaVK8ds0/IhDfYPWWjW&#10;Ggw6urpjgZG1a/9wpVvuwIMMZxx0BlK2XKQasJp88q6aZcOsSLUgOd6ONPn/55Y/bhaOtHVFLy8o&#10;MUxjj+7V2vu6ZUiL1iVZOHhDdgkaIFud9SWClnbhhptHMZa+lU7HLxZFtonh3ciw2AbC8Wfx+bIo&#10;sA8cVcVVfn2eOpAdwNb58FWAJlGoqFTQzRvmAiYRW5w4ZpsHHzA4wvbmMa4ypKvo9UWR8sxion1q&#10;SQo7JXqr70JiwTGZ5C2NmpgrRzYMh6T+mccy0bcyaBkhslVqBOWnQCrsQYNthIk0fiNwcgp4iDZa&#10;p4hgwgjUrQH3d7Ds7THto1qj+Ar1DvvroB98b/l9i8Q+MB8WzOGkYy9we8MTHpHrisIgUdKAezv1&#10;P9rjAKKWkg43p6L+15o5QYn6ZnA0r/NzbCsJ6XJ+8SX22x1rXo81Zq3ngLzn+E5YnsRoH9RelA70&#10;Cy75LEZFFTMcY1eUB7e/zEO/0fhMcDGbJTNcL8vCg1laHp1HVuOwPG9fmLPDdAUcy0fYbxkr3w1W&#10;bxuRBmbrALJNU3fgdeAbVzMNzPCMxN0/vierw2M3/Q0AAP//AwBQSwMEFAAGAAgAAAAhAHodjAnf&#10;AAAACwEAAA8AAABkcnMvZG93bnJldi54bWxMj7FOwzAQhnck3sE6JDZqB0KI0jgVApUJBgJDRzc+&#10;4qixHcWuG3h6jomOd/+n/76rN4sdWcI5DN5JyFYCGLrO68H1Ej4/tjclsBCV02r0DiV8Y4BNc3lR&#10;q0r7k3vH1MaeUYkLlZJgYpwqzkNn0Kqw8hM6yr78bFWkce65ntWJyu3Ib4UouFWDowtGTfhksDu0&#10;Ryth92aVNT/dfXZA/pJeRXretknK66vlcQ0s4hL/YfjTJ3VoyGnvj04HNkoo8jwnlIJc3AEjoiiz&#10;AtieNmX+ALyp+fkPzS8AAAD//wMAUEsBAi0AFAAGAAgAAAAhALaDOJL+AAAA4QEAABMAAAAAAAAA&#10;AAAAAAAAAAAAAFtDb250ZW50X1R5cGVzXS54bWxQSwECLQAUAAYACAAAACEAOP0h/9YAAACUAQAA&#10;CwAAAAAAAAAAAAAAAAAvAQAAX3JlbHMvLnJlbHNQSwECLQAUAAYACAAAACEAUFLzC3kCAAA0BQAA&#10;DgAAAAAAAAAAAAAAAAAuAgAAZHJzL2Uyb0RvYy54bWxQSwECLQAUAAYACAAAACEAeh2MCd8AAAAL&#10;AQAADwAAAAAAAAAAAAAAAADT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C4BE07A" wp14:editId="27E307C6">
                <wp:simplePos x="0" y="0"/>
                <wp:positionH relativeFrom="margin">
                  <wp:posOffset>3467100</wp:posOffset>
                </wp:positionH>
                <wp:positionV relativeFrom="paragraph">
                  <wp:posOffset>890905</wp:posOffset>
                </wp:positionV>
                <wp:extent cx="236220" cy="281940"/>
                <wp:effectExtent l="0" t="0" r="11430" b="22860"/>
                <wp:wrapNone/>
                <wp:docPr id="62" name="Flussdiagramm: Prozes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E218" id="Flussdiagramm: Prozess 62" o:spid="_x0000_s1026" type="#_x0000_t109" style="position:absolute;margin-left:273pt;margin-top:70.15pt;width:18.6pt;height:22.2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FseAIAADQFAAAOAAAAZHJzL2Uyb0RvYy54bWysVEtP3DAQvlfqf7B8L9mkQCEii1aLqCoh&#10;WBUqzsaxiVW/OvZudvn1HTvZLKKoh6oXZ5yZbx7fzPjicms02QgIytmGlkczSoTlrlX2uaE/Hq4/&#10;nVESIrMt086Khu5EoJfzjx8uel+LynVOtwIIOrGh7n1Duxh9XRSBd8KwcOS8sKiUDgyLeIXnogXW&#10;o3eji2o2Oy16B60Hx0UI+PdqUNJ59i+l4PFOyiAi0Q3F3GI+IZ9P6SzmF6x+BuY7xcc02D9kYZiy&#10;GHRydcUiI2tQf7gyioMLTsYj7kzhpFRc5BqwmnL2ppr7jnmRa0Fygp9oCv/PLb/drICotqGnFSWW&#10;GezRtV6H0CqGtBhTkxW4F2SXoAGy1ftQI+jer2C8BRRT6VsJJn2xKLLNDO8mhsU2Eo4/q8+nVYV9&#10;4Kiqzsrz49yB4gD2EOJX4QxJQkOldv2yYxAxidTizDHb3ISIwRG2N09xtSV9Q89PqpOUZ5ESHVLL&#10;UtxpMVh9FxILTslkb3nUxFID2TAckvZnmeHJH1omiFRaT6DyPZCOe9Bom2Aij98EnL0HPESbrHNE&#10;Z+MENMo6+DtYDvb7qodaU9lPrt1hf8ENgx88v1ZI7A0LccUAJx17gdsb7/BIXDfUjRIlnYOX9/4n&#10;exxA1FLS4+Y0NPxaMxCU6G8WR/O8PMa2kpgvxydfUr/htebptcauzdIh7yW+E55nMdlHvRclOPOI&#10;S75IUVHFLMfYDeUR9pdlHDYanwkuFotshuvlWbyx954n54nVNCwP20cGfpyuiGN56/Zbxuo3gzXY&#10;JqR1i3V0UuWpO/A68o2rmYdxfEbS7r++Z6vDYzf/DQAA//8DAFBLAwQUAAYACAAAACEAhmtAZuAA&#10;AAALAQAADwAAAGRycy9kb3ducmV2LnhtbEyPwU7DMBBE70j8g7VI3KjdNmmjEKdCoHKCA4FDj268&#10;xFFjO4pdN/D1LCc47sxo9k21m+3AEk6h907CciGAoWu97l0n4eN9f1cAC1E5rQbvUMIXBtjV11eV&#10;KrW/uDdMTewYlbhQKgkmxrHkPLQGrQoLP6Ij79NPVkU6p47rSV2o3A58JcSGW9U7+mDUiI8G21Nz&#10;thIOr1ZZ893myxPy5/Qi0tO+SVLe3swP98AizvEvDL/4hA41MR392enABgl5tqEtkYxMrIFRIi/W&#10;K2BHUopsC7yu+P8N9Q8AAAD//wMAUEsBAi0AFAAGAAgAAAAhALaDOJL+AAAA4QEAABMAAAAAAAAA&#10;AAAAAAAAAAAAAFtDb250ZW50X1R5cGVzXS54bWxQSwECLQAUAAYACAAAACEAOP0h/9YAAACUAQAA&#10;CwAAAAAAAAAAAAAAAAAvAQAAX3JlbHMvLnJlbHNQSwECLQAUAAYACAAAACEAkbKRbHgCAAA0BQAA&#10;DgAAAAAAAAAAAAAAAAAuAgAAZHJzL2Uyb0RvYy54bWxQSwECLQAUAAYACAAAACEAhmtAZuAAAAAL&#10;AQAADwAAAAAAAAAAAAAAAADSBAAAZHJzL2Rvd25yZXYueG1sUEsFBgAAAAAEAAQA8wAAAN8FAAAA&#10;AA=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1742995" wp14:editId="2B244AAF">
                <wp:simplePos x="0" y="0"/>
                <wp:positionH relativeFrom="margin">
                  <wp:posOffset>3467100</wp:posOffset>
                </wp:positionH>
                <wp:positionV relativeFrom="paragraph">
                  <wp:posOffset>540385</wp:posOffset>
                </wp:positionV>
                <wp:extent cx="236220" cy="281940"/>
                <wp:effectExtent l="0" t="0" r="11430" b="22860"/>
                <wp:wrapNone/>
                <wp:docPr id="61" name="Flussdiagramm: Prozes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81940"/>
                        </a:xfrm>
                        <a:prstGeom prst="flowChartProcess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6CE3" id="Flussdiagramm: Prozess 61" o:spid="_x0000_s1026" type="#_x0000_t109" style="position:absolute;margin-left:273pt;margin-top:42.55pt;width:18.6pt;height:22.2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MZUdwIAADQFAAAOAAAAZHJzL2Uyb0RvYy54bWysVN9P2zAQfp+0/8Hy+0ibAYOIFFVFTJMQ&#10;VIOJZ+PYJJrt885u0/LX7+ykLWJoD9NenHPu93ff+eJyYw1bKwwduJpPjyacKSeh6dxzzX88XH86&#10;4yxE4RphwKmab1Xgl7OPHy56X6kSWjCNQkZBXKh6X/M2Rl8VRZCtsiIcgVeOlBrQikhXfC4aFD1F&#10;t6YoJ5PTogdsPIJUIdDfq0HJZzm+1krGO62DiszUnGqL+cR8PqWzmF2I6hmFbzs5liH+oQorOkdJ&#10;96GuRBRshd0foWwnEQLoeCTBFqB1J1XugbqZTt50c98Kr3IvBE7we5jC/wsrb9dLZF1T89MpZ05Y&#10;mtG1WYXQdIJgsbZiS4QXQpeRAaHV+1CR071f4ngLJKbWNxpt+lJTbJMR3u4RVpvIJP0sP5+WJc1B&#10;kqo8m54f5wkUB2ePIX5VYFkSaq4N9ItWYKQi0ogzxmJ9EyIlJ7edecprHOtrfn5SnqQ6i1ToUFqW&#10;4taoweq70tRwKiZHy1RTC4NsLYgkzc/cJsU2jiyTi+6M2TtN33Mycec02iY3lem3d5y853jItrfO&#10;GcHFvaPtHODfnfVgv+t66DW1/QTNluaLMBA/eHndEbA3IsSlQGI6zYK2N97RkbCuOYwSZy3gy3v/&#10;kz0RkLSc9bQ5NQ+/VgIVZ+abI2qeT49prCzmy/HJlzRvfK15eq1xK7sAwp3YR9VlMdlHsxM1gn2k&#10;JZ+nrKQSTlLumsuIu8siDhtNz4RU83k2o/XyIt64ey9T8IRqIsvD5lGgH9kViZa3sNsyUb0h1mCb&#10;PB3MVxF0l1l3wHXEm1Yzk3F8RtLuv75nq8NjN/sNAAD//wMAUEsDBBQABgAIAAAAIQC1G1Vp3wAA&#10;AAoBAAAPAAAAZHJzL2Rvd25yZXYueG1sTI8xT8MwEIV3JP6DdUhs1EmoqxDiVAjUTjAQGBiv8RFH&#10;je0odt3Ar8dMMJ7u03vfq7eLGVmk2Q/OSshXGTCynVOD7SW8v+1uSmA+oFU4OksSvsjDtrm8qLFS&#10;7mxfKbahZynE+gol6BCminPfaTLoV24im36fbjYY0jn3XM14TuFm5EWWbbjBwaYGjRM9auqO7clI&#10;+HgxaPR3J/Ij8X18zuLTro1SXl8tD/fAAi3hD4Zf/aQOTXI6uJNVno0SxHqTtgQJpciBJUCUtwWw&#10;QyKLOwG8qfn/Cc0PAAAA//8DAFBLAQItABQABgAIAAAAIQC2gziS/gAAAOEBAAATAAAAAAAAAAAA&#10;AAAAAAAAAABbQ29udGVudF9UeXBlc10ueG1sUEsBAi0AFAAGAAgAAAAhADj9If/WAAAAlAEAAAsA&#10;AAAAAAAAAAAAAAAALwEAAF9yZWxzLy5yZWxzUEsBAi0AFAAGAAgAAAAhADxkxlR3AgAANAUAAA4A&#10;AAAAAAAAAAAAAAAALgIAAGRycy9lMm9Eb2MueG1sUEsBAi0AFAAGAAgAAAAhALUbVWnfAAAACgEA&#10;AA8AAAAAAAAAAAAAAAAA0QQAAGRycy9kb3ducmV2LnhtbFBLBQYAAAAABAAEAPMAAADdBQAAAAA=&#10;" fillcolor="white [3201]" strokecolor="black [3200]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38C62C04" wp14:editId="4FBFF4D3">
                <wp:simplePos x="0" y="0"/>
                <wp:positionH relativeFrom="margin">
                  <wp:posOffset>2521585</wp:posOffset>
                </wp:positionH>
                <wp:positionV relativeFrom="paragraph">
                  <wp:posOffset>518160</wp:posOffset>
                </wp:positionV>
                <wp:extent cx="2072640" cy="1404620"/>
                <wp:effectExtent l="0" t="0" r="381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CBEA" w14:textId="41C79597" w:rsidR="00C142EB" w:rsidRPr="00127AC7" w:rsidRDefault="00C142EB" w:rsidP="00127AC7">
                            <w:pPr>
                              <w:pStyle w:val="Arbeitsanweisung"/>
                              <w:ind w:left="0" w:firstLine="0"/>
                              <w:jc w:val="center"/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w:br/>
                                </m:r>
                              </m:oMath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 + 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 xml:space="preserve"> =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 xml:space="preserve">     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28"/>
                                      </w:rPr>
                                      <m:t xml:space="preserve">    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D940098" w14:textId="602A668A" w:rsidR="00C142EB" w:rsidRDefault="00C142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62C04" id="Textfeld 2" o:spid="_x0000_s1028" type="#_x0000_t202" style="position:absolute;left:0;text-align:left;margin-left:198.55pt;margin-top:40.8pt;width:163.2pt;height:110.6pt;z-index:251993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LeEQIAAP4DAAAOAAAAZHJzL2Uyb0RvYy54bWysk99u2yAUxu8n7R0Q94sdK0lbK07Vpcs0&#10;qfsjdXsAjHGMhjnsQGJ3T78DTtOou5vmCwQ+8HHO73ysb8fesKNCr8FWfD7LOVNWQqPtvuI/vu/e&#10;XXPmg7CNMGBVxZ+U57ebt2/WgytVAR2YRiEjEevLwVW8C8GVWeZlp3rhZ+CUpWAL2ItAS9xnDYqB&#10;1HuTFXm+ygbAxiFI5T39vZ+CfJP021bJ8LVtvQrMVJxyC2nENNZxzDZrUe5RuE7LUxriH7LohbZ0&#10;6VnqXgTBDqj/kuq1RPDQhpmEPoO21VKlGqiaef6qmsdOOJVqITjenTH5/ycrvxwf3TdkYXwPIzUw&#10;FeHdA8ifnlnYdsLu1R0iDJ0SDV08j8iywfnydDSi9qWPIvXwGRpqsjgESEJji32kQnUyUqcGPJ2h&#10;qzEwST+L/KpYLSgkKTZf5ItVkdqSifL5uEMfPiroWZxUHKmrSV4cH3yI6YjyeUu8zYPRzU4bkxa4&#10;r7cG2VGQA3bpSxW82mYsGyp+syyWSdlCPJ/M0etADjW6r/h1Hr/JMxHHB9ukLUFoM80pE2NPfCKS&#10;CU4Y65HphmqNZyOuGponAoYwGZIeEE06wN+cDWTGivtfB4GKM/PJEvSb+SISCmmxWF4RIYaXkfoy&#10;IqwkqYoHzqbpNiTHJxzujpqz0wnbSyanlMlkiebpQUQXX67Trpdnu/kDAAD//wMAUEsDBBQABgAI&#10;AAAAIQDVOMUs4AAAAAoBAAAPAAAAZHJzL2Rvd25yZXYueG1sTI/LTsMwEEX3SPyDNUjsqJNUbdMQ&#10;p6qo2LBAoiDRpRtP4oj4IdtNw98zrGA5ukf3nql3sxnZhCEOzgrIFxkwtK1Tg+0FfLw/P5TAYpJW&#10;ydFZFPCNEXbN7U0tK+Wu9g2nY+oZldhYSQE6JV9xHluNRsaF82gp61wwMtEZeq6CvFK5GXmRZWtu&#10;5GBpQUuPTxrbr+PFCPg0elCH8Hrq1DgdXrr9ys/BC3F/N+8fgSWc0x8Mv/qkDg05nd3FqshGAcvt&#10;JidUQJmvgRGwKZYrYGdKsqIE3tT8/wvNDwAAAP//AwBQSwECLQAUAAYACAAAACEAtoM4kv4AAADh&#10;AQAAEwAAAAAAAAAAAAAAAAAAAAAAW0NvbnRlbnRfVHlwZXNdLnhtbFBLAQItABQABgAIAAAAIQA4&#10;/SH/1gAAAJQBAAALAAAAAAAAAAAAAAAAAC8BAABfcmVscy8ucmVsc1BLAQItABQABgAIAAAAIQC0&#10;MXLeEQIAAP4DAAAOAAAAAAAAAAAAAAAAAC4CAABkcnMvZTJvRG9jLnhtbFBLAQItABQABgAIAAAA&#10;IQDVOMUs4AAAAAoBAAAPAAAAAAAAAAAAAAAAAGsEAABkcnMvZG93bnJldi54bWxQSwUGAAAAAAQA&#10;BADzAAAAeAUAAAAA&#10;" stroked="f">
                <v:textbox style="mso-fit-shape-to-text:t">
                  <w:txbxContent>
                    <w:p w14:paraId="6FD1CBEA" w14:textId="41C79597" w:rsidR="00C142EB" w:rsidRPr="00127AC7" w:rsidRDefault="00C142EB" w:rsidP="00127AC7">
                      <w:pPr>
                        <w:pStyle w:val="Arbeitsanweisung"/>
                        <w:ind w:left="0" w:firstLine="0"/>
                        <w:jc w:val="center"/>
                        <w:rPr>
                          <w:sz w:val="32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w:br/>
                          </m:r>
                        </m:oMath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 + 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</w:rPr>
                            <m:t xml:space="preserve"> =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 xml:space="preserve">     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FFFF" w:themeColor="background1"/>
                                  <w:sz w:val="28"/>
                                </w:rPr>
                                <m:t xml:space="preserve">    </m:t>
                              </m:r>
                            </m:den>
                          </m:f>
                        </m:oMath>
                      </m:oMathPara>
                    </w:p>
                    <w:p w14:paraId="0D940098" w14:textId="602A668A" w:rsidR="00C142EB" w:rsidRDefault="00C142E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B7C8405" wp14:editId="6E730A3B">
            <wp:extent cx="1783080" cy="1787346"/>
            <wp:effectExtent l="0" t="0" r="7620" b="381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75" cy="17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8D4">
        <w:rPr>
          <w:noProof/>
        </w:rPr>
        <w:t xml:space="preserve">   </w:t>
      </w:r>
    </w:p>
    <w:p w14:paraId="7CD05154" w14:textId="3A369F42" w:rsidR="00D37D42" w:rsidRDefault="00215D98" w:rsidP="00B416E1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rFonts w:cs="Arial"/>
        </w:rPr>
        <w:lastRenderedPageBreak/>
        <w:t>D</w:t>
      </w:r>
      <w:r w:rsidR="00251521">
        <w:rPr>
          <w:rFonts w:cs="Arial"/>
        </w:rPr>
        <w:t>er Kindergarten Sonnenschein verkauft beim Sommerfest Kuchen. In der Mittagspause ist von den 3 Kuchen noch folgendes übrig:</w:t>
      </w:r>
    </w:p>
    <w:p w14:paraId="7CF355E3" w14:textId="1E199F53" w:rsidR="00215D98" w:rsidRDefault="00543924" w:rsidP="00D37D42">
      <w:pPr>
        <w:pStyle w:val="Arbeitsanweisung"/>
        <w:ind w:left="0" w:firstLine="0"/>
        <w:rPr>
          <w:rFonts w:cs="Arial"/>
        </w:rPr>
      </w:pPr>
      <w:r>
        <w:rPr>
          <w:noProof/>
        </w:rPr>
        <w:drawing>
          <wp:inline distT="0" distB="0" distL="0" distR="0" wp14:anchorId="5801ED72" wp14:editId="5578EDB8">
            <wp:extent cx="5760720" cy="394843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6834" w14:textId="37D35748" w:rsidR="00251521" w:rsidRDefault="005C0423" w:rsidP="00543924">
      <w:pPr>
        <w:pStyle w:val="Arbeitsanweisung"/>
        <w:ind w:left="0" w:firstLine="0"/>
        <w:rPr>
          <w:noProof/>
        </w:rPr>
      </w:pPr>
      <w:r>
        <w:rPr>
          <w:noProof/>
        </w:rPr>
        <w:tab/>
      </w:r>
    </w:p>
    <w:p w14:paraId="3AB6DD02" w14:textId="0BF535F6" w:rsidR="00833C46" w:rsidRPr="00833C46" w:rsidRDefault="00833C46" w:rsidP="00833C46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 w:cs="Arial"/>
          <w:vanish/>
          <w:sz w:val="24"/>
        </w:rPr>
      </w:pPr>
    </w:p>
    <w:p w14:paraId="78578AA1" w14:textId="22E4C31E" w:rsidR="00251521" w:rsidRDefault="00251521" w:rsidP="00833C46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rPr>
          <w:rFonts w:cs="Arial"/>
        </w:rPr>
        <w:t>Vervollständige die Lücken!</w:t>
      </w:r>
    </w:p>
    <w:p w14:paraId="2AB2DE69" w14:textId="77777777" w:rsidR="00E124DA" w:rsidRDefault="00E124DA" w:rsidP="00251521">
      <w:pPr>
        <w:pStyle w:val="Arbeitsanweisung"/>
        <w:ind w:left="0" w:firstLine="0"/>
        <w:jc w:val="left"/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421F" w14:paraId="20B41029" w14:textId="77777777" w:rsidTr="00C1421F">
        <w:tc>
          <w:tcPr>
            <w:tcW w:w="9062" w:type="dxa"/>
          </w:tcPr>
          <w:p w14:paraId="04403A91" w14:textId="77777777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</w:p>
          <w:p w14:paraId="612C5E5B" w14:textId="6A784E90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Der Schokokuchen wurde in _____ Stücke geschnitten. </w:t>
            </w:r>
          </w:p>
          <w:p w14:paraId="36DCB40F" w14:textId="246ADE61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 _____ Stücke verkauft. </w:t>
            </w:r>
          </w:p>
          <w:p w14:paraId="02B9465B" w14:textId="77777777" w:rsidR="00C1421F" w:rsidRP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160CAE35" w14:textId="32E1F094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Der Streuselkuchen wurde in _____ Stücke geschnitten. </w:t>
            </w:r>
          </w:p>
          <w:p w14:paraId="4BF48202" w14:textId="20D7203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 _____ Stücke verkauft.</w:t>
            </w:r>
          </w:p>
          <w:p w14:paraId="18CCCF7A" w14:textId="77777777" w:rsidR="00C1421F" w:rsidRP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001A8D3B" w14:textId="77FC2F54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 xml:space="preserve">   Der Käsekuchen wurde in _____ Stücke geschnitten. </w:t>
            </w:r>
          </w:p>
          <w:p w14:paraId="7E2C6967" w14:textId="20B096B0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Davon wurden bisher_____ Stücke verkauft.</w:t>
            </w:r>
          </w:p>
          <w:p w14:paraId="29864FE7" w14:textId="77777777" w:rsidR="00C1421F" w:rsidRDefault="00C1421F" w:rsidP="00E124DA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</w:tbl>
    <w:p w14:paraId="7CC86E1B" w14:textId="6B92063A" w:rsidR="00E124DA" w:rsidRPr="00927F85" w:rsidRDefault="009A37E9" w:rsidP="00927F85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2122112" behindDoc="0" locked="0" layoutInCell="1" allowOverlap="1" wp14:anchorId="731F79CA" wp14:editId="425D4AD5">
            <wp:simplePos x="0" y="0"/>
            <wp:positionH relativeFrom="column">
              <wp:posOffset>5996396</wp:posOffset>
            </wp:positionH>
            <wp:positionV relativeFrom="paragraph">
              <wp:posOffset>-85725</wp:posOffset>
            </wp:positionV>
            <wp:extent cx="492760" cy="492760"/>
            <wp:effectExtent l="0" t="0" r="2540" b="2540"/>
            <wp:wrapNone/>
            <wp:docPr id="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24DA">
        <w:rPr>
          <w:rFonts w:cs="Arial"/>
        </w:rPr>
        <w:t xml:space="preserve">Wie viel Kuchen ist von jeder Sorte übrig? Gib das Ergebnis als Anteil vom </w:t>
      </w:r>
      <w:r w:rsidR="00E124DA" w:rsidRPr="00927F85">
        <w:rPr>
          <w:rFonts w:cs="Arial"/>
        </w:rPr>
        <w:tab/>
        <w:t>ganzen Kuchen an!</w:t>
      </w:r>
    </w:p>
    <w:p w14:paraId="1A567891" w14:textId="77777777" w:rsidR="00C1421F" w:rsidRDefault="00C1421F" w:rsidP="00C23E28">
      <w:pPr>
        <w:pStyle w:val="KeinLeerraum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1421F" w14:paraId="4AB5AD39" w14:textId="77777777" w:rsidTr="00C1421F">
        <w:tc>
          <w:tcPr>
            <w:tcW w:w="9062" w:type="dxa"/>
          </w:tcPr>
          <w:p w14:paraId="3C86CF62" w14:textId="298EEFCB" w:rsidR="00C1421F" w:rsidRDefault="00D10062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1872" behindDoc="0" locked="0" layoutInCell="1" allowOverlap="1" wp14:anchorId="4CADC8E7" wp14:editId="080A44A5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21590</wp:posOffset>
                  </wp:positionV>
                  <wp:extent cx="283020" cy="601980"/>
                  <wp:effectExtent l="0" t="0" r="3175" b="7620"/>
                  <wp:wrapNone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829D3" w14:textId="1553B539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Schokokuchen sind            übrig.</w:t>
            </w:r>
          </w:p>
          <w:p w14:paraId="6BE63F69" w14:textId="3268FB54" w:rsidR="00C1421F" w:rsidRPr="00C1421F" w:rsidRDefault="00D10062" w:rsidP="00C1421F">
            <w:pPr>
              <w:pStyle w:val="KeinLeerraum"/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3920" behindDoc="0" locked="0" layoutInCell="1" allowOverlap="1" wp14:anchorId="007EA13B" wp14:editId="2A5A5FE2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142240</wp:posOffset>
                  </wp:positionV>
                  <wp:extent cx="283020" cy="601980"/>
                  <wp:effectExtent l="0" t="0" r="3175" b="7620"/>
                  <wp:wrapNone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8C067" w14:textId="69CA385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Streuselkuchen sind            übrig.</w:t>
            </w:r>
          </w:p>
          <w:p w14:paraId="37F8927D" w14:textId="4553AEBF" w:rsidR="00C1421F" w:rsidRPr="00C1421F" w:rsidRDefault="00D10062" w:rsidP="00C1421F">
            <w:pPr>
              <w:pStyle w:val="KeinLeerraum"/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115968" behindDoc="0" locked="0" layoutInCell="1" allowOverlap="1" wp14:anchorId="1F5E70DB" wp14:editId="65CEBDA4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149860</wp:posOffset>
                  </wp:positionV>
                  <wp:extent cx="283020" cy="601980"/>
                  <wp:effectExtent l="0" t="0" r="3175" b="7620"/>
                  <wp:wrapNone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20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514B8" w14:textId="36BE807B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Vom Käsekuchen sind            übrig.</w:t>
            </w:r>
          </w:p>
          <w:p w14:paraId="2EB401CC" w14:textId="46FAE3E1" w:rsidR="00C1421F" w:rsidRDefault="00C1421F" w:rsidP="00C1421F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</w:t>
            </w:r>
          </w:p>
        </w:tc>
      </w:tr>
    </w:tbl>
    <w:p w14:paraId="71687ED1" w14:textId="2BD1B223" w:rsidR="00E124DA" w:rsidRPr="00473BCD" w:rsidRDefault="00E124DA" w:rsidP="00473BCD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rPr>
          <w:rFonts w:cs="Arial"/>
        </w:rPr>
        <w:t xml:space="preserve">Von welchem Kuchen ist weniger als die Hälfte, mehr als die Hälfte oder </w:t>
      </w:r>
      <w:r w:rsidR="00C23E28" w:rsidRPr="00473BCD">
        <w:rPr>
          <w:rFonts w:cs="Arial"/>
        </w:rPr>
        <w:tab/>
      </w:r>
      <w:r w:rsidRPr="00473BCD">
        <w:rPr>
          <w:rFonts w:cs="Arial"/>
        </w:rPr>
        <w:t>genau die Hälfte übrig? Kreuze die richtige Antwort an!</w:t>
      </w:r>
    </w:p>
    <w:p w14:paraId="50D6102F" w14:textId="77777777" w:rsidR="00E124DA" w:rsidRDefault="00E124DA" w:rsidP="00E124DA">
      <w:pPr>
        <w:pStyle w:val="KeinLeerraum"/>
        <w:spacing w:line="360" w:lineRule="auto"/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1985"/>
        <w:gridCol w:w="1843"/>
        <w:gridCol w:w="1837"/>
      </w:tblGrid>
      <w:tr w:rsidR="00E124DA" w14:paraId="40FFAAD8" w14:textId="77777777" w:rsidTr="00453F56">
        <w:tc>
          <w:tcPr>
            <w:tcW w:w="3397" w:type="dxa"/>
            <w:tcBorders>
              <w:top w:val="nil"/>
              <w:left w:val="nil"/>
              <w:bottom w:val="single" w:sz="4" w:space="0" w:color="auto"/>
            </w:tcBorders>
          </w:tcPr>
          <w:p w14:paraId="3F37C972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5A37E33E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weniger</w:t>
            </w:r>
            <w:r>
              <w:rPr>
                <w:rFonts w:ascii="Arial" w:hAnsi="Arial" w:cs="Arial"/>
                <w:sz w:val="24"/>
              </w:rPr>
              <w:t xml:space="preserve"> als die Hälfte ist übrig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D15B0A5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genau</w:t>
            </w:r>
            <w:r>
              <w:rPr>
                <w:rFonts w:ascii="Arial" w:hAnsi="Arial" w:cs="Arial"/>
                <w:sz w:val="24"/>
              </w:rPr>
              <w:t xml:space="preserve"> die Hälfte ist übrig</w:t>
            </w:r>
          </w:p>
        </w:tc>
        <w:tc>
          <w:tcPr>
            <w:tcW w:w="1837" w:type="dxa"/>
            <w:tcBorders>
              <w:top w:val="nil"/>
              <w:bottom w:val="single" w:sz="4" w:space="0" w:color="auto"/>
              <w:right w:val="nil"/>
            </w:tcBorders>
          </w:tcPr>
          <w:p w14:paraId="34266BB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3A134A">
              <w:rPr>
                <w:rFonts w:ascii="Arial" w:hAnsi="Arial" w:cs="Arial"/>
                <w:sz w:val="24"/>
                <w:u w:val="single"/>
              </w:rPr>
              <w:t>mehr</w:t>
            </w:r>
            <w:r>
              <w:rPr>
                <w:rFonts w:ascii="Arial" w:hAnsi="Arial" w:cs="Arial"/>
                <w:sz w:val="24"/>
              </w:rPr>
              <w:t xml:space="preserve"> als die Hälfte ist übrig</w:t>
            </w:r>
          </w:p>
        </w:tc>
      </w:tr>
      <w:tr w:rsidR="00E124DA" w14:paraId="108B7533" w14:textId="77777777" w:rsidTr="00453F56">
        <w:tc>
          <w:tcPr>
            <w:tcW w:w="3397" w:type="dxa"/>
            <w:tcBorders>
              <w:left w:val="nil"/>
            </w:tcBorders>
          </w:tcPr>
          <w:p w14:paraId="2B49E601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Schokokuchen</w:t>
            </w:r>
          </w:p>
        </w:tc>
        <w:tc>
          <w:tcPr>
            <w:tcW w:w="1985" w:type="dxa"/>
          </w:tcPr>
          <w:p w14:paraId="4D097D6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634C50A" wp14:editId="4177F423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37888</wp:posOffset>
                      </wp:positionV>
                      <wp:extent cx="194734" cy="194733"/>
                      <wp:effectExtent l="0" t="0" r="15240" b="15240"/>
                      <wp:wrapNone/>
                      <wp:docPr id="122" name="Rechteck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58BBA5" id="Rechteck 122" o:spid="_x0000_s1026" style="position:absolute;margin-left:35.65pt;margin-top:3pt;width:15.35pt;height:1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Dp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ZT&#10;zpyw9Eh3SjZRyReWzqhDnQ9zAt77FQ67QGYqd6vRpi8Vwra5q7uxq2obmaTD8nR2cjzjTJIr28cp&#10;ZnEgewzxmwLLklFxpEfLvRSb6xB76B5CvHSZPn224s6odAPj7pSmQijhNLOzhNSFQbYR9Pj1Szmk&#10;zchE0a0xI6l8j2TinjRgE01lWY3EyXvEQ7YRnTOCiyPRtg7w72Td4/dV97Wmsp+g3tG7IfSCDl5e&#10;tdS8axHiSiApmLROUxlvadEGuorDYHHWAP567zzhSVjk5ayjiah4+LkWqDgz3x1J7rSczdII5c3s&#10;88mUNvja8/Ta49b2AqjvJc2/l9lM+Gj2pkawjzS8y5SVXMJJyl1xGXG/uYj9pNL4S7VcZhiNjRfx&#10;2t17mYKnriZxPGwfBfpBQZGkdwP76RHzN0LqsYnpYLmOoNusskNfh37TyGWdDr+HNNOv9xl1+Ikt&#10;fgMAAP//AwBQSwMEFAAGAAgAAAAhAF+HeE7dAAAABwEAAA8AAABkcnMvZG93bnJldi54bWxMj0FL&#10;w0AQhe+C/2EZwZvdtIVUYyZFAiLoybQevG2zYxLMzpbsNk389U5PenvDe7z3Tb6dXK9GGkLnGWG5&#10;SEAR19523CDsd89396BCNGxN75kQZgqwLa6vcpNZf+Z3GqvYKCnhkBmENsZjpnWoW3ImLPyRWLwv&#10;PzgT5RwabQdzlnLX61WSpNqZjmWhNUcqW6q/q5NDeJt1HPcf6cPPWHazrT7Ll1cqEW9vpqdHUJGm&#10;+BeGC76gQyFMB39iG1SPsFmuJYmQykcXO1mJOCCs0w3oItf/+YtfAAAA//8DAFBLAQItABQABgAI&#10;AAAAIQC2gziS/gAAAOEBAAATAAAAAAAAAAAAAAAAAAAAAABbQ29udGVudF9UeXBlc10ueG1sUEsB&#10;Ai0AFAAGAAgAAAAhADj9If/WAAAAlAEAAAsAAAAAAAAAAAAAAAAALwEAAF9yZWxzLy5yZWxzUEsB&#10;Ai0AFAAGAAgAAAAhAExMEOlbAgAADAUAAA4AAAAAAAAAAAAAAAAALgIAAGRycy9lMm9Eb2MueG1s&#10;UEsBAi0AFAAGAAgAAAAhAF+HeE7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01D4F89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31DDC4F2" wp14:editId="23D956C6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40852</wp:posOffset>
                      </wp:positionV>
                      <wp:extent cx="194734" cy="194733"/>
                      <wp:effectExtent l="0" t="0" r="15240" b="15240"/>
                      <wp:wrapNone/>
                      <wp:docPr id="123" name="Rechteck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32FA46" id="Rechteck 123" o:spid="_x0000_s1026" style="position:absolute;margin-left:33.75pt;margin-top:3.2pt;width:15.35pt;height:15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BBXQIAAAwFAAAOAAAAZHJzL2Uyb0RvYy54bWysVN9P2zAQfp+0/8Hy+0hTujEqUlSBmCYh&#10;qICJZ+PYJML2eWe3affX7+ykKWJoD9NenDvffffL3+XsfGsN2ygMLbiKl0cTzpSTULfuueI/Hq4+&#10;feUsROFqYcCpiu9U4OeLjx/OOj9XU2jA1AoZBXFh3vmKNzH6eVEE2SgrwhF45cioAa2IpOJzUaPo&#10;KLo1xXQy+VJ0gLVHkCoEur3sjXyR42utZLzVOqjITMWptphPzOdTOovFmZg/o/BNK4cyxD9UYUXr&#10;KOkY6lJEwdbY/hHKthIhgI5HEmwBWrdS5R6om3Lyppv7RniVe6HhBD+OKfy/sPJms0LW1vR202PO&#10;nLD0SHdKNlHJF5buaEKdD3NyvPcrHLRAYmp3q9GmLzXCtnmqu3GqahuZpMvydHZyPONMkinLOWZx&#10;AHsM8ZsCy5JQcaRHy7MUm+sQKSG57l1IScX06bMUd0alCoy7U5oaoYTTjM4UUhcG2UbQ49cvZWqF&#10;YmXPBNGtMSOofA9k4h40+CaYyrQagZP3gIdso3fOCC6OQNs6wL+Dde+/77rvNbX9BPWO3g2hJ3Tw&#10;8qql4V2LEFcCicHEddrKeEuHNtBVHAaJswbw13v3yZ+IRVbOOtqIioefa4GKM/PdEeVOy9ksrVBW&#10;Zp9PpqTga8vTa4tb2wuguZe0/15mMflHsxc1gn2k5V2mrGQSTlLuisuIe+Ui9ptK6y/VcpndaG28&#10;iNfu3ssUPE01keNh+yjQDwyKRL0b2G+PmL8hUu+bkA6W6wi6zSw7zHWYN61cJszwe0g7/VrPXoef&#10;2OI3AAAA//8DAFBLAwQUAAYACAAAACEAA3ORSt0AAAAGAQAADwAAAGRycy9kb3ducmV2LnhtbEyO&#10;QUvDQBSE74L/YXkFb3bTqmkbsykSEEFPTevB2zb7TEKzb0N2myb+ep8nexqGGWa+dDvaVgzY+8aR&#10;gsU8AoFUOtNQpeCwf71fg/BBk9GtI1QwoYdtdnuT6sS4C+1wKEIleIR8ohXUIXSJlL6s0Wo/dx0S&#10;Z9+utzqw7Stpen3hcdvKZRTF0uqG+KHWHeY1lqfibBV8TDIMh8948zPkzWSKr/ztHXOl7mbjyzOI&#10;gGP4L8MfPqNDxkxHdybjRasgXj1xk/URBMeb9RLEUcHDagEyS+U1fvYLAAD//wMAUEsBAi0AFAAG&#10;AAgAAAAhALaDOJL+AAAA4QEAABMAAAAAAAAAAAAAAAAAAAAAAFtDb250ZW50X1R5cGVzXS54bWxQ&#10;SwECLQAUAAYACAAAACEAOP0h/9YAAACUAQAACwAAAAAAAAAAAAAAAAAvAQAAX3JlbHMvLnJlbHNQ&#10;SwECLQAUAAYACAAAACEAmFZgQV0CAAAMBQAADgAAAAAAAAAAAAAAAAAuAgAAZHJzL2Uyb0RvYy54&#10;bWxQSwECLQAUAAYACAAAACEAA3ORSt0AAAAGAQAADwAAAAAAAAAAAAAAAAC3BAAAZHJzL2Rvd25y&#10;ZXYueG1sUEsFBgAAAAAEAAQA8wAAAME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7F80F031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63E2C21E" wp14:editId="0D3DF116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40217</wp:posOffset>
                      </wp:positionV>
                      <wp:extent cx="194734" cy="194733"/>
                      <wp:effectExtent l="0" t="0" r="15240" b="15240"/>
                      <wp:wrapNone/>
                      <wp:docPr id="124" name="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A2A09" id="Rechteck 124" o:spid="_x0000_s1026" style="position:absolute;margin-left:34.25pt;margin-top:3.15pt;width:15.35pt;height:15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Ku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Yz&#10;zpyw9Eh3SjZRyReWzqhDnQ9zAt77FQ67QGYqd6vRpi8Vwra5q7uxq2obmaTD8nR2ckyxJbmyfZxi&#10;FgeyxxC/KbAsGRVHerTcS7G5DrGH7iHES5fp02cr7oxKNzDuTmkqhBJOMztLSF0YZBtBj1+/lEPa&#10;jEwU3Rozksr3SCbuSQM20VSW1UicvEc8ZBvROSO4OBJt6wD/TtY9fl91X2sq+wnqHb0bQi/o4OVV&#10;S827FiGuBJKCSes0lfGWFm2gqzgMFmcN4K/3zhOehEVezjqaiIqHn2uBijPz3ZHkTsvZLI1Q3sw+&#10;n0xpg689T689bm0vgPpe0vx7mc2Ej2ZvagT7SMO7TFnJJZyk3BWXEfebi9hPKo2/VMtlhtHYeBGv&#10;3b2XKXjqahLHw/ZRoB8UFEl6N7CfHjF/I6Qem5gOlusIus0qO/R16DeNXNbp8HtIM/16n1GHn9ji&#10;NwAAAP//AwBQSwMEFAAGAAgAAAAhAEYYicTdAAAABgEAAA8AAABkcnMvZG93bnJldi54bWxMjkFL&#10;w0AUhO9C/8PyCt7sxhZjE7MpJVAEPRnrwds2+0yC2bchu00Tf73Pkz0NwwwzX7abbCdGHHzrSMH9&#10;KgKBVDnTUq3g+H6424LwQZPRnSNUMKOHXb64yXRq3IXecCxDLXiEfKoVNCH0qZS+atBqv3I9Emdf&#10;brA6sB1qaQZ94XHbyXUUxdLqlvih0T0WDVbf5dkqeJ1lGI8fcfIzFu1sys/i+QULpW6X0/4JRMAp&#10;/JfhD5/RIWemkzuT8aJTEG8fuMm6AcFxkqxBnBRsHiOQeSav8fNfAAAA//8DAFBLAQItABQABgAI&#10;AAAAIQC2gziS/gAAAOEBAAATAAAAAAAAAAAAAAAAAAAAAABbQ29udGVudF9UeXBlc10ueG1sUEsB&#10;Ai0AFAAGAAgAAAAhADj9If/WAAAAlAEAAAsAAAAAAAAAAAAAAAAALwEAAF9yZWxzLy5yZWxzUEsB&#10;Ai0AFAAGAAgAAAAhADYe0q5bAgAADAUAAA4AAAAAAAAAAAAAAAAALgIAAGRycy9lMm9Eb2MueG1s&#10;UEsBAi0AFAAGAAgAAAAhAEYYicTdAAAABg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</w:tr>
      <w:tr w:rsidR="00E124DA" w14:paraId="54758743" w14:textId="77777777" w:rsidTr="00453F56">
        <w:tc>
          <w:tcPr>
            <w:tcW w:w="3397" w:type="dxa"/>
            <w:tcBorders>
              <w:left w:val="nil"/>
            </w:tcBorders>
          </w:tcPr>
          <w:p w14:paraId="511BEEE2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Streuselkuchen</w:t>
            </w:r>
          </w:p>
        </w:tc>
        <w:tc>
          <w:tcPr>
            <w:tcW w:w="1985" w:type="dxa"/>
          </w:tcPr>
          <w:p w14:paraId="37A82746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C5699F5" wp14:editId="415D11FD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42122</wp:posOffset>
                      </wp:positionV>
                      <wp:extent cx="194734" cy="194733"/>
                      <wp:effectExtent l="0" t="0" r="15240" b="15240"/>
                      <wp:wrapNone/>
                      <wp:docPr id="125" name="Rechteck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9052E8" id="Rechteck 125" o:spid="_x0000_s1026" style="position:absolute;margin-left:35.6pt;margin-top:3.3pt;width:15.35pt;height:15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IGWwIAAAwFAAAOAAAAZHJzL2Uyb0RvYy54bWysVFFP2zAQfp+0/2D5faQpZUBFiioQ0yQE&#10;CJh4No5NImyfd3abdr9+ZydNEUN7mPbinH3fd+c7f5ez8401bK0wtOAqXh5MOFNOQt26l4r/eLz6&#10;csJZiMLVwoBTFd+qwM8Xnz+ddX6uptCAqRUyCuLCvPMVb2L086IIslFWhAPwypFTA1oRaYsvRY2i&#10;o+jWFNPJ5GvRAdYeQaoQ6PSyd/JFjq+1kvFW66AiMxWnu8W8Yl6f01oszsT8BYVvWjlcQ/zDLaxo&#10;HSUdQ12KKNgK2z9C2VYiBNDxQIItQOtWqlwDVVNO3lXz0Aivci3UnODHNoX/F1berO+QtTW93fSI&#10;MycsPdK9kk1U8pWlM+pQ58OcgA/+DoddIDOVu9Fo05cKYZvc1e3YVbWJTNJheTo7PpxxJsmV7cMU&#10;s9iTPYb4TYFlyag40qPlXor1dYg9dAchXrpMnz5bcWtUuoFx90pTIZRwmtlZQurCIFsLevz6tRzS&#10;ZmSi6NaYkVR+RDJxRxqwiaayrEbi5CPiPtuIzhnBxZFoWwf4d7Lu8buq+1pT2c9Qb+ndEHpBBy+v&#10;WmretQjxTiApmLROUxlvadEGuorDYHHWAP766DzhSVjk5ayjiah4+LkSqDgz3x1J7rSczdII5c3s&#10;6HhKG3zreX7rcSt7AdT3kubfy2wmfDQ7UyPYJxreZcpKLuEk5a64jLjbXMR+Umn8pVouM4zGxot4&#10;7R68TMFTV5M4HjdPAv2goEjSu4Hd9Ij5OyH12MR0sFxF0G1W2b6vQ79p5LJOh99Dmum3+4za/8QW&#10;vwEAAP//AwBQSwMEFAAGAAgAAAAhABB6dOLdAAAABwEAAA8AAABkcnMvZG93bnJldi54bWxMjsFq&#10;g0AURfeF/sPwCtk1owmYxvoMRSiFZFWbLrqbOK8qdd6IMzGar+9k1S4v93LuyXaT6cRIg2stI8TL&#10;CARxZXXLNcLx4/XxCYTzirXqLBPCTA52+f1dplJtL/xOY+lrESDsUoXQeN+nUrqqIaPc0vbEofu2&#10;g1E+xKGWelCXADedXEVRIo1qOTw0qqeioeqnPBuEwyz9ePxMttexaGddfhVveyoQFw/TyzMIT5P/&#10;G8NNP6hDHpxO9szaiQ5hE6/CEiFJQNzqKN6COCGsN2uQeSb/++e/AAAA//8DAFBLAQItABQABgAI&#10;AAAAIQC2gziS/gAAAOEBAAATAAAAAAAAAAAAAAAAAAAAAABbQ29udGVudF9UeXBlc10ueG1sUEsB&#10;Ai0AFAAGAAgAAAAhADj9If/WAAAAlAEAAAsAAAAAAAAAAAAAAAAALwEAAF9yZWxzLy5yZWxzUEsB&#10;Ai0AFAAGAAgAAAAhAOIEogZbAgAADAUAAA4AAAAAAAAAAAAAAAAALgIAAGRycy9lMm9Eb2MueG1s&#10;UEsBAi0AFAAGAAgAAAAhABB6dOL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8F773BB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A87E36A" wp14:editId="3A2C1E71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29422</wp:posOffset>
                      </wp:positionV>
                      <wp:extent cx="194734" cy="194733"/>
                      <wp:effectExtent l="0" t="0" r="15240" b="15240"/>
                      <wp:wrapNone/>
                      <wp:docPr id="126" name="Rechteck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75FB7" id="Rechteck 126" o:spid="_x0000_s1026" style="position:absolute;margin-left:33.8pt;margin-top:2.3pt;width:15.35pt;height:15.3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MlXAIAAAwFAAAOAAAAZHJzL2Uyb0RvYy54bWysVN9P2zAQfp+0/8Hy+0hTOn5UpKgCMU1C&#10;gICJZ+PYJML2eWe3affX7+ykKWJoD9NenLPv++585+9ydr6xhq0VhhZcxcuDCWfKSahb91LxH49X&#10;X044C1G4WhhwquJbFfj54vOns87P1RQaMLVCRkFcmHe+4k2Mfl4UQTbKinAAXjlyakArIm3xpahR&#10;dBTdmmI6mRwVHWDtEaQKgU4veydf5PhaKxlvtQ4qMlNxulvMK+b1Oa3F4kzMX1D4ppXDNcQ/3MKK&#10;1lHSMdSliIKtsP0jlG0lQgAdDyTYArRupco1UDXl5F01D43wKtdCzQl+bFP4f2HlzfoOWVvT202P&#10;OHPC0iPdK9lEJV9ZOqMOdT7MCfjg73DYBTJTuRuNNn2pELbJXd2OXVWbyCQdlqez48MZZ5Jc2T5M&#10;MYs92WOI3xRYloyKIz1a7qVYX4fYQ3cQ4qXL9OmzFbdGpRsYd680FUIJp5mdJaQuDLK1oMevX8sh&#10;bUYmim6NGUnlRyQTd6QBm2gqy2okTj4i7rON6JwRXByJtnWAfyfrHr+ruq81lf0M9ZbeDaEXdPDy&#10;qqXmXYsQ7wSSgknrNJXxlhZtoKs4DBZnDeCvj84TnoRFXs46moiKh58rgYoz892R5E7L2SyNUN7M&#10;vh5PaYNvPc9vPW5lL4D6XtL8e5nNhI9mZ2oE+0TDu0xZySWcpNwVlxF3m4vYTyqNv1TLZYbR2HgR&#10;r92Dlyl46moSx+PmSaAfFBRJejewmx4xfyekHpuYDparCLrNKtv3deg3jVzW6fB7SDP9dp9R+5/Y&#10;4jcAAAD//wMAUEsDBBQABgAIAAAAIQD2FYEX3QAAAAYBAAAPAAAAZHJzL2Rvd25yZXYueG1sTI5B&#10;T4NAFITvJv6HzTPxZhdFsUUejSExJvVUWg/etuwTiOwuYbcU/PV9nuxpMpnJzJetJ9OJkQbfOotw&#10;v4hAkK2cbm2NsN+93S1B+KCsVp2zhDCTh3V+fZWpVLuT3dJYhlrwiPWpQmhC6FMpfdWQUX7herKc&#10;fbvBqMB2qKUe1InHTScfoiiRRrWWHxrVU9FQ9VMeDcLHLMO4/0xWv2PRzrr8Kt43VCDe3kyvLyAC&#10;TeG/DH/4jA45Mx3c0WovOoTkOeEmwiMLx6tlDOKAED/FIPNMXuLnZwAAAP//AwBQSwECLQAUAAYA&#10;CAAAACEAtoM4kv4AAADhAQAAEwAAAAAAAAAAAAAAAAAAAAAAW0NvbnRlbnRfVHlwZXNdLnhtbFBL&#10;AQItABQABgAIAAAAIQA4/SH/1gAAAJQBAAALAAAAAAAAAAAAAAAAAC8BAABfcmVscy8ucmVsc1BL&#10;AQItABQABgAIAAAAIQDfLUMlXAIAAAwFAAAOAAAAAAAAAAAAAAAAAC4CAABkcnMvZTJvRG9jLnht&#10;bFBLAQItABQABgAIAAAAIQD2FYEX3QAAAAY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581FBBD4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998B316" wp14:editId="021B2B43">
                      <wp:simplePos x="0" y="0"/>
                      <wp:positionH relativeFrom="column">
                        <wp:posOffset>436668</wp:posOffset>
                      </wp:positionH>
                      <wp:positionV relativeFrom="paragraph">
                        <wp:posOffset>30480</wp:posOffset>
                      </wp:positionV>
                      <wp:extent cx="194734" cy="194733"/>
                      <wp:effectExtent l="0" t="0" r="15240" b="15240"/>
                      <wp:wrapNone/>
                      <wp:docPr id="127" name="Rechteck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ACB25" id="Rechteck 127" o:spid="_x0000_s1026" style="position:absolute;margin-left:34.4pt;margin-top:2.4pt;width:15.35pt;height:15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ON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aYn&#10;nDlh6ZHulGyiki8snVGHOh/mBLz3Kxx2gcxU7lajTV8qhG1zV3djV9U2MkmH5ens5HjGmSRXto9T&#10;zOJA9hjiNwWWJaPiSI+Weyk21yH20D2EeOkyffpsxZ1R6QbG3SlNhVDCaWZnCakLg2wj6PHrl3JI&#10;m5GJoltjRlL5HsnEPWnAJprKshqJk/eIh2wjOmcEF0eibR3g38m6x++r7mtNZT9BvaN3Q+gFHby8&#10;aql51yLElUBSMGmdpjLe0qINdBWHweKsAfz13nnCk7DIy1lHE1Hx8HMtUHFmvjuS3Gk5m6URypvZ&#10;55MpbfC15+m1x63tBVDfS5p/L7OZ8NHsTY1gH2l4lykruYSTlLviMuJ+cxH7SaXxl2q5zDAaGy/i&#10;tbv3MgVPXU3ieNg+CvSDgiJJ7wb20yPmb4TUYxPTwXIdQbdZZYe+Dv2mkcs6HX4PaaZf7zPq8BNb&#10;/AYAAP//AwBQSwMEFAAGAAgAAAAhAKM8yRPdAAAABgEAAA8AAABkcnMvZG93bnJldi54bWxMzsFO&#10;g0AQBuC7Sd9hM0282cUqpCBL05AYEz2J9eBty45AZGcJu6Xg0zue9DSZ/JN/vnw/215MOPrOkYLb&#10;TQQCqXamo0bB8e3xZgfCB01G945QwYIe9sXqKteZcRd6xakKjeAS8plW0IYwZFL6ukWr/cYNSJx9&#10;utHqwOvYSDPqC5fbXm6jKJFWd8QfWj1g2WL9VZ2tgpdFhun4nqTfU9ktpvoon56xVOp6PR8eQASc&#10;w98x/PKZDgWbTu5MxoteQbJjeVBwz4PjNI1BnBTcxTHIIpf/+cUPAAAA//8DAFBLAQItABQABgAI&#10;AAAAIQC2gziS/gAAAOEBAAATAAAAAAAAAAAAAAAAAAAAAABbQ29udGVudF9UeXBlc10ueG1sUEsB&#10;Ai0AFAAGAAgAAAAhADj9If/WAAAAlAEAAAsAAAAAAAAAAAAAAAAALwEAAF9yZWxzLy5yZWxzUEsB&#10;Ai0AFAAGAAgAAAAhAAs3M41bAgAADAUAAA4AAAAAAAAAAAAAAAAALgIAAGRycy9lMm9Eb2MueG1s&#10;UEsBAi0AFAAGAAgAAAAhAKM8yRPdAAAABg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</w:tr>
      <w:tr w:rsidR="00E124DA" w14:paraId="05101CFD" w14:textId="77777777" w:rsidTr="00453F56">
        <w:tc>
          <w:tcPr>
            <w:tcW w:w="3397" w:type="dxa"/>
            <w:tcBorders>
              <w:left w:val="nil"/>
            </w:tcBorders>
          </w:tcPr>
          <w:p w14:paraId="3BD2E79D" w14:textId="77777777" w:rsidR="00E124DA" w:rsidRDefault="00E124DA" w:rsidP="00453F56">
            <w:pPr>
              <w:pStyle w:val="KeinLeerraum"/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Käsekuchen</w:t>
            </w:r>
          </w:p>
        </w:tc>
        <w:tc>
          <w:tcPr>
            <w:tcW w:w="1985" w:type="dxa"/>
          </w:tcPr>
          <w:p w14:paraId="250C3672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7575BC4" wp14:editId="1D68516A">
                      <wp:simplePos x="0" y="0"/>
                      <wp:positionH relativeFrom="column">
                        <wp:posOffset>454237</wp:posOffset>
                      </wp:positionH>
                      <wp:positionV relativeFrom="paragraph">
                        <wp:posOffset>22225</wp:posOffset>
                      </wp:positionV>
                      <wp:extent cx="194734" cy="194733"/>
                      <wp:effectExtent l="0" t="0" r="15240" b="15240"/>
                      <wp:wrapNone/>
                      <wp:docPr id="192" name="Rechtec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F8A070" id="Rechteck 192" o:spid="_x0000_s1026" style="position:absolute;margin-left:35.75pt;margin-top:1.75pt;width:15.35pt;height:15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5iWwIAAAwFAAAOAAAAZHJzL2Uyb0RvYy54bWysVFFP2zAQfp+0/2D5faQp3RgVKapATJMQ&#10;VMDEs3FsEmH7vLPbtPv1Oztpihjaw7QX5+z7vjvf+bucnW+tYRuFoQVX8fJowplyEurWPVf8x8PV&#10;p6+chShcLQw4VfGdCvx88fHDWefnagoNmFohoyAuzDtf8SZGPy+KIBtlRTgCrxw5NaAVkbb4XNQo&#10;OopuTTGdTL4UHWDtEaQKgU4veydf5PhaKxlvtQ4qMlNxulvMK+b1Ka3F4kzMn1H4ppXDNcQ/3MKK&#10;1lHSMdSliIKtsf0jlG0lQgAdjyTYArRupco1UDXl5E01943wKtdCzQl+bFP4f2HlzWaFrK3p7U6n&#10;nDlh6ZHulGyiki8snVGHOh/mBLz3Kxx2gcxU7lajTV8qhG1zV3djV9U2MkmH5ens5HjGmSRXto9T&#10;zOJA9hjiNwWWJaPiSI+Weyk21yH20D2EeOkyffpsxZ1R6QbG3SlNhVDCaWZnCakLg2wj6PHrl3JI&#10;m5GJoltjRlL5HsnEPWnAJprKshqJk/eIh2wjOmcEF0eibR3g38m6x++r7mtNZT9BvaN3Q+gFHby8&#10;aql51yLElUBSMGmdpjLe0qINdBWHweKsAfz13nnCk7DIy1lHE1Hx8HMtUHFmvjuS3Gk5m6URypvZ&#10;55MpbfC15+m1x63tBVDfS5p/L7OZ8NHsTY1gH2l4lykruYSTlLviMuJ+cxH7SaXxl2q5zDAaGy/i&#10;tbv3MgVPXU3ieNg+CvSDgiJJ7wb20yPmb4TUYxPTwXIdQbdZZYe+Dv2mkcs6HX4PaaZf7zPq8BNb&#10;/AYAAP//AwBQSwMEFAAGAAgAAAAhABK3vm3dAAAABwEAAA8AAABkcnMvZG93bnJldi54bWxMjkFL&#10;w0AUhO9C/8PyCt7splFrG7MpEhBBT4310Ns2+5oEs29Ddpsm/npfT3oahhlmvnQ72lYM2PvGkYLl&#10;IgKBVDrTUKVg//l6twbhgyajW0eoYEIP22x2k+rEuAvtcChCJXiEfKIV1CF0iZS+rNFqv3AdEmcn&#10;11sd2PaVNL2+8LhtZRxFK2l1Q/xQ6w7zGsvv4mwVfEwyDPuv1eZnyJvJFIf87R1zpW7n48sziIBj&#10;+CvDFZ/RIWOmozuT8aJV8LR85KaCe5ZrHMUxiCP7hxhklsr//NkvAAAA//8DAFBLAQItABQABgAI&#10;AAAAIQC2gziS/gAAAOEBAAATAAAAAAAAAAAAAAAAAAAAAABbQ29udGVudF9UeXBlc10ueG1sUEsB&#10;Ai0AFAAGAAgAAAAhADj9If/WAAAAlAEAAAsAAAAAAAAAAAAAAAAALwEAAF9yZWxzLy5yZWxzUEsB&#10;Ai0AFAAGAAgAAAAhAErCzmJbAgAADAUAAA4AAAAAAAAAAAAAAAAALgIAAGRycy9lMm9Eb2MueG1s&#10;UEsBAi0AFAAGAAgAAAAhABK3vm3dAAAABwEAAA8AAAAAAAAAAAAAAAAAtQQAAGRycy9kb3ducmV2&#10;LnhtbFBLBQYAAAAABAAEAPMAAAC/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0918708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080681" wp14:editId="3CEE6924">
                      <wp:simplePos x="0" y="0"/>
                      <wp:positionH relativeFrom="column">
                        <wp:posOffset>428413</wp:posOffset>
                      </wp:positionH>
                      <wp:positionV relativeFrom="paragraph">
                        <wp:posOffset>27305</wp:posOffset>
                      </wp:positionV>
                      <wp:extent cx="194734" cy="194733"/>
                      <wp:effectExtent l="0" t="0" r="15240" b="15240"/>
                      <wp:wrapNone/>
                      <wp:docPr id="193" name="Rechteck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734" cy="1947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D8EE2D" id="Rechteck 193" o:spid="_x0000_s1026" style="position:absolute;margin-left:33.75pt;margin-top:2.15pt;width:15.35pt;height:15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7KXQIAAAwFAAAOAAAAZHJzL2Uyb0RvYy54bWysVN9P2zAQfp+0/8Hy+0hTujEqUlSBmCYh&#10;qICJZ+PYJML2eWe3affX7+ykKWJoD9NenDvffffL3+XsfGsN2ygMLbiKl0cTzpSTULfuueI/Hq4+&#10;feUsROFqYcCpiu9U4OeLjx/OOj9XU2jA1AoZBXFh3vmKNzH6eVEE2SgrwhF45cioAa2IpOJzUaPo&#10;KLo1xXQy+VJ0gLVHkCoEur3sjXyR42utZLzVOqjITMWptphPzOdTOovFmZg/o/BNK4cyxD9UYUXr&#10;KOkY6lJEwdbY/hHKthIhgI5HEmwBWrdS5R6om3Lyppv7RniVe6HhBD+OKfy/sPJms0LW1vR2p8ec&#10;OWHpke6UbKKSLyzd0YQ6H+bkeO9XOGiBxNTuVqNNX2qEbfNUd+NU1TYySZfl6ezkeMaZJFOWc8zi&#10;APYY4jcFliWh4kiPlmcpNtchUkJy3buQkorp02cp7oxKFRh3pzQ1QgmnGZ0ppC4Mso2gx69fytQK&#10;xcqeCaJbY0ZQ+R7IxD1o8E0wlWk1AifvAQ/ZRu+cEVwcgbZ1gH8H695/33Xfa2r7CeodvRtCT+jg&#10;5VVLw7sWIa4EEoOJ67SV8ZYObaCrOAwSZw3gr/fukz8Ri6ycdbQRFQ8/1wIVZ+a7I8qdlrNZWqGs&#10;zD6fTEnB15an1xa3thdAcy9p/73MYvKPZi9qBPtIy7tMWckknKTcFZcR98pF7DeV1l+q5TK70dp4&#10;Ea/dvZcpeJpqIsfD9lGgHxgUiXo3sN8eMX9DpN43IR0s1xF0m1l2mOswb1q5TJjh95B2+rWevQ4/&#10;scVvAAAA//8DAFBLAwQUAAYACAAAACEAB0dkpd0AAAAGAQAADwAAAGRycy9kb3ducmV2LnhtbEyO&#10;TU/DMBBE70j8B2uRuFGHfoQ2ZFOhSKgSnBrKgZsbL0lEvI5iN0349XVPcBzN6M1Lt6NpxUC9aywj&#10;PM4iEMSl1Q1XCIeP14c1COcVa9VaJoSJHGyz25tUJdqeeU9D4SsRIOwShVB73yVSurImo9zMdsSh&#10;+7a9UT7EvpK6V+cAN62cR1EsjWo4PNSqo7ym8qc4GYT3Sfrh8Blvfoe8mXTxle/eKEe8vxtfnkF4&#10;Gv3fGK76QR2y4HS0J9ZOtAjx0yosEZYLEKHerOcgjgiLVQQyS+V//ewCAAD//wMAUEsBAi0AFAAG&#10;AAgAAAAhALaDOJL+AAAA4QEAABMAAAAAAAAAAAAAAAAAAAAAAFtDb250ZW50X1R5cGVzXS54bWxQ&#10;SwECLQAUAAYACAAAACEAOP0h/9YAAACUAQAACwAAAAAAAAAAAAAAAAAvAQAAX3JlbHMvLnJlbHNQ&#10;SwECLQAUAAYACAAAACEAnti+yl0CAAAMBQAADgAAAAAAAAAAAAAAAAAuAgAAZHJzL2Uyb0RvYy54&#10;bWxQSwECLQAUAAYACAAAACEAB0dkpd0AAAAGAQAADwAAAAAAAAAAAAAAAAC3BAAAZHJzL2Rvd25y&#10;ZXYueG1sUEsFBgAAAAAEAAQA8wAAAME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37" w:type="dxa"/>
            <w:tcBorders>
              <w:left w:val="single" w:sz="4" w:space="0" w:color="auto"/>
              <w:right w:val="nil"/>
            </w:tcBorders>
          </w:tcPr>
          <w:p w14:paraId="49F63305" w14:textId="77777777" w:rsidR="00E124DA" w:rsidRDefault="00E124DA" w:rsidP="00453F56">
            <w:pPr>
              <w:pStyle w:val="KeinLeerraum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1446199" wp14:editId="5760E40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26458</wp:posOffset>
                      </wp:positionV>
                      <wp:extent cx="194310" cy="194310"/>
                      <wp:effectExtent l="0" t="0" r="15240" b="15240"/>
                      <wp:wrapNone/>
                      <wp:docPr id="194" name="Rechteck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" cy="1943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BBB416" id="Rechteck 194" o:spid="_x0000_s1026" style="position:absolute;margin-left:34.8pt;margin-top:2.1pt;width:15.3pt;height:15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DmWgIAAAwFAAAOAAAAZHJzL2Uyb0RvYy54bWysVE1v2zAMvQ/YfxB0Xx1n2UeDOkWQosOA&#10;oi3aDj2rshQblUSNUuJkv36U7DhFV+ww7CJT4nuk+ET67HxnDdsqDC24ipcnE86Uk1C3bl3xHw+X&#10;H75yFqJwtTDgVMX3KvDzxft3Z52fqyk0YGqFjIK4MO98xZsY/bwogmyUFeEEvHLk1IBWRNriuqhR&#10;dBTdmmI6mXwuOsDaI0gVAp1e9E6+yPG1VjLeaB1UZKbidLeYV8zrU1qLxZmYr1H4ppXDNcQ/3MKK&#10;1lHSMdSFiIJtsP0jlG0lQgAdTyTYArRupco1UDXl5FU1943wKtdC4gQ/yhT+X1h5vb1F1tb0dqcz&#10;zpyw9Eh3SjZRyWeWzkihzoc5Ae/9LQ67QGYqd6fRpi8VwnZZ1f2oqtpFJumQgnwsSXtJrsGmKMWR&#10;7DHEbwosS0bFkR4taym2VyH20AOEeOkyffpsxb1R6QbG3SlNhVDCaWbnFlIrg2wr6PHr5zKVQmkz&#10;MlF0a8xIKt8imXggDdhEU7mtRuLkLeIx24jOGcHFkWhbB/h3su7xh6r7WlPZT1Dv6d0Q+oYOXl62&#10;JN6VCPFWIHUw6U1TGW9o0Qa6isNgcdYA/nrrPOGpscjLWUcTUfHwcyNQcWa+O2q503I2SyOUN7NP&#10;X6a0wZeep5cet7ErIN1Lmn8vs5nw0RxMjWAfaXiXKSu5hJOUu+Iy4mGziv2k0vhLtVxmGI2NF/HK&#10;3XuZgidVU3M87B4F+qGDIrXeNRymR8xfNVKPTUwHy00E3eYuO+o66E0jlxtm+D2kmX65z6jjT2zx&#10;GwAA//8DAFBLAwQUAAYACAAAACEA+urQm9wAAAAHAQAADwAAAGRycy9kb3ducmV2LnhtbEyOQUvD&#10;QBSE74L/YXmCN7trLaGNeSkSEEFPxnrwts2+JqHZtyG7TRN/vduTvc0ww8yXbSfbiZEG3zpGeFwo&#10;EMSVMy3XCLuv14c1CB80G905JoSZPGzz25tMp8ad+ZPGMtQijrBPNUITQp9K6auGrPYL1xPH7OAG&#10;q0O0Qy3NoM9x3HZyqVQirW45PjS6p6Kh6lieLMLHLMO4+042v2PRzqb8Kd7eqUC8v5tenkEEmsJ/&#10;GS74ER3yyLR3JzZedAjJJolNhNUSxCVWKoo9wtNqDTLP5DV//gcAAP//AwBQSwECLQAUAAYACAAA&#10;ACEAtoM4kv4AAADhAQAAEwAAAAAAAAAAAAAAAAAAAAAAW0NvbnRlbnRfVHlwZXNdLnhtbFBLAQIt&#10;ABQABgAIAAAAIQA4/SH/1gAAAJQBAAALAAAAAAAAAAAAAAAAAC8BAABfcmVscy8ucmVsc1BLAQIt&#10;ABQABgAIAAAAIQBNpHDmWgIAAAwFAAAOAAAAAAAAAAAAAAAAAC4CAABkcnMvZTJvRG9jLnhtbFBL&#10;AQItABQABgAIAAAAIQD66tCb3AAAAAcBAAAPAAAAAAAAAAAAAAAAALQEAABkcnMvZG93bnJldi54&#10;bWxQSwUGAAAAAAQABADzAAAAvQUAAAAA&#10;" fillcolor="white [3201]" strokecolor="black [3200]" strokeweight="2pt"/>
                  </w:pict>
                </mc:Fallback>
              </mc:AlternateContent>
            </w:r>
          </w:p>
        </w:tc>
      </w:tr>
    </w:tbl>
    <w:p w14:paraId="4EBB6B99" w14:textId="7F56109F" w:rsidR="00E124DA" w:rsidRPr="00473BCD" w:rsidRDefault="00E124DA" w:rsidP="00473BCD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>
        <w:t>Von welchem Kuchen wurde bisher am meisten verkauft?</w:t>
      </w:r>
    </w:p>
    <w:p w14:paraId="071BA048" w14:textId="77777777" w:rsidR="00E124DA" w:rsidRDefault="00E124DA" w:rsidP="00E124DA">
      <w:pPr>
        <w:pStyle w:val="Arbeitsanweisung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E124DA" w14:paraId="5F7AD16F" w14:textId="77777777" w:rsidTr="00E124DA">
        <w:tc>
          <w:tcPr>
            <w:tcW w:w="9067" w:type="dxa"/>
          </w:tcPr>
          <w:p w14:paraId="05C177C7" w14:textId="77777777" w:rsidR="00E124DA" w:rsidRDefault="00E124DA" w:rsidP="00E124DA">
            <w:pPr>
              <w:pStyle w:val="Arbeitsanweisung"/>
              <w:ind w:left="0" w:firstLine="0"/>
            </w:pPr>
          </w:p>
          <w:p w14:paraId="6A1CC8B5" w14:textId="77777777" w:rsidR="00E124DA" w:rsidRDefault="00E124DA" w:rsidP="00E124DA">
            <w:pPr>
              <w:pStyle w:val="Arbeitsanweisung"/>
              <w:ind w:left="0" w:firstLine="0"/>
            </w:pPr>
          </w:p>
          <w:p w14:paraId="6D4CC987" w14:textId="77777777" w:rsidR="00E124DA" w:rsidRDefault="00E124DA" w:rsidP="00E124DA">
            <w:pPr>
              <w:pStyle w:val="Arbeitsanweisung"/>
              <w:ind w:left="0" w:firstLine="0"/>
            </w:pPr>
          </w:p>
          <w:p w14:paraId="35DC30F6" w14:textId="77777777" w:rsidR="00E124DA" w:rsidRDefault="00E124DA" w:rsidP="00E124DA">
            <w:pPr>
              <w:pStyle w:val="Arbeitsanweisung"/>
              <w:ind w:left="0" w:firstLine="0"/>
            </w:pPr>
          </w:p>
          <w:p w14:paraId="5B4F1D04" w14:textId="77777777" w:rsidR="00E124DA" w:rsidRDefault="00E124DA" w:rsidP="00E124DA">
            <w:pPr>
              <w:pStyle w:val="Arbeitsanweisung"/>
              <w:ind w:left="0" w:firstLine="0"/>
            </w:pPr>
          </w:p>
          <w:p w14:paraId="0518FF85" w14:textId="77777777" w:rsidR="00E124DA" w:rsidRDefault="00E124DA" w:rsidP="00E124DA">
            <w:pPr>
              <w:pStyle w:val="Arbeitsanweisung"/>
              <w:ind w:left="0" w:firstLine="0"/>
            </w:pPr>
          </w:p>
          <w:p w14:paraId="2B0F355C" w14:textId="77777777" w:rsidR="00E124DA" w:rsidRDefault="00E124DA" w:rsidP="00E124DA">
            <w:pPr>
              <w:pStyle w:val="Arbeitsanweisung"/>
              <w:ind w:left="0" w:firstLine="0"/>
            </w:pPr>
          </w:p>
          <w:p w14:paraId="017ECC10" w14:textId="77777777" w:rsidR="00E124DA" w:rsidRDefault="00E124DA" w:rsidP="00E124DA">
            <w:pPr>
              <w:pStyle w:val="Arbeitsanweisung"/>
              <w:ind w:left="0" w:firstLine="0"/>
            </w:pPr>
          </w:p>
          <w:p w14:paraId="786739C8" w14:textId="77777777" w:rsidR="00E124DA" w:rsidRDefault="00E124DA" w:rsidP="00E124DA">
            <w:pPr>
              <w:pStyle w:val="Arbeitsanweisung"/>
              <w:ind w:left="0" w:firstLine="0"/>
            </w:pPr>
          </w:p>
          <w:p w14:paraId="12624842" w14:textId="77777777" w:rsidR="00E124DA" w:rsidRDefault="00E124DA" w:rsidP="00E124DA">
            <w:pPr>
              <w:pStyle w:val="Arbeitsanweisung"/>
              <w:ind w:left="0" w:firstLine="0"/>
            </w:pPr>
          </w:p>
        </w:tc>
      </w:tr>
    </w:tbl>
    <w:p w14:paraId="486E08A3" w14:textId="77777777" w:rsidR="00E124DA" w:rsidRDefault="00E124DA" w:rsidP="00E124DA">
      <w:pPr>
        <w:pStyle w:val="Arbeitsanweisung"/>
      </w:pPr>
    </w:p>
    <w:p w14:paraId="1BC3B2D5" w14:textId="5E61A143" w:rsidR="00E124DA" w:rsidRDefault="00E124DA" w:rsidP="00AE7C02">
      <w:pPr>
        <w:pStyle w:val="Arbeitsanweisung"/>
        <w:numPr>
          <w:ilvl w:val="1"/>
          <w:numId w:val="11"/>
        </w:numPr>
        <w:spacing w:before="600" w:after="240"/>
        <w:jc w:val="left"/>
      </w:pPr>
      <w:r>
        <w:t>Ein vierter Kuchen kommt noch in der Mittagspause zum Verkaufsstand hinzu. Denke dir zu folgender Rechnung passende Aussage</w:t>
      </w:r>
      <w:r w:rsidR="00D35495">
        <w:t>n</w:t>
      </w:r>
      <w:r>
        <w:t xml:space="preserve"> (wie z.B. in Aufgabe 4.1 und 4.2) zum Verkauf dieses Kuchens am Nachmittag aus!</w:t>
      </w:r>
    </w:p>
    <w:p w14:paraId="77060193" w14:textId="3C776E59" w:rsidR="00703512" w:rsidRDefault="00703512" w:rsidP="00E124DA">
      <w:pPr>
        <w:pStyle w:val="Arbeitsanweisung"/>
      </w:pPr>
    </w:p>
    <w:p w14:paraId="4CD10F3E" w14:textId="6EC4E5BE" w:rsidR="00703512" w:rsidRDefault="00000000" w:rsidP="00703512">
      <w:pPr>
        <w:pStyle w:val="Arbeitsanweisung"/>
        <w:jc w:val="center"/>
      </w:pP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16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  <m:r>
          <w:rPr>
            <w:rFonts w:ascii="Cambria Math" w:hAnsi="Cambria Math"/>
            <w:sz w:val="36"/>
          </w:rPr>
          <m:t xml:space="preserve"> - 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12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  <m:r>
          <w:rPr>
            <w:rFonts w:ascii="Cambria Math" w:hAnsi="Cambria Math"/>
            <w:sz w:val="36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</w:rPr>
              <m:t>16</m:t>
            </m:r>
          </m:den>
        </m:f>
      </m:oMath>
      <w:r w:rsidR="0082795B">
        <w:t xml:space="preserve"> </w:t>
      </w:r>
    </w:p>
    <w:p w14:paraId="3DB06853" w14:textId="77777777" w:rsidR="00E124DA" w:rsidRDefault="00E124DA" w:rsidP="00E124DA">
      <w:pPr>
        <w:pStyle w:val="Arbeitsanweisung"/>
      </w:pPr>
    </w:p>
    <w:p w14:paraId="339F14EA" w14:textId="77777777" w:rsidR="00E124DA" w:rsidRDefault="00E124DA" w:rsidP="00E124DA">
      <w:pPr>
        <w:pStyle w:val="Arbeitsanweisung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35495" w14:paraId="79561EFA" w14:textId="77777777" w:rsidTr="00C23E28">
        <w:tc>
          <w:tcPr>
            <w:tcW w:w="9067" w:type="dxa"/>
          </w:tcPr>
          <w:p w14:paraId="77EF4C16" w14:textId="63C5693D" w:rsidR="00D35495" w:rsidRDefault="00D35495" w:rsidP="00E124DA">
            <w:pPr>
              <w:pStyle w:val="Arbeitsanweisung"/>
              <w:ind w:left="0" w:firstLine="0"/>
            </w:pPr>
          </w:p>
          <w:p w14:paraId="276338A8" w14:textId="77777777" w:rsidR="00D35495" w:rsidRDefault="00D35495" w:rsidP="00E124DA">
            <w:pPr>
              <w:pStyle w:val="Arbeitsanweisung"/>
              <w:ind w:left="0" w:firstLine="0"/>
            </w:pPr>
          </w:p>
          <w:p w14:paraId="0C77A312" w14:textId="77777777" w:rsidR="00D35495" w:rsidRDefault="00D35495" w:rsidP="00E124DA">
            <w:pPr>
              <w:pStyle w:val="Arbeitsanweisung"/>
              <w:ind w:left="0" w:firstLine="0"/>
            </w:pPr>
          </w:p>
          <w:p w14:paraId="64B7AC26" w14:textId="77777777" w:rsidR="00D35495" w:rsidRDefault="00D35495" w:rsidP="00E124DA">
            <w:pPr>
              <w:pStyle w:val="Arbeitsanweisung"/>
              <w:ind w:left="0" w:firstLine="0"/>
            </w:pPr>
          </w:p>
          <w:p w14:paraId="75541A00" w14:textId="77777777" w:rsidR="00D35495" w:rsidRDefault="00D35495" w:rsidP="00E124DA">
            <w:pPr>
              <w:pStyle w:val="Arbeitsanweisung"/>
              <w:ind w:left="0" w:firstLine="0"/>
            </w:pPr>
          </w:p>
          <w:p w14:paraId="367656EE" w14:textId="77777777" w:rsidR="00D35495" w:rsidRDefault="00D35495" w:rsidP="00E124DA">
            <w:pPr>
              <w:pStyle w:val="Arbeitsanweisung"/>
              <w:ind w:left="0" w:firstLine="0"/>
            </w:pPr>
          </w:p>
          <w:p w14:paraId="02704113" w14:textId="77777777" w:rsidR="00D35495" w:rsidRDefault="00D35495" w:rsidP="00E124DA">
            <w:pPr>
              <w:pStyle w:val="Arbeitsanweisung"/>
              <w:ind w:left="0" w:firstLine="0"/>
            </w:pPr>
          </w:p>
          <w:p w14:paraId="277D209D" w14:textId="77777777" w:rsidR="00D35495" w:rsidRDefault="00D35495" w:rsidP="00E124DA">
            <w:pPr>
              <w:pStyle w:val="Arbeitsanweisung"/>
              <w:ind w:left="0" w:firstLine="0"/>
            </w:pPr>
          </w:p>
          <w:p w14:paraId="0658EF0C" w14:textId="77777777" w:rsidR="00D35495" w:rsidRDefault="00D35495" w:rsidP="00E124DA">
            <w:pPr>
              <w:pStyle w:val="Arbeitsanweisung"/>
              <w:ind w:left="0" w:firstLine="0"/>
            </w:pPr>
          </w:p>
          <w:p w14:paraId="1CD758D5" w14:textId="77777777" w:rsidR="00D35495" w:rsidRDefault="00D35495" w:rsidP="00E124DA">
            <w:pPr>
              <w:pStyle w:val="Arbeitsanweisung"/>
              <w:ind w:left="0" w:firstLine="0"/>
            </w:pPr>
          </w:p>
          <w:p w14:paraId="2481434C" w14:textId="77777777" w:rsidR="00D35495" w:rsidRDefault="00D35495" w:rsidP="00E124DA">
            <w:pPr>
              <w:pStyle w:val="Arbeitsanweisung"/>
              <w:ind w:left="0" w:firstLine="0"/>
            </w:pPr>
          </w:p>
          <w:p w14:paraId="0DFF9247" w14:textId="77777777" w:rsidR="00D35495" w:rsidRDefault="00D35495" w:rsidP="00E124DA">
            <w:pPr>
              <w:pStyle w:val="Arbeitsanweisung"/>
              <w:ind w:left="0" w:firstLine="0"/>
            </w:pPr>
          </w:p>
          <w:p w14:paraId="209B7534" w14:textId="77777777" w:rsidR="00D35495" w:rsidRDefault="00D35495" w:rsidP="00E124DA">
            <w:pPr>
              <w:pStyle w:val="Arbeitsanweisung"/>
              <w:ind w:left="0" w:firstLine="0"/>
            </w:pPr>
          </w:p>
          <w:p w14:paraId="06EC0357" w14:textId="77777777" w:rsidR="00D35495" w:rsidRDefault="00D35495" w:rsidP="00E124DA">
            <w:pPr>
              <w:pStyle w:val="Arbeitsanweisung"/>
              <w:ind w:left="0" w:firstLine="0"/>
            </w:pPr>
          </w:p>
          <w:p w14:paraId="2748E3F8" w14:textId="77777777" w:rsidR="00D35495" w:rsidRDefault="00D35495" w:rsidP="00E124DA">
            <w:pPr>
              <w:pStyle w:val="Arbeitsanweisung"/>
              <w:ind w:left="0" w:firstLine="0"/>
            </w:pPr>
          </w:p>
          <w:p w14:paraId="325E5FE3" w14:textId="77777777" w:rsidR="00D35495" w:rsidRDefault="00D35495" w:rsidP="00E124DA">
            <w:pPr>
              <w:pStyle w:val="Arbeitsanweisung"/>
              <w:ind w:left="0" w:firstLine="0"/>
            </w:pPr>
          </w:p>
          <w:p w14:paraId="6991432E" w14:textId="77777777" w:rsidR="00D35495" w:rsidRDefault="00D35495" w:rsidP="00E124DA">
            <w:pPr>
              <w:pStyle w:val="Arbeitsanweisung"/>
              <w:ind w:left="0" w:firstLine="0"/>
            </w:pPr>
          </w:p>
          <w:p w14:paraId="04CB3300" w14:textId="77777777" w:rsidR="00D35495" w:rsidRDefault="00D35495" w:rsidP="00E124DA">
            <w:pPr>
              <w:pStyle w:val="Arbeitsanweisung"/>
              <w:ind w:left="0" w:firstLine="0"/>
            </w:pPr>
          </w:p>
          <w:p w14:paraId="7BD36EFF" w14:textId="77777777" w:rsidR="00D35495" w:rsidRDefault="00D35495" w:rsidP="00E124DA">
            <w:pPr>
              <w:pStyle w:val="Arbeitsanweisung"/>
              <w:ind w:left="0" w:firstLine="0"/>
            </w:pPr>
          </w:p>
        </w:tc>
      </w:tr>
    </w:tbl>
    <w:p w14:paraId="78F229E6" w14:textId="77777777" w:rsidR="00E124DA" w:rsidRDefault="00E124DA" w:rsidP="00E124DA">
      <w:pPr>
        <w:pStyle w:val="Arbeitsanweisung"/>
      </w:pPr>
    </w:p>
    <w:p w14:paraId="3FD3DC05" w14:textId="77777777" w:rsidR="002C62DF" w:rsidRDefault="002C62DF" w:rsidP="002C62DF">
      <w:pPr>
        <w:pStyle w:val="Arbeitsanweisung"/>
        <w:sectPr w:rsidR="002C62DF" w:rsidSect="0020057D">
          <w:headerReference w:type="default" r:id="rId6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D2A9D82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lastRenderedPageBreak/>
        <w:t xml:space="preserve">Wenn ihr jetzt noch Zeit habt, könnt ihr diese </w:t>
      </w:r>
      <w:r w:rsidRPr="002C62DF">
        <w:rPr>
          <w:rFonts w:cs="Arial"/>
          <w:b/>
        </w:rPr>
        <w:t>zusätzliche Aufgabe</w:t>
      </w:r>
      <w:r w:rsidRPr="002C62DF">
        <w:rPr>
          <w:rFonts w:cs="Arial"/>
        </w:rPr>
        <w:t xml:space="preserve"> bearbeiten.</w:t>
      </w:r>
    </w:p>
    <w:p w14:paraId="2AD45408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Tim findet in seiner Schultasche sieben Sechstel-WABIs. </w:t>
      </w:r>
    </w:p>
    <w:p w14:paraId="116A1C38" w14:textId="3B7CBFF0" w:rsidR="002C62DF" w:rsidRPr="002C62DF" w:rsidRDefault="002C62DF" w:rsidP="002C62DF">
      <w:pPr>
        <w:pStyle w:val="Arbeitsanweisung"/>
        <w:spacing w:before="600" w:after="240"/>
        <w:ind w:left="142" w:firstLine="0"/>
        <w:jc w:val="center"/>
        <w:rPr>
          <w:rFonts w:cs="Arial"/>
        </w:rPr>
      </w:pPr>
      <w:r w:rsidRPr="002C62DF">
        <w:rPr>
          <w:rFonts w:cs="Arial"/>
          <w:noProof/>
        </w:rPr>
        <w:drawing>
          <wp:anchor distT="0" distB="0" distL="114300" distR="114300" simplePos="0" relativeHeight="252094464" behindDoc="1" locked="0" layoutInCell="1" allowOverlap="1" wp14:anchorId="26D08E55" wp14:editId="68BB96C1">
            <wp:simplePos x="0" y="0"/>
            <wp:positionH relativeFrom="column">
              <wp:posOffset>4167505</wp:posOffset>
            </wp:positionH>
            <wp:positionV relativeFrom="paragraph">
              <wp:posOffset>278765</wp:posOffset>
            </wp:positionV>
            <wp:extent cx="1104900" cy="1318260"/>
            <wp:effectExtent l="0" t="0" r="0" b="0"/>
            <wp:wrapSquare wrapText="bothSides"/>
            <wp:docPr id="93" name="Grafik 93" descr="Bildergebnis für gesich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0" descr="Bildergebnis für gesicht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23516E" wp14:editId="04AAAFAD">
            <wp:extent cx="2255520" cy="1477823"/>
            <wp:effectExtent l="0" t="0" r="0" b="8255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64846" cy="148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EA824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Nun möchte er wissen wie viele ganze WABIs er damit auslegen kann. Dazu legt er die Sechstel-WABIs auf die WABI-Vorlagen: </w:t>
      </w:r>
    </w:p>
    <w:p w14:paraId="08B690A9" w14:textId="6814F74D" w:rsidR="00B46E76" w:rsidRDefault="00B46E76" w:rsidP="00B46E76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noProof/>
        </w:rPr>
        <w:drawing>
          <wp:inline distT="0" distB="0" distL="0" distR="0" wp14:anchorId="41667BE5" wp14:editId="1352FA53">
            <wp:extent cx="1272540" cy="1512910"/>
            <wp:effectExtent l="0" t="0" r="3810" b="0"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2453" t="1576" r="11588" b="7025"/>
                    <a:stretch/>
                  </pic:blipFill>
                  <pic:spPr bwMode="auto">
                    <a:xfrm>
                      <a:off x="0" y="0"/>
                      <a:ext cx="1283385" cy="1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31861F" wp14:editId="1D33D23C">
            <wp:extent cx="1274400" cy="1568252"/>
            <wp:effectExtent l="0" t="0" r="2540" b="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6622"/>
                    <a:stretch/>
                  </pic:blipFill>
                  <pic:spPr bwMode="auto">
                    <a:xfrm>
                      <a:off x="0" y="0"/>
                      <a:ext cx="1274400" cy="156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70787" w14:textId="77777777" w:rsidR="002A26D3" w:rsidRPr="002A26D3" w:rsidRDefault="002A26D3" w:rsidP="002A26D3">
      <w:pPr>
        <w:pStyle w:val="Listenabsatz"/>
        <w:numPr>
          <w:ilvl w:val="0"/>
          <w:numId w:val="11"/>
        </w:numPr>
        <w:spacing w:before="600" w:after="240"/>
        <w:contextualSpacing w:val="0"/>
        <w:rPr>
          <w:rFonts w:ascii="Arial" w:hAnsi="Arial"/>
          <w:vanish/>
          <w:sz w:val="24"/>
        </w:rPr>
      </w:pPr>
    </w:p>
    <w:p w14:paraId="7A72D5AB" w14:textId="2302E63A" w:rsidR="002C62DF" w:rsidRPr="002A26D3" w:rsidRDefault="002C62DF" w:rsidP="002A26D3">
      <w:pPr>
        <w:pStyle w:val="Arbeitsanweisung"/>
        <w:numPr>
          <w:ilvl w:val="1"/>
          <w:numId w:val="11"/>
        </w:numPr>
        <w:spacing w:before="600" w:after="240"/>
        <w:jc w:val="left"/>
      </w:pPr>
      <w:r w:rsidRPr="002A26D3">
        <w:t xml:space="preserve">Gebt an, wie viele ganze WABIs Tim mit seinen sieben Sechstel-WABIs auslegen kann und welcher Bruchteil noch übrig bleibt. </w:t>
      </w:r>
    </w:p>
    <w:tbl>
      <w:tblPr>
        <w:tblStyle w:val="Tabellenraster"/>
        <w:tblpPr w:leftFromText="141" w:rightFromText="141" w:vertAnchor="text" w:tblpY="-68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C62DF" w:rsidRPr="002C62DF" w14:paraId="628B04F6" w14:textId="77777777" w:rsidTr="00B46E76">
        <w:trPr>
          <w:trHeight w:val="2608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440F3" w14:textId="4B2F17CE" w:rsidR="00B46E76" w:rsidRDefault="002C62DF" w:rsidP="00B46E76">
            <w:pPr>
              <w:pStyle w:val="Arbeitsanweisung"/>
              <w:spacing w:before="600" w:after="240"/>
              <w:ind w:left="142" w:firstLine="0"/>
              <w:jc w:val="left"/>
              <w:rPr>
                <w:rFonts w:cs="Arial"/>
              </w:rPr>
            </w:pPr>
            <w:r w:rsidRPr="002C62DF">
              <w:rPr>
                <w:rFonts w:cs="Arial"/>
              </w:rPr>
              <w:lastRenderedPageBreak/>
              <w:t xml:space="preserve">Man kann __________ ganze WABIs auslegen. </w:t>
            </w:r>
          </w:p>
          <w:p w14:paraId="566B0426" w14:textId="68B1267B" w:rsidR="002C62DF" w:rsidRPr="002C62DF" w:rsidRDefault="00B46E76" w:rsidP="00B46E76">
            <w:pPr>
              <w:pStyle w:val="Arbeitsanweisung"/>
              <w:spacing w:before="600" w:after="240"/>
              <w:ind w:left="142" w:firstLine="0"/>
              <w:jc w:val="left"/>
              <w:rPr>
                <w:rFonts w:cs="Arial"/>
              </w:rPr>
            </w:pPr>
            <w:r w:rsidRPr="002C62DF">
              <w:rPr>
                <w:rFonts w:cs="Arial"/>
                <w:noProof/>
              </w:rPr>
              <w:drawing>
                <wp:anchor distT="0" distB="0" distL="114300" distR="114300" simplePos="0" relativeHeight="252092416" behindDoc="0" locked="0" layoutInCell="1" allowOverlap="1" wp14:anchorId="0A32F0C0" wp14:editId="449E365F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148590</wp:posOffset>
                  </wp:positionV>
                  <wp:extent cx="392178" cy="708660"/>
                  <wp:effectExtent l="0" t="0" r="8255" b="0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78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62DF" w:rsidRPr="002C62DF">
              <w:rPr>
                <w:rFonts w:cs="Arial"/>
              </w:rPr>
              <w:br/>
              <w:t>Übrig bleibt noch der Bruchteil</w:t>
            </w:r>
            <w:r>
              <w:rPr>
                <w:rFonts w:cs="Arial"/>
              </w:rPr>
              <w:t xml:space="preserve">            </w:t>
            </w:r>
            <w:r w:rsidR="002C62DF" w:rsidRPr="002C62DF">
              <w:rPr>
                <w:rFonts w:cs="Arial"/>
              </w:rPr>
              <w:t>.</w:t>
            </w:r>
          </w:p>
        </w:tc>
      </w:tr>
    </w:tbl>
    <w:p w14:paraId="6514067B" w14:textId="6975FD10" w:rsidR="002C62DF" w:rsidRDefault="00C142EB" w:rsidP="00C142EB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>
        <w:rPr>
          <w:rFonts w:cs="Arial"/>
        </w:rPr>
        <w:t>B</w:t>
      </w:r>
      <w:r w:rsidR="002C62DF" w:rsidRPr="002C62DF">
        <w:rPr>
          <w:rFonts w:cs="Arial"/>
        </w:rPr>
        <w:t>eim Durchstöbern seines Mathebuchs hat Tim die folgende Aufgabe gefunden:</w:t>
      </w:r>
    </w:p>
    <w:tbl>
      <w:tblPr>
        <w:tblStyle w:val="Tabellenraster"/>
        <w:tblpPr w:leftFromText="141" w:rightFromText="141" w:vertAnchor="text" w:horzAnchor="margin" w:tblpY="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C142EB" w14:paraId="6323E836" w14:textId="77777777" w:rsidTr="00C142EB">
        <w:trPr>
          <w:trHeight w:val="1728"/>
        </w:trPr>
        <w:tc>
          <w:tcPr>
            <w:tcW w:w="5807" w:type="dxa"/>
            <w:vAlign w:val="center"/>
          </w:tcPr>
          <w:p w14:paraId="46B79F0F" w14:textId="1853B705" w:rsidR="00C142EB" w:rsidRDefault="00C142EB" w:rsidP="00C142EB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>+1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32"/>
                </w:rPr>
                <m:t xml:space="preserve"> = </m:t>
              </m:r>
            </m:oMath>
            <w:r w:rsidRPr="00C142EB">
              <w:rPr>
                <w:rFonts w:cs="Arial"/>
                <w:sz w:val="32"/>
              </w:rPr>
              <w:t>?</w:t>
            </w:r>
          </w:p>
        </w:tc>
        <w:tc>
          <w:tcPr>
            <w:tcW w:w="3255" w:type="dxa"/>
            <w:vAlign w:val="center"/>
          </w:tcPr>
          <w:p w14:paraId="0D5DD0E7" w14:textId="3A80178A" w:rsidR="00C142EB" w:rsidRDefault="00C142EB" w:rsidP="00C142EB">
            <w:pPr>
              <w:pStyle w:val="Arbeitsanweisung"/>
              <w:tabs>
                <w:tab w:val="left" w:pos="709"/>
              </w:tabs>
              <w:jc w:val="center"/>
              <w:rPr>
                <w:rFonts w:cs="Arial"/>
              </w:rPr>
            </w:pPr>
            <w:r w:rsidRPr="002C62DF">
              <w:rPr>
                <w:rFonts w:cs="Arial"/>
                <w:noProof/>
              </w:rPr>
              <w:drawing>
                <wp:inline distT="0" distB="0" distL="0" distR="0" wp14:anchorId="5F13DC4D" wp14:editId="17F767A4">
                  <wp:extent cx="1108075" cy="1320800"/>
                  <wp:effectExtent l="0" t="0" r="0" b="0"/>
                  <wp:docPr id="161" name="Grafik 161" descr="Bildergebnis für gesich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2" descr="Bildergebnis für gesich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32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36C26" w14:textId="5CF89252" w:rsidR="002C62DF" w:rsidRPr="002C62DF" w:rsidRDefault="004129ED" w:rsidP="002A26D3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A26D3">
        <w:rPr>
          <w:noProof/>
        </w:rPr>
        <w:drawing>
          <wp:anchor distT="0" distB="0" distL="114300" distR="114300" simplePos="0" relativeHeight="252087296" behindDoc="0" locked="0" layoutInCell="1" allowOverlap="1" wp14:anchorId="50C06B6B" wp14:editId="2FB97B53">
            <wp:simplePos x="0" y="0"/>
            <wp:positionH relativeFrom="column">
              <wp:posOffset>5991225</wp:posOffset>
            </wp:positionH>
            <wp:positionV relativeFrom="paragraph">
              <wp:posOffset>1577340</wp:posOffset>
            </wp:positionV>
            <wp:extent cx="492760" cy="492760"/>
            <wp:effectExtent l="0" t="0" r="2540" b="2540"/>
            <wp:wrapNone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2DF" w:rsidRPr="002A26D3">
        <w:t>Üb</w:t>
      </w:r>
      <w:r w:rsidR="002C62DF" w:rsidRPr="002C62DF">
        <w:rPr>
          <w:rFonts w:cs="Arial"/>
        </w:rPr>
        <w:t>erlegt gemeinsam, was die Schreibweise bedeuten könnte!</w:t>
      </w:r>
      <w:r w:rsidR="00C142EB">
        <w:rPr>
          <w:rFonts w:cs="Arial"/>
        </w:rPr>
        <w:t xml:space="preserve"> </w:t>
      </w:r>
      <w:r w:rsidR="00C142EB">
        <w:rPr>
          <w:rFonts w:cs="Arial"/>
        </w:rPr>
        <w:tab/>
      </w:r>
      <w:r w:rsidR="00C142EB">
        <w:rPr>
          <w:rFonts w:cs="Arial"/>
        </w:rPr>
        <w:tab/>
      </w:r>
      <w:r w:rsidR="002C62DF" w:rsidRPr="002C62DF">
        <w:rPr>
          <w:rFonts w:cs="Arial"/>
        </w:rPr>
        <w:t xml:space="preserve">Notiert eure Ergebnisse! </w:t>
      </w:r>
    </w:p>
    <w:tbl>
      <w:tblPr>
        <w:tblStyle w:val="Tabellenraster"/>
        <w:tblpPr w:leftFromText="141" w:rightFromText="141" w:vertAnchor="text" w:tblpY="-68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C62DF" w:rsidRPr="002C62DF" w14:paraId="062FD38F" w14:textId="77777777" w:rsidTr="00C142EB">
        <w:trPr>
          <w:trHeight w:val="3912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D18D8A" w14:textId="115EC324" w:rsidR="002C62DF" w:rsidRPr="002C62DF" w:rsidRDefault="002C62DF" w:rsidP="00C142EB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</w:p>
        </w:tc>
      </w:tr>
    </w:tbl>
    <w:p w14:paraId="1DC87A44" w14:textId="77777777" w:rsidR="002C62DF" w:rsidRPr="002C62DF" w:rsidRDefault="002C62DF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</w:pPr>
      <w:r w:rsidRPr="002C62DF">
        <w:rPr>
          <w:rFonts w:cs="Arial"/>
        </w:rPr>
        <w:t xml:space="preserve">Tim stellt jetzt die Aufgabe mit den WABIs dar: </w:t>
      </w:r>
    </w:p>
    <w:tbl>
      <w:tblPr>
        <w:tblStyle w:val="Tabellenraster"/>
        <w:tblpPr w:leftFromText="141" w:rightFromText="141" w:vertAnchor="text" w:horzAnchor="margin" w:tblpY="20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426"/>
        <w:gridCol w:w="4252"/>
        <w:gridCol w:w="420"/>
      </w:tblGrid>
      <w:tr w:rsidR="004129ED" w14:paraId="378F5939" w14:textId="4B32D310" w:rsidTr="00094BBA">
        <w:trPr>
          <w:trHeight w:val="2778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2CA05" w14:textId="7AAA82CB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B0BE80" wp14:editId="055E048C">
                  <wp:extent cx="1162986" cy="1368000"/>
                  <wp:effectExtent l="0" t="0" r="0" b="381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/>
                          <a:srcRect l="6809" t="1059" r="4681" b="1722"/>
                          <a:stretch/>
                        </pic:blipFill>
                        <pic:spPr bwMode="auto">
                          <a:xfrm>
                            <a:off x="0" y="0"/>
                            <a:ext cx="1162986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68AE7D" wp14:editId="7ACF7F92">
                  <wp:extent cx="1164721" cy="1368000"/>
                  <wp:effectExtent l="0" t="0" r="0" b="381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1"/>
                          <a:srcRect l="10884" t="2353" r="2586"/>
                          <a:stretch/>
                        </pic:blipFill>
                        <pic:spPr bwMode="auto">
                          <a:xfrm>
                            <a:off x="0" y="0"/>
                            <a:ext cx="1164721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CE8DA" w14:textId="1A324EFA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+</m:t>
                </m:r>
              </m:oMath>
            </m:oMathPara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AE29" w14:textId="328171C7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7A5A51EF" wp14:editId="374873BC">
                  <wp:extent cx="1150620" cy="1367790"/>
                  <wp:effectExtent l="0" t="0" r="0" b="3810"/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2"/>
                          <a:srcRect l="9642" t="6788" r="8812" b="3031"/>
                          <a:stretch/>
                        </pic:blipFill>
                        <pic:spPr bwMode="auto">
                          <a:xfrm>
                            <a:off x="0" y="0"/>
                            <a:ext cx="115079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2C6CFF" wp14:editId="435C970A">
                  <wp:extent cx="1167067" cy="1368000"/>
                  <wp:effectExtent l="0" t="0" r="0" b="381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3"/>
                          <a:srcRect l="10423" t="7678"/>
                          <a:stretch/>
                        </pic:blipFill>
                        <pic:spPr bwMode="auto">
                          <a:xfrm>
                            <a:off x="0" y="0"/>
                            <a:ext cx="116706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7F290" w14:textId="2C976E7C" w:rsidR="004129ED" w:rsidRDefault="004129ED" w:rsidP="00094BBA">
            <w:pPr>
              <w:pStyle w:val="Arbeitsanweisung"/>
              <w:tabs>
                <w:tab w:val="left" w:pos="709"/>
              </w:tabs>
              <w:ind w:left="0" w:firstLine="0"/>
              <w:jc w:val="center"/>
              <w:rPr>
                <w:noProof/>
              </w:rPr>
            </w:pPr>
            <m:oMathPara>
              <m:oMath>
                <m:r>
                  <w:rPr>
                    <w:rFonts w:ascii="Cambria Math" w:hAnsi="Cambria Math" w:cs="Arial"/>
                    <w:sz w:val="36"/>
                    <w:szCs w:val="36"/>
                  </w:rPr>
                  <m:t>=</m:t>
                </m:r>
              </m:oMath>
            </m:oMathPara>
          </w:p>
        </w:tc>
      </w:tr>
    </w:tbl>
    <w:p w14:paraId="54CF5BAE" w14:textId="77777777" w:rsidR="00094BBA" w:rsidRDefault="00094BBA" w:rsidP="002C62DF">
      <w:pPr>
        <w:pStyle w:val="Arbeitsanweisung"/>
        <w:spacing w:before="600" w:after="240"/>
        <w:ind w:left="142" w:firstLine="0"/>
        <w:jc w:val="left"/>
        <w:rPr>
          <w:rFonts w:cs="Arial"/>
        </w:rPr>
        <w:sectPr w:rsidR="00094BBA" w:rsidSect="0020057D">
          <w:headerReference w:type="default" r:id="rId7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BD796EB" w14:textId="5EBC1151" w:rsidR="002C62DF" w:rsidRPr="002C62DF" w:rsidRDefault="002A26D3" w:rsidP="002A26D3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C62DF">
        <w:rPr>
          <w:rFonts w:cs="Arial"/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0BEE7624" wp14:editId="68E3D906">
            <wp:simplePos x="0" y="0"/>
            <wp:positionH relativeFrom="column">
              <wp:posOffset>5993130</wp:posOffset>
            </wp:positionH>
            <wp:positionV relativeFrom="paragraph">
              <wp:posOffset>111760</wp:posOffset>
            </wp:positionV>
            <wp:extent cx="492760" cy="492760"/>
            <wp:effectExtent l="0" t="0" r="2540" b="2540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</w:rPr>
        <w:t>Löst nun die Aufgabe mit Hilfe der WABIs!</w:t>
      </w:r>
    </w:p>
    <w:tbl>
      <w:tblPr>
        <w:tblStyle w:val="Tabellenraster"/>
        <w:tblpPr w:leftFromText="141" w:rightFromText="141" w:vertAnchor="text" w:horzAnchor="margin" w:tblpY="33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A26D3" w:rsidRPr="002C62DF" w14:paraId="5CD4EFEC" w14:textId="77777777" w:rsidTr="002A26D3">
        <w:trPr>
          <w:trHeight w:val="1984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BB96B" w14:textId="5EFD972D" w:rsidR="002A26D3" w:rsidRPr="002C62DF" w:rsidRDefault="002A26D3" w:rsidP="002A26D3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606AD6">
              <w:rPr>
                <w:rFonts w:cs="Arial"/>
              </w:rPr>
              <w:t xml:space="preserve"> </w:t>
            </w:r>
          </w:p>
        </w:tc>
      </w:tr>
    </w:tbl>
    <w:p w14:paraId="7663B67D" w14:textId="2A033A59" w:rsidR="004A2D56" w:rsidRPr="004A2D56" w:rsidRDefault="005F6D73" w:rsidP="004A2D56">
      <w:pPr>
        <w:pStyle w:val="Arbeitsanweisung"/>
        <w:numPr>
          <w:ilvl w:val="1"/>
          <w:numId w:val="11"/>
        </w:numPr>
        <w:spacing w:before="600" w:after="240"/>
        <w:jc w:val="left"/>
        <w:rPr>
          <w:rFonts w:cs="Arial"/>
        </w:rPr>
      </w:pPr>
      <w:r w:rsidRPr="002C62DF">
        <w:rPr>
          <w:rFonts w:cs="Arial"/>
          <w:noProof/>
        </w:rPr>
        <w:drawing>
          <wp:anchor distT="0" distB="0" distL="114300" distR="114300" simplePos="0" relativeHeight="252091392" behindDoc="0" locked="0" layoutInCell="1" allowOverlap="1" wp14:anchorId="18A87FB7" wp14:editId="5DDCD38B">
            <wp:simplePos x="0" y="0"/>
            <wp:positionH relativeFrom="column">
              <wp:posOffset>6039485</wp:posOffset>
            </wp:positionH>
            <wp:positionV relativeFrom="paragraph">
              <wp:posOffset>2439035</wp:posOffset>
            </wp:positionV>
            <wp:extent cx="492760" cy="492760"/>
            <wp:effectExtent l="0" t="0" r="2540" b="254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B6E" w:rsidRPr="002C62DF">
        <w:rPr>
          <w:rFonts w:cs="Arial"/>
          <w:noProof/>
        </w:rPr>
        <w:drawing>
          <wp:anchor distT="0" distB="0" distL="114300" distR="114300" simplePos="0" relativeHeight="252090368" behindDoc="0" locked="0" layoutInCell="1" allowOverlap="1" wp14:anchorId="56370ADC" wp14:editId="3F9C7F63">
            <wp:simplePos x="0" y="0"/>
            <wp:positionH relativeFrom="column">
              <wp:posOffset>6012180</wp:posOffset>
            </wp:positionH>
            <wp:positionV relativeFrom="paragraph">
              <wp:posOffset>1869440</wp:posOffset>
            </wp:positionV>
            <wp:extent cx="492760" cy="492760"/>
            <wp:effectExtent l="0" t="0" r="2540" b="254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0CE">
        <w:rPr>
          <w:rFonts w:cs="Arial"/>
        </w:rPr>
        <w:t>Löst die folgenden Aufgaben mit Hilfe der WABIs! Ihr dürft dazu alle bekannten Verfahren verwenden.</w:t>
      </w:r>
    </w:p>
    <w:tbl>
      <w:tblPr>
        <w:tblStyle w:val="Tabellenraster"/>
        <w:tblpPr w:leftFromText="141" w:rightFromText="141" w:vertAnchor="text" w:horzAnchor="margin" w:tblpY="333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A2D56" w:rsidRPr="002C62DF" w14:paraId="057A2034" w14:textId="77777777" w:rsidTr="00637598">
        <w:trPr>
          <w:trHeight w:val="1757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6A5CCEE5" w14:textId="7DFEFAEF" w:rsidR="004A2D56" w:rsidRPr="002C62DF" w:rsidRDefault="00000000" w:rsidP="009E5472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4A2D56">
              <w:rPr>
                <w:rFonts w:cs="Arial"/>
              </w:rPr>
              <w:t xml:space="preserve"> </w:t>
            </w:r>
          </w:p>
        </w:tc>
      </w:tr>
      <w:tr w:rsidR="004A2D56" w:rsidRPr="002C62DF" w14:paraId="5A5CECBA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07BC357F" w14:textId="39ED928B" w:rsidR="004A2D56" w:rsidRDefault="004A2D56" w:rsidP="009E5472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-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>
              <w:rPr>
                <w:rFonts w:cs="Arial"/>
                <w:sz w:val="36"/>
              </w:rPr>
              <w:t xml:space="preserve"> </w:t>
            </w:r>
          </w:p>
        </w:tc>
      </w:tr>
      <w:tr w:rsidR="004A2D56" w:rsidRPr="002C62DF" w14:paraId="158D67AF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272A1C53" w14:textId="379FEFCF" w:rsidR="004A2D56" w:rsidRDefault="004A2D56" w:rsidP="00F64F99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r>
                <w:rPr>
                  <w:rFonts w:ascii="Cambria Math" w:hAnsi="Cambria Math" w:cs="Arial"/>
                  <w:sz w:val="36"/>
                </w:rPr>
                <m:t>1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>
              <w:rPr>
                <w:rFonts w:cs="Arial"/>
                <w:sz w:val="36"/>
              </w:rPr>
              <w:t xml:space="preserve"> </w:t>
            </w:r>
          </w:p>
        </w:tc>
      </w:tr>
      <w:tr w:rsidR="004A2D56" w:rsidRPr="002C62DF" w14:paraId="29D1DB5B" w14:textId="77777777" w:rsidTr="00637598">
        <w:trPr>
          <w:trHeight w:val="1757"/>
        </w:trPr>
        <w:tc>
          <w:tcPr>
            <w:tcW w:w="906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61965A" w14:textId="6A1BB1BD" w:rsidR="004A2D56" w:rsidRDefault="00000000" w:rsidP="00F64F99">
            <w:pPr>
              <w:pStyle w:val="Arbeitsanweisung"/>
              <w:spacing w:before="600" w:after="240"/>
              <w:ind w:left="0" w:firstLine="0"/>
              <w:jc w:val="left"/>
              <w:rPr>
                <w:rFonts w:cs="Arial"/>
                <w:sz w:val="36"/>
              </w:rPr>
            </w:pP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+1 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  <w:sz w:val="36"/>
                </w:rPr>
                <m:t xml:space="preserve"> =</m:t>
              </m:r>
            </m:oMath>
            <w:r w:rsidR="004A2D56">
              <w:rPr>
                <w:rFonts w:cs="Arial"/>
                <w:sz w:val="36"/>
              </w:rPr>
              <w:t xml:space="preserve"> </w:t>
            </w:r>
          </w:p>
        </w:tc>
      </w:tr>
    </w:tbl>
    <w:p w14:paraId="3586AAE6" w14:textId="77777777" w:rsidR="00A312A4" w:rsidRDefault="00A312A4" w:rsidP="002A26D3">
      <w:pPr>
        <w:pStyle w:val="Arbeitsanweisung"/>
        <w:spacing w:before="600" w:after="240"/>
        <w:ind w:left="0" w:firstLine="0"/>
        <w:jc w:val="left"/>
        <w:rPr>
          <w:rFonts w:cs="Arial"/>
        </w:rPr>
        <w:sectPr w:rsidR="00A312A4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401B587A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1803FB">
        <w:rPr>
          <w:rFonts w:ascii="Arial" w:hAnsi="Arial"/>
          <w:sz w:val="24"/>
        </w:rPr>
        <w:t>RPTU Kaiserslautern-Landau</w:t>
      </w:r>
    </w:p>
    <w:p w14:paraId="230EF823" w14:textId="4009DDA6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1803FB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50533A80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3013865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395D48F1" w14:textId="2EA98F3D" w:rsidR="00425623" w:rsidRPr="00425623" w:rsidRDefault="001803FB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7E1D6AEF" w:rsidR="000051F5" w:rsidRDefault="00B57598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Tobias Loibnegger, Eric Schumacher, Christina Lemke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3B74EFC7" w:rsidR="00F14587" w:rsidRDefault="00B57598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Jürgen Roth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21A820AF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B57598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8-12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08223C2F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12.08.2019</w:t>
          </w:r>
        </w:p>
      </w:sdtContent>
    </w:sdt>
    <w:sectPr w:rsidR="00425623" w:rsidRPr="00BF4C36" w:rsidSect="0020057D">
      <w:headerReference w:type="first" r:id="rId76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72E5F" w14:textId="77777777" w:rsidR="00884E3E" w:rsidRDefault="00884E3E" w:rsidP="009121BE">
      <w:r>
        <w:separator/>
      </w:r>
    </w:p>
  </w:endnote>
  <w:endnote w:type="continuationSeparator" w:id="0">
    <w:p w14:paraId="75ECD0F8" w14:textId="77777777" w:rsidR="00884E3E" w:rsidRDefault="00884E3E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9A6F" w14:textId="77777777" w:rsidR="00C142EB" w:rsidRDefault="00C142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C142EB" w:rsidRPr="007F62AE" w:rsidRDefault="00C142EB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1979CB">
          <w:rPr>
            <w:rFonts w:ascii="Arial" w:hAnsi="Arial" w:cs="Arial"/>
            <w:noProof/>
            <w:sz w:val="28"/>
            <w:szCs w:val="28"/>
          </w:rPr>
          <w:t>17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C142EB" w:rsidRDefault="00C142E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C142EB" w:rsidRDefault="00C142EB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10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C142EB" w:rsidRDefault="00C142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C78C9" w14:textId="77777777" w:rsidR="00884E3E" w:rsidRDefault="00884E3E" w:rsidP="009121BE">
      <w:r>
        <w:separator/>
      </w:r>
    </w:p>
  </w:footnote>
  <w:footnote w:type="continuationSeparator" w:id="0">
    <w:p w14:paraId="1284878C" w14:textId="77777777" w:rsidR="00884E3E" w:rsidRDefault="00884E3E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05304" w14:textId="77777777" w:rsidR="00C142EB" w:rsidRDefault="00C142EB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6D76318B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B384D87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CCF0DB7" wp14:editId="4E4DE35F">
                <wp:extent cx="911238" cy="914634"/>
                <wp:effectExtent l="0" t="0" r="3175" b="0"/>
                <wp:docPr id="84" name="Grafik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A02DF21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B36B979" w14:textId="7777777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1248" behindDoc="0" locked="0" layoutInCell="1" allowOverlap="1" wp14:anchorId="1D188EB4" wp14:editId="5227450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8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6724A8E" id="Line 9" o:spid="_x0000_s1026" style="position:absolute;z-index:25170124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Rn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VxFGgnTQo0cuGFrb0gy9TsAjE0/KJlcdxXP/KKsfGgmZNUTsmKP4cuohLLQR/lWINXQPF2yHz5KC&#10;D9kb6ep0rFVnIaEC6OjacZrawY4GVeNhBafrcBGv53OHTpJLYK+0+cRkh+wmxS1wdsDk8KiNJUKS&#10;i4u9R8iSt63rdivQkOIoXM4DF6Fly6n9a/202m2zVqEDAcGUZR7NnEYA7cpNyb2gDq1hhBbnvSG8&#10;Hffg3wqLx5wGR0pgHQ1s3Tnk6PTxcx2si1Wxir14tii8OMhz777MYm9RAsM8yrMsD39ZomGcNJxS&#10;JizXi1bD+N+0cJ6aUWWTWqeq+NfornxA9prpfTkPlnG08pbLeeTFURF4D6sy8+6zcLFYFg/ZQ/GG&#10;aeGy1+9DdiqlZSX3hqnnhg6Ictv/aL6ehRgMmO3ZMrAfRqTdwaNUGYWRkuY7N42TqxWaxbjqdea+&#10;s8gm9LEQlx5aa+rCObc/pYKeX/rrpsAKfxyhraSnJ3WZDphkF3R+dexT8dqG/eu3cfMb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DCPlGe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90672585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874502103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29575157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6D3CA2EF" w14:textId="77777777" w:rsidTr="0026600A">
      <w:trPr>
        <w:trHeight w:val="208"/>
      </w:trPr>
      <w:tc>
        <w:tcPr>
          <w:tcW w:w="1700" w:type="dxa"/>
          <w:vMerge/>
        </w:tcPr>
        <w:p w14:paraId="6A57927C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C9B9BF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8BAB19D" w14:textId="1CB9CD5A" w:rsidR="00C142EB" w:rsidRPr="007E1571" w:rsidRDefault="00C142EB" w:rsidP="002C62DF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895043191"/>
            </w:sdtPr>
            <w:sdtContent>
              <w:r>
                <w:rPr>
                  <w:sz w:val="32"/>
                  <w:szCs w:val="36"/>
                </w:rPr>
                <w:t>Zusatzaufgabe</w:t>
              </w:r>
            </w:sdtContent>
          </w:sdt>
        </w:p>
      </w:tc>
    </w:tr>
  </w:tbl>
  <w:p w14:paraId="4A438EEE" w14:textId="77777777" w:rsidR="00C142EB" w:rsidRDefault="00C142EB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C142EB" w:rsidRPr="00CD6BB8" w:rsidRDefault="00C142EB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C142EB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C142EB" w:rsidRDefault="00C142EB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85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C142EB" w:rsidRPr="00063FC1" w:rsidRDefault="00C142EB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C142EB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C142EB" w:rsidRDefault="00C142EB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16EC8770" w14:textId="611F47C3" w:rsidR="00C142EB" w:rsidRPr="00945639" w:rsidRDefault="00C142EB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78208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521EF33" id="Line 7" o:spid="_x0000_s1026" style="position:absolute;z-index:2516782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F56D8C">
                <w:rPr>
                  <w:rStyle w:val="Labor-FormatvorlageTitelseite"/>
                </w:rPr>
                <w:t>Brüche addieren und subtrahieren</w:t>
              </w:r>
              <w:r>
                <w:rPr>
                  <w:rStyle w:val="Labor-FormatvorlageTitelseite"/>
                </w:rP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C142EB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C142EB" w:rsidRDefault="00C142EB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C142EB" w:rsidRDefault="00C142EB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C142EB" w:rsidRPr="00D82F4B" w:rsidRDefault="00C142EB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C142EB" w:rsidRDefault="00C142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C142EB" w:rsidRDefault="00C142EB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106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777F4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05A2D1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mjQIAAGMFAAAOAAAAZHJzL2Uyb0RvYy54bWysVMlu2zAQvRfoPxC8K1q9RIgcJFp6SVsD&#10;SdEzLVIWUYkUSNqyUfTfO6RtNU4vRREdCA418/hm5g3v7g99h/ZMaS5FhsObACMmakm52Gb420vl&#10;LTHShghKOilYho9M4/vVxw9345CySLayo0whABE6HYcMt8YMqe/rumU90TdyYAJ+NlL1xICptj5V&#10;ZAT0vvOjIJj7o1R0ULJmWsNpcfqJVw6/aVhtvjaNZgZ1GQZuxq3KrRu7+qs7km4VGVpen2mQ/2DR&#10;Ey7g0gmqIIagneJ/QfW8VlLLxtzUsvdl0/CauRwgmzB4k81zSwbmcoHi6GEqk34/2PrLfq0QpxmO&#10;YowE6aFHT1wwFNvSjINOwSMXa2WTqw/ieXiS9Q+NhMxbIrbMUXw5DhAW2gj/KsQaeoALNuNnScGH&#10;7Ix0dTo0qreQUAF0cO04Tu1gB4Pq02ENp2E4j+bLmUMn6SVwUNp8YrJHdpPhDjg7YLJ/0sYSIenF&#10;xd4jZMW7znW7E2jM8CxYBoGL0LLj1P61flptN3mn0J6AYKqqiCOnEUC7clNyJ6hDaxmh5XlvCO9O&#10;e/DvhMVjToMnSmAdDGzdOeTo9PHzNrgtl+Uy8ZJoXnpJUBTeQ5Un3rwKF7MiLvK8CH9ZomGStpxS&#10;JizXi1bD5N+0cJ6ak8omtU5V8a/RXfmA7DXTh2oWLJJ46S0Ws9hL4jLwHpdV7j3k4Xy+KB/zx/IN&#10;09Jlr9+H7FRKy0ruDFPPLR0R5bb/8ew2CjEYMNvRIrAfRqTbwqNUG4WRkuY7N62TqxWaxbjqde6+&#10;s8gm9FMhLj201tSFc25/SgU9v/TXTYEV/mmENpIe1+oyHTDJLuj86tin4rUN+9dv4+o3AAAA//8D&#10;AFBLAwQUAAYACAAAACEAWPZHbN8AAAAKAQAADwAAAGRycy9kb3ducmV2LnhtbEyPTU/DMAyG70j8&#10;h8hI3FjCPspU6k4DadoBcWCMe9aYpqNxqibb2n9PEAc42n70+nmL1eBacaY+NJ4R7icKBHHlTcM1&#10;wv59c7cEEaJmo1vPhDBSgFV5fVXo3PgLv9F5F2uRQjjkGsHG2OVShsqS02HiO+J0+/S90zGNfS1N&#10;ry8p3LVyqlQmnW44fbC6o2dL1dfu5BCGo33ZUrs+frxuKjVun8b5vm4Qb2+G9SOISEP8g+FHP6lD&#10;mZwO/sQmiBYhW2aLhCI8qBmIBPwuDgjTxWwOsizk/wrlNwAAAP//AwBQSwECLQAUAAYACAAAACEA&#10;toM4kv4AAADhAQAAEwAAAAAAAAAAAAAAAAAAAAAAW0NvbnRlbnRfVHlwZXNdLnhtbFBLAQItABQA&#10;BgAIAAAAIQA4/SH/1gAAAJQBAAALAAAAAAAAAAAAAAAAAC8BAABfcmVscy8ucmVsc1BLAQItABQA&#10;BgAIAAAAIQCKN6QmjQIAAGMFAAAOAAAAAAAAAAAAAAAAAC4CAABkcnMvZTJvRG9jLnhtbFBLAQIt&#10;ABQABgAIAAAAIQBY9kds3wAAAAoBAAAPAAAAAAAAAAAAAAAAAOcEAABkcnMvZG93bnJldi54bWxQ&#10;SwUGAAAAAAQABADzAAAA8wUAAAAA&#10;" strokecolor="#ffd320" strokeweight="4pt">
              <v:shadow color="#ccc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3"/>
      <w:gridCol w:w="250"/>
      <w:gridCol w:w="7159"/>
    </w:tblGrid>
    <w:tr w:rsidR="00C142EB" w:rsidRPr="00063FC1" w14:paraId="5C5B1DDE" w14:textId="77777777" w:rsidTr="00C142EB">
      <w:trPr>
        <w:trHeight w:val="20"/>
      </w:trPr>
      <w:tc>
        <w:tcPr>
          <w:tcW w:w="1700" w:type="dxa"/>
          <w:vMerge w:val="restart"/>
        </w:tcPr>
        <w:p w14:paraId="08E2FCFE" w14:textId="55D10424" w:rsidR="00C142EB" w:rsidRDefault="00C142EB" w:rsidP="00C5714F">
          <w:pPr>
            <w:pStyle w:val="Kopfzeile"/>
          </w:pPr>
        </w:p>
      </w:tc>
      <w:tc>
        <w:tcPr>
          <w:tcW w:w="251" w:type="dxa"/>
          <w:vMerge w:val="restart"/>
        </w:tcPr>
        <w:p w14:paraId="07104291" w14:textId="77777777" w:rsidR="00C142EB" w:rsidRDefault="00C142EB" w:rsidP="00C5714F">
          <w:pPr>
            <w:pStyle w:val="Kopfzeile"/>
          </w:pPr>
        </w:p>
      </w:tc>
      <w:tc>
        <w:tcPr>
          <w:tcW w:w="7337" w:type="dxa"/>
        </w:tcPr>
        <w:p w14:paraId="15D66130" w14:textId="4013E1FA" w:rsidR="00C142EB" w:rsidRPr="00063FC1" w:rsidRDefault="00C142EB" w:rsidP="00C5714F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</w:p>
      </w:tc>
    </w:tr>
    <w:tr w:rsidR="00C142EB" w:rsidRPr="00945639" w14:paraId="6DB2B6CF" w14:textId="77777777" w:rsidTr="00C142EB">
      <w:trPr>
        <w:trHeight w:val="360"/>
      </w:trPr>
      <w:tc>
        <w:tcPr>
          <w:tcW w:w="1700" w:type="dxa"/>
          <w:vMerge/>
        </w:tcPr>
        <w:p w14:paraId="2E95A6AA" w14:textId="77777777" w:rsidR="00C142EB" w:rsidRDefault="00C142EB" w:rsidP="00C5714F">
          <w:pPr>
            <w:pStyle w:val="Kopfzeile"/>
          </w:pPr>
        </w:p>
      </w:tc>
      <w:tc>
        <w:tcPr>
          <w:tcW w:w="251" w:type="dxa"/>
          <w:vMerge/>
        </w:tcPr>
        <w:p w14:paraId="3E279981" w14:textId="77777777" w:rsidR="00C142EB" w:rsidRDefault="00C142EB" w:rsidP="00C5714F">
          <w:pPr>
            <w:pStyle w:val="Kopfzeile"/>
          </w:pPr>
        </w:p>
      </w:tc>
      <w:tc>
        <w:tcPr>
          <w:tcW w:w="7337" w:type="dxa"/>
        </w:tcPr>
        <w:p w14:paraId="1038CA39" w14:textId="1D108559" w:rsidR="00C142EB" w:rsidRPr="00945639" w:rsidRDefault="00C142EB" w:rsidP="00C5714F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</w:p>
      </w:tc>
    </w:tr>
  </w:tbl>
  <w:p w14:paraId="035A6F54" w14:textId="77777777" w:rsidR="00C142EB" w:rsidRDefault="00C142E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C142EB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C142EB" w:rsidRPr="007A1ED0" w:rsidRDefault="00C142EB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70" name="Grafik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C142EB" w:rsidRPr="009073F3" w:rsidRDefault="00C142EB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326812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C142EB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34D61A3C" w:rsidR="00C142EB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C142EB">
                <w:rPr>
                  <w:b/>
                  <w:sz w:val="40"/>
                  <w:szCs w:val="40"/>
                </w:rPr>
                <w:t>Brüche addieren und subtrahieren</w:t>
              </w:r>
            </w:sdtContent>
          </w:sdt>
        </w:p>
      </w:tc>
    </w:tr>
  </w:tbl>
  <w:p w14:paraId="54731AB8" w14:textId="77777777" w:rsidR="00C142EB" w:rsidRDefault="00C142E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1667098E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3B6BF13F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8F757D1" wp14:editId="13F09F5B">
                <wp:extent cx="911238" cy="914634"/>
                <wp:effectExtent l="0" t="0" r="3175" b="0"/>
                <wp:docPr id="44" name="Grafi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712DF8E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172EB0" w14:textId="24955504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111E22E7" wp14:editId="4C2DBE4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51237BC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w4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FzFGgnTQo0cuGFrb0gy9TsAjE0/KJlcdxXP/KKsfGgmZNUTsmKP4cuohLLQR/lWINXQPF2yHz5KC&#10;D9kb6ep0rFVnIaEC6OjacZrawY4GVeNhBafrcBGv53OHTpJLYK+0+cRkh+wmxS1wdsDk8KiNJUKS&#10;i4u9R8iSt63rdivQkOIoXM4DF6Fly6n9a/202m2zVqEDAcGUZR7NnEYA7cpNyb2gDq1hhBbnvSG8&#10;Hffg3wqLx5wGR0pgHQ1s3Tnk6PTxcx2si1Wxir14tii8OMhz777MYm9RAsM8yrMsD39ZomGcNJxS&#10;JizXi1bD+N+0cJ6aUWWTWqeq+NfornxA9prpfTkPlnG08pbLeeTFURF4D6sy8+6zcLFYFg/ZQ/GG&#10;aeGy1+9DdiqlZSX3hqnnhg6Ictv/aL6ehRgMmO3ZMrAfRqTdwaNUGYWRkuY7N42TqxWaxbjqdea+&#10;s8gm9LEQlx5aa+rCObc/pYKeX/rrpsAKfxyhraSnJ3WZDphkF3R+dexT8dqG/eu3cfMb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Iql/Di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366922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79541716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38375730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41588819" w14:textId="77777777" w:rsidTr="0026600A">
      <w:trPr>
        <w:trHeight w:val="208"/>
      </w:trPr>
      <w:tc>
        <w:tcPr>
          <w:tcW w:w="1700" w:type="dxa"/>
          <w:vMerge/>
        </w:tcPr>
        <w:p w14:paraId="09E64A7B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2C40582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514283E" w14:textId="72B46967" w:rsidR="00C142EB" w:rsidRPr="007E1571" w:rsidRDefault="00C142E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672451712"/>
            </w:sdtPr>
            <w:sdtContent>
              <w:r>
                <w:rPr>
                  <w:sz w:val="32"/>
                  <w:szCs w:val="36"/>
                </w:rPr>
                <w:t>Subtraktion ungleichnamiger Brüche – Teil 2</w:t>
              </w:r>
            </w:sdtContent>
          </w:sdt>
        </w:p>
      </w:tc>
    </w:tr>
  </w:tbl>
  <w:p w14:paraId="7C69FC0C" w14:textId="77777777" w:rsidR="00C142EB" w:rsidRDefault="00C142E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25345957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431665B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FE61753" wp14:editId="4919AECF">
                <wp:extent cx="911238" cy="914634"/>
                <wp:effectExtent l="0" t="0" r="3175" b="0"/>
                <wp:docPr id="25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63056E5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78284FB" w14:textId="4FF40B1A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1008" behindDoc="0" locked="0" layoutInCell="1" allowOverlap="1" wp14:anchorId="79540500" wp14:editId="2750CDFB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39B055" id="Line 9" o:spid="_x0000_s1026" style="position:absolute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E4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IXe&#10;RRgJ0kGPHrlgaG1LM/Q6AY9MPCmbXHUUz/2jrH5oJGTWELFjjuLLqYew0Eb4VyHW0D1csB0+Swo+&#10;ZG+kq9OxVp2FhAqgo2vHaWoHOxpUjYcVnK7DRbyezx06SS6BvdLmE5MdspsUt8DZAZPDozaWCEku&#10;LvYeIUvetq7brUBDimfhch64CC1bTu1f66fVbpu1Ch0ICKYs81nkNAJoV25K7gV1aA0jtDjvDeHt&#10;uAf/Vlg85jQ4UgLraGDrziFHp4+f62BdrIpV7MXRovDiIM+9+zKLvUUJDPNZnmV5+MsSDeOk4ZQy&#10;YbletBrG/6aF89SMKpvUOlXFv0Z35QOy10zvy3mwjGcrb7mcz7x4VgTew6rMvPssXCyWxUP2ULxh&#10;Wrjs9fuQnUppWcm9Yeq5oQOi3PZ/Nl9HIQYDZjta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DlCUTi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621528309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443722942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140050294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6EA88D83" w14:textId="77777777" w:rsidTr="0026600A">
      <w:trPr>
        <w:trHeight w:val="208"/>
      </w:trPr>
      <w:tc>
        <w:tcPr>
          <w:tcW w:w="1700" w:type="dxa"/>
          <w:vMerge/>
        </w:tcPr>
        <w:p w14:paraId="6454355F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D90646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76812DD" w14:textId="77777777" w:rsidR="00C142EB" w:rsidRPr="007E1571" w:rsidRDefault="00C142EB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55273068"/>
            </w:sdtPr>
            <w:sdtContent>
              <w:r>
                <w:rPr>
                  <w:sz w:val="32"/>
                  <w:szCs w:val="36"/>
                </w:rPr>
                <w:t>Subtraktion ungleichnamiger Brüche – Teil 2</w:t>
              </w:r>
            </w:sdtContent>
          </w:sdt>
        </w:p>
      </w:tc>
    </w:tr>
  </w:tbl>
  <w:p w14:paraId="5349C3B7" w14:textId="77777777" w:rsidR="00C142EB" w:rsidRDefault="00C142EB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22DED35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0D7D1F89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7FB7837" wp14:editId="553F7BBE">
                <wp:extent cx="911238" cy="914634"/>
                <wp:effectExtent l="0" t="0" r="3175" b="0"/>
                <wp:docPr id="99" name="Grafik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42F958D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00890058" w14:textId="14B2E32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5104" behindDoc="0" locked="0" layoutInCell="1" allowOverlap="1" wp14:anchorId="7F7B16D7" wp14:editId="302828BF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98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E37430" id="Line 9" o:spid="_x0000_s1026" style="position:absolute;z-index:2516951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G4jQIAAGMFAAAOAAAAZHJzL2Uyb0RvYy54bWysVE1v2zAMvQ/YfxB0d20nzoeNOkXrj126&#10;rUA77KxYcizMlgxJiRMM+++j5MRrussw1AdBlMmnR/JRt3fHrkUHpjSXIsXhTYARE5WkXOxS/O2l&#10;9NYYaUMEJa0ULMUnpvHd5uOH26FP2Ew2sqVMIQAROhn6FDfG9Inv66phHdE3smcCftZSdcSAqXY+&#10;VWQA9K71Z0Gw9AepaK9kxbSG03z8iTcOv65ZZb7WtWYGtSkGbsatyq1bu/qbW5LsFOkbXp1pkP9g&#10;0REu4NIJKieGoL3if0F1vFJSy9rcVLLzZV3zirkcIJsweJPNc0N65nKB4uh+KpN+P9jqy+FJIU5T&#10;HEOnBOmgR49cMBTb0gy9TsAjE0/KJlcdxXP/KKsfGgmZNUTsmKP4cuohLLQR/lWINXQPF2yHz5KC&#10;D9kb6ep0rFVnIaEC6OjacZrawY4GVeNhBadxuIzixcKhk+QS2CttPjHZIbtJcQucHTA5PGpjiZDk&#10;4mLvEbLkbeu63Qo0pHgerhaBi9Cy5dT+tX5a7bZZq9CBgGDKMp/PnEYA7cpNyb2gDq1hhBbnvSG8&#10;Hffg3wqLx5wGR0pgHQ1s3Tnk6PTxMw7iYl2sIy+aLQsvCvLcuy+zyFuWwDCf51mWh78s0TBKGk4p&#10;E5brRath9G9aOE/NqLJJrVNV/Gt0Vz4ge830vlwEq2i+9larxdyL5kXgPazLzLvPwuVyVTxkD8Ub&#10;poXLXr8P2amUlpXcG6aeGzogym3/54t4FmIwYLZnq8B+GJF2B49SZRRGSprv3DROrlZoFuOq15n7&#10;ziKb0MdCXHporakL59z+lAp6fumvmwIr/HGEtpKentRlOmCSXdD51bFPxWsb9q/fxs1vAA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vnhG4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214029487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568200151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9582200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2B310AB8" w14:textId="77777777" w:rsidTr="0026600A">
      <w:trPr>
        <w:trHeight w:val="208"/>
      </w:trPr>
      <w:tc>
        <w:tcPr>
          <w:tcW w:w="1700" w:type="dxa"/>
          <w:vMerge/>
        </w:tcPr>
        <w:p w14:paraId="595E59E4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3AB6865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1D09D58" w14:textId="45BB0AC7" w:rsidR="00C142EB" w:rsidRPr="007E1571" w:rsidRDefault="00C142EB" w:rsidP="00B416E1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69456135"/>
            </w:sdtPr>
            <w:sdtContent>
              <w:r>
                <w:rPr>
                  <w:sz w:val="32"/>
                  <w:szCs w:val="36"/>
                </w:rPr>
                <w:t>veränderte Grundfläche</w:t>
              </w:r>
            </w:sdtContent>
          </w:sdt>
        </w:p>
      </w:tc>
    </w:tr>
  </w:tbl>
  <w:p w14:paraId="1374EED7" w14:textId="77777777" w:rsidR="00C142EB" w:rsidRDefault="00C142EB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C142EB" w:rsidRPr="007A1ED0" w14:paraId="1110EAB8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516CF723" w14:textId="77777777" w:rsidR="00C142EB" w:rsidRPr="007A1ED0" w:rsidRDefault="00C142E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6FEE9A4" wp14:editId="7C55F8CA">
                <wp:extent cx="911238" cy="914634"/>
                <wp:effectExtent l="0" t="0" r="3175" b="0"/>
                <wp:docPr id="79" name="Grafik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C51DD98" w14:textId="77777777" w:rsidR="00C142EB" w:rsidRPr="006A11D4" w:rsidRDefault="00C142E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BAEEEED" w14:textId="77777777" w:rsidR="00C142EB" w:rsidRPr="006A11D4" w:rsidRDefault="00C142EB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7152" behindDoc="0" locked="0" layoutInCell="1" allowOverlap="1" wp14:anchorId="093650C7" wp14:editId="03C58B48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1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BC3442" id="Line 9" o:spid="_x0000_s1026" style="position:absolute;z-index:2516971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jLjQIAAGMFAAAOAAAAZHJzL2Uyb0RvYy54bWysVMlu2zAQvRfoPxC8K5IseRMiB4mWXtI2&#10;QFL0TIuURVQiBZK2bBT99w4pW43TS1GEB4LLzOObmTe8vTt2LTowpbkUKQ5vAoyYqCTlYpfiby+l&#10;t8JIGyIoaaVgKT4xje82Hz/cDn3CZrKRLWUKAYjQydCnuDGmT3xfVw3riL6RPRNwWUvVEQNbtfOp&#10;IgOgd60/C4KFP0hFeyUrpjWc5uMl3jj8umaV+VrXmhnUphi4GTcrN2/t7G9uSbJTpG94daZB/oNF&#10;R7iARyeonBiC9or/BdXxSkkta3NTyc6Xdc0r5mKAaMLgTTTPDemZiwWSo/spTfr9YKsvhyeFOE1x&#10;HGIkSAc1euSCobVNzdDrBCwy8aRscNVRPPePsvqhkZBZQ8SOOYovpx7cQuvhX7nYje7hge3wWVKw&#10;IXsjXZ6OteosJGQAHV05TlM52NGgajys4HQdLuL1fO7QSXJx7JU2n5jskF2kuAXODpgcHrWxREhy&#10;MbHvCFnytnXVbgUaUhyFy3ngPLRsObW31k6r3TZrFToQEExZ5tHMaQTQrsyU3Avq0BpGaHFeG8Lb&#10;cQ32rbB4zGlwpAS7o4GlO4cYnT5+roN1sSpWsRfPFoUXB3nu3ZdZ7C1KYJhHeZbl4S9LNIyThlPK&#10;hOV60WoY/5sWzl0zqmxS65QV/xrdpQ/IXjO9L+fBMo5W3nI5j7w4KgLvYVVm3n0WLhbL4iF7KN4w&#10;LVz0+n3ITqm0rOTeMPXc0AFRbusfzdczEDDl0NuzZWAHRqTdwadUGYWRkuY7N42TqxWaxbiqdebG&#10;WWQT+piISw3tbqrCObY/qYKaX+rrusAKf2yhraSnJ3XpDuhk53T+dexX8XoP69d/4+Y3AA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DJ/ojL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69333974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251546230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06305464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Brüche addieren und subtrahieren</w:t>
                      </w:r>
                    </w:sdtContent>
                  </w:sdt>
                </w:sdtContent>
              </w:sdt>
            </w:sdtContent>
          </w:sdt>
        </w:p>
      </w:tc>
    </w:tr>
    <w:tr w:rsidR="00C142EB" w:rsidRPr="007A1ED0" w14:paraId="2956A5D0" w14:textId="77777777" w:rsidTr="0026600A">
      <w:trPr>
        <w:trHeight w:val="208"/>
      </w:trPr>
      <w:tc>
        <w:tcPr>
          <w:tcW w:w="1700" w:type="dxa"/>
          <w:vMerge/>
        </w:tcPr>
        <w:p w14:paraId="5109488B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C30E312" w14:textId="77777777" w:rsidR="00C142EB" w:rsidRPr="007A1ED0" w:rsidRDefault="00C142E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A841CEE" w14:textId="77777777" w:rsidR="00C142EB" w:rsidRPr="007E1571" w:rsidRDefault="00C142EB" w:rsidP="00590D26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1436512316"/>
            </w:sdtPr>
            <w:sdtContent>
              <w:r>
                <w:rPr>
                  <w:sz w:val="32"/>
                  <w:szCs w:val="36"/>
                </w:rPr>
                <w:t>Kuchenverkauf</w:t>
              </w:r>
            </w:sdtContent>
          </w:sdt>
        </w:p>
      </w:tc>
    </w:tr>
  </w:tbl>
  <w:p w14:paraId="7C23DDBF" w14:textId="77777777" w:rsidR="00C142EB" w:rsidRDefault="00C142E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1725"/>
    <w:multiLevelType w:val="hybridMultilevel"/>
    <w:tmpl w:val="5AE0E0B2"/>
    <w:lvl w:ilvl="0" w:tplc="A4EC9A86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E491B"/>
    <w:multiLevelType w:val="hybridMultilevel"/>
    <w:tmpl w:val="AEE2C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96C10"/>
    <w:multiLevelType w:val="hybridMultilevel"/>
    <w:tmpl w:val="DFE885A2"/>
    <w:lvl w:ilvl="0" w:tplc="A712D62C">
      <w:start w:val="3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964572"/>
    <w:multiLevelType w:val="hybridMultilevel"/>
    <w:tmpl w:val="3CD6421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5201E"/>
    <w:multiLevelType w:val="hybridMultilevel"/>
    <w:tmpl w:val="D0002088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24005208"/>
    <w:multiLevelType w:val="multilevel"/>
    <w:tmpl w:val="3482A7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F676C5"/>
    <w:multiLevelType w:val="hybridMultilevel"/>
    <w:tmpl w:val="45C868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F139B"/>
    <w:multiLevelType w:val="hybridMultilevel"/>
    <w:tmpl w:val="089491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013EF"/>
    <w:multiLevelType w:val="hybridMultilevel"/>
    <w:tmpl w:val="BADE90E8"/>
    <w:lvl w:ilvl="0" w:tplc="8E68B386">
      <w:start w:val="1"/>
      <w:numFmt w:val="lowerLetter"/>
      <w:lvlText w:val="%1)"/>
      <w:lvlJc w:val="left"/>
      <w:pPr>
        <w:ind w:left="720" w:hanging="360"/>
      </w:pPr>
      <w:rPr>
        <w:rFonts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B55E1"/>
    <w:multiLevelType w:val="hybridMultilevel"/>
    <w:tmpl w:val="F722830A"/>
    <w:lvl w:ilvl="0" w:tplc="BD7260E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F7BAB"/>
    <w:multiLevelType w:val="hybridMultilevel"/>
    <w:tmpl w:val="580EA7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235E3"/>
    <w:multiLevelType w:val="hybridMultilevel"/>
    <w:tmpl w:val="EAF6A0BE"/>
    <w:lvl w:ilvl="0" w:tplc="010A199C">
      <w:start w:val="1"/>
      <w:numFmt w:val="lowerLetter"/>
      <w:lvlText w:val="%1)"/>
      <w:lvlJc w:val="left"/>
      <w:pPr>
        <w:ind w:left="10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5" w15:restartNumberingAfterBreak="0">
    <w:nsid w:val="3A337235"/>
    <w:multiLevelType w:val="hybridMultilevel"/>
    <w:tmpl w:val="2C1465FE"/>
    <w:lvl w:ilvl="0" w:tplc="4C2225F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D086A"/>
    <w:multiLevelType w:val="hybridMultilevel"/>
    <w:tmpl w:val="95160688"/>
    <w:lvl w:ilvl="0" w:tplc="217E32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0C33"/>
    <w:multiLevelType w:val="hybridMultilevel"/>
    <w:tmpl w:val="411AD772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11EE8"/>
    <w:multiLevelType w:val="hybridMultilevel"/>
    <w:tmpl w:val="DC82FA52"/>
    <w:lvl w:ilvl="0" w:tplc="FB521426">
      <w:start w:val="1"/>
      <w:numFmt w:val="decimal"/>
      <w:lvlText w:val="2.%1"/>
      <w:lvlJc w:val="left"/>
      <w:pPr>
        <w:ind w:left="86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8151642"/>
    <w:multiLevelType w:val="hybridMultilevel"/>
    <w:tmpl w:val="32485A08"/>
    <w:lvl w:ilvl="0" w:tplc="04070017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348" w:hanging="360"/>
      </w:pPr>
    </w:lvl>
    <w:lvl w:ilvl="2" w:tplc="0407001B" w:tentative="1">
      <w:start w:val="1"/>
      <w:numFmt w:val="lowerRoman"/>
      <w:lvlText w:val="%3."/>
      <w:lvlJc w:val="right"/>
      <w:pPr>
        <w:ind w:left="4068" w:hanging="180"/>
      </w:pPr>
    </w:lvl>
    <w:lvl w:ilvl="3" w:tplc="0407000F" w:tentative="1">
      <w:start w:val="1"/>
      <w:numFmt w:val="decimal"/>
      <w:lvlText w:val="%4."/>
      <w:lvlJc w:val="left"/>
      <w:pPr>
        <w:ind w:left="4788" w:hanging="360"/>
      </w:pPr>
    </w:lvl>
    <w:lvl w:ilvl="4" w:tplc="04070019" w:tentative="1">
      <w:start w:val="1"/>
      <w:numFmt w:val="lowerLetter"/>
      <w:lvlText w:val="%5."/>
      <w:lvlJc w:val="left"/>
      <w:pPr>
        <w:ind w:left="5508" w:hanging="360"/>
      </w:pPr>
    </w:lvl>
    <w:lvl w:ilvl="5" w:tplc="0407001B" w:tentative="1">
      <w:start w:val="1"/>
      <w:numFmt w:val="lowerRoman"/>
      <w:lvlText w:val="%6."/>
      <w:lvlJc w:val="right"/>
      <w:pPr>
        <w:ind w:left="6228" w:hanging="180"/>
      </w:pPr>
    </w:lvl>
    <w:lvl w:ilvl="6" w:tplc="0407000F" w:tentative="1">
      <w:start w:val="1"/>
      <w:numFmt w:val="decimal"/>
      <w:lvlText w:val="%7."/>
      <w:lvlJc w:val="left"/>
      <w:pPr>
        <w:ind w:left="6948" w:hanging="360"/>
      </w:pPr>
    </w:lvl>
    <w:lvl w:ilvl="7" w:tplc="04070019" w:tentative="1">
      <w:start w:val="1"/>
      <w:numFmt w:val="lowerLetter"/>
      <w:lvlText w:val="%8."/>
      <w:lvlJc w:val="left"/>
      <w:pPr>
        <w:ind w:left="7668" w:hanging="360"/>
      </w:pPr>
    </w:lvl>
    <w:lvl w:ilvl="8" w:tplc="0407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4A66787F"/>
    <w:multiLevelType w:val="hybridMultilevel"/>
    <w:tmpl w:val="8598C1A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10776F"/>
    <w:multiLevelType w:val="hybridMultilevel"/>
    <w:tmpl w:val="441664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535B3A"/>
    <w:multiLevelType w:val="hybridMultilevel"/>
    <w:tmpl w:val="4F166208"/>
    <w:lvl w:ilvl="0" w:tplc="0407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72" w:hanging="360"/>
      </w:pPr>
    </w:lvl>
    <w:lvl w:ilvl="2" w:tplc="0407001B" w:tentative="1">
      <w:start w:val="1"/>
      <w:numFmt w:val="lowerRoman"/>
      <w:lvlText w:val="%3."/>
      <w:lvlJc w:val="right"/>
      <w:pPr>
        <w:ind w:left="2792" w:hanging="180"/>
      </w:pPr>
    </w:lvl>
    <w:lvl w:ilvl="3" w:tplc="0407000F" w:tentative="1">
      <w:start w:val="1"/>
      <w:numFmt w:val="decimal"/>
      <w:lvlText w:val="%4."/>
      <w:lvlJc w:val="left"/>
      <w:pPr>
        <w:ind w:left="3512" w:hanging="360"/>
      </w:pPr>
    </w:lvl>
    <w:lvl w:ilvl="4" w:tplc="04070019" w:tentative="1">
      <w:start w:val="1"/>
      <w:numFmt w:val="lowerLetter"/>
      <w:lvlText w:val="%5."/>
      <w:lvlJc w:val="left"/>
      <w:pPr>
        <w:ind w:left="4232" w:hanging="360"/>
      </w:pPr>
    </w:lvl>
    <w:lvl w:ilvl="5" w:tplc="0407001B" w:tentative="1">
      <w:start w:val="1"/>
      <w:numFmt w:val="lowerRoman"/>
      <w:lvlText w:val="%6."/>
      <w:lvlJc w:val="right"/>
      <w:pPr>
        <w:ind w:left="4952" w:hanging="180"/>
      </w:pPr>
    </w:lvl>
    <w:lvl w:ilvl="6" w:tplc="0407000F" w:tentative="1">
      <w:start w:val="1"/>
      <w:numFmt w:val="decimal"/>
      <w:lvlText w:val="%7."/>
      <w:lvlJc w:val="left"/>
      <w:pPr>
        <w:ind w:left="5672" w:hanging="360"/>
      </w:pPr>
    </w:lvl>
    <w:lvl w:ilvl="7" w:tplc="04070019" w:tentative="1">
      <w:start w:val="1"/>
      <w:numFmt w:val="lowerLetter"/>
      <w:lvlText w:val="%8."/>
      <w:lvlJc w:val="left"/>
      <w:pPr>
        <w:ind w:left="6392" w:hanging="360"/>
      </w:pPr>
    </w:lvl>
    <w:lvl w:ilvl="8" w:tplc="0407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4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501511"/>
    <w:multiLevelType w:val="hybridMultilevel"/>
    <w:tmpl w:val="DFB0FE7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8796378"/>
    <w:multiLevelType w:val="multilevel"/>
    <w:tmpl w:val="8C0AEECC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EE549E"/>
    <w:multiLevelType w:val="multilevel"/>
    <w:tmpl w:val="140A0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C532922"/>
    <w:multiLevelType w:val="hybridMultilevel"/>
    <w:tmpl w:val="59161A92"/>
    <w:lvl w:ilvl="0" w:tplc="4C12BF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6344F"/>
    <w:multiLevelType w:val="hybridMultilevel"/>
    <w:tmpl w:val="D00275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40A66"/>
    <w:multiLevelType w:val="hybridMultilevel"/>
    <w:tmpl w:val="051A1646"/>
    <w:lvl w:ilvl="0" w:tplc="92F666A4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B4323"/>
    <w:multiLevelType w:val="hybridMultilevel"/>
    <w:tmpl w:val="A23685E8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86328"/>
    <w:multiLevelType w:val="hybridMultilevel"/>
    <w:tmpl w:val="7F429AE2"/>
    <w:lvl w:ilvl="0" w:tplc="FB52142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6E6849"/>
    <w:multiLevelType w:val="hybridMultilevel"/>
    <w:tmpl w:val="08A29152"/>
    <w:lvl w:ilvl="0" w:tplc="0407000F">
      <w:start w:val="1"/>
      <w:numFmt w:val="decimal"/>
      <w:lvlText w:val="%1."/>
      <w:lvlJc w:val="left"/>
      <w:pPr>
        <w:ind w:left="1040" w:hanging="360"/>
      </w:pPr>
    </w:lvl>
    <w:lvl w:ilvl="1" w:tplc="04070019" w:tentative="1">
      <w:start w:val="1"/>
      <w:numFmt w:val="lowerLetter"/>
      <w:lvlText w:val="%2."/>
      <w:lvlJc w:val="left"/>
      <w:pPr>
        <w:ind w:left="1760" w:hanging="360"/>
      </w:pPr>
    </w:lvl>
    <w:lvl w:ilvl="2" w:tplc="0407001B" w:tentative="1">
      <w:start w:val="1"/>
      <w:numFmt w:val="lowerRoman"/>
      <w:lvlText w:val="%3."/>
      <w:lvlJc w:val="right"/>
      <w:pPr>
        <w:ind w:left="2480" w:hanging="180"/>
      </w:pPr>
    </w:lvl>
    <w:lvl w:ilvl="3" w:tplc="0407000F" w:tentative="1">
      <w:start w:val="1"/>
      <w:numFmt w:val="decimal"/>
      <w:lvlText w:val="%4."/>
      <w:lvlJc w:val="left"/>
      <w:pPr>
        <w:ind w:left="3200" w:hanging="360"/>
      </w:pPr>
    </w:lvl>
    <w:lvl w:ilvl="4" w:tplc="04070019" w:tentative="1">
      <w:start w:val="1"/>
      <w:numFmt w:val="lowerLetter"/>
      <w:lvlText w:val="%5."/>
      <w:lvlJc w:val="left"/>
      <w:pPr>
        <w:ind w:left="3920" w:hanging="360"/>
      </w:pPr>
    </w:lvl>
    <w:lvl w:ilvl="5" w:tplc="0407001B" w:tentative="1">
      <w:start w:val="1"/>
      <w:numFmt w:val="lowerRoman"/>
      <w:lvlText w:val="%6."/>
      <w:lvlJc w:val="right"/>
      <w:pPr>
        <w:ind w:left="4640" w:hanging="180"/>
      </w:pPr>
    </w:lvl>
    <w:lvl w:ilvl="6" w:tplc="0407000F" w:tentative="1">
      <w:start w:val="1"/>
      <w:numFmt w:val="decimal"/>
      <w:lvlText w:val="%7."/>
      <w:lvlJc w:val="left"/>
      <w:pPr>
        <w:ind w:left="5360" w:hanging="360"/>
      </w:pPr>
    </w:lvl>
    <w:lvl w:ilvl="7" w:tplc="04070019" w:tentative="1">
      <w:start w:val="1"/>
      <w:numFmt w:val="lowerLetter"/>
      <w:lvlText w:val="%8."/>
      <w:lvlJc w:val="left"/>
      <w:pPr>
        <w:ind w:left="6080" w:hanging="360"/>
      </w:pPr>
    </w:lvl>
    <w:lvl w:ilvl="8" w:tplc="0407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6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DC1D4F"/>
    <w:multiLevelType w:val="hybridMultilevel"/>
    <w:tmpl w:val="1B306284"/>
    <w:lvl w:ilvl="0" w:tplc="FB521426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CD44155"/>
    <w:multiLevelType w:val="multilevel"/>
    <w:tmpl w:val="140A0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15C211D"/>
    <w:multiLevelType w:val="hybridMultilevel"/>
    <w:tmpl w:val="3D1A7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AA4416"/>
    <w:multiLevelType w:val="hybridMultilevel"/>
    <w:tmpl w:val="984401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F0107B"/>
    <w:multiLevelType w:val="hybridMultilevel"/>
    <w:tmpl w:val="A9A0F456"/>
    <w:lvl w:ilvl="0" w:tplc="0407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834CDE"/>
    <w:multiLevelType w:val="hybridMultilevel"/>
    <w:tmpl w:val="B8426A5E"/>
    <w:lvl w:ilvl="0" w:tplc="04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276248172">
    <w:abstractNumId w:val="40"/>
  </w:num>
  <w:num w:numId="2" w16cid:durableId="185486585">
    <w:abstractNumId w:val="1"/>
  </w:num>
  <w:num w:numId="3" w16cid:durableId="1829903885">
    <w:abstractNumId w:val="43"/>
  </w:num>
  <w:num w:numId="4" w16cid:durableId="764545152">
    <w:abstractNumId w:val="36"/>
  </w:num>
  <w:num w:numId="5" w16cid:durableId="2111267373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68672996">
    <w:abstractNumId w:val="26"/>
  </w:num>
  <w:num w:numId="7" w16cid:durableId="469051763">
    <w:abstractNumId w:val="22"/>
  </w:num>
  <w:num w:numId="8" w16cid:durableId="1821771865">
    <w:abstractNumId w:val="27"/>
  </w:num>
  <w:num w:numId="9" w16cid:durableId="769860532">
    <w:abstractNumId w:val="24"/>
  </w:num>
  <w:num w:numId="10" w16cid:durableId="683896854">
    <w:abstractNumId w:val="4"/>
  </w:num>
  <w:num w:numId="11" w16cid:durableId="704216667">
    <w:abstractNumId w:val="28"/>
  </w:num>
  <w:num w:numId="12" w16cid:durableId="1386099567">
    <w:abstractNumId w:val="29"/>
  </w:num>
  <w:num w:numId="13" w16cid:durableId="1682125620">
    <w:abstractNumId w:val="38"/>
  </w:num>
  <w:num w:numId="14" w16cid:durableId="625551442">
    <w:abstractNumId w:val="14"/>
  </w:num>
  <w:num w:numId="15" w16cid:durableId="907617982">
    <w:abstractNumId w:val="2"/>
  </w:num>
  <w:num w:numId="16" w16cid:durableId="1779448501">
    <w:abstractNumId w:val="9"/>
  </w:num>
  <w:num w:numId="17" w16cid:durableId="416679157">
    <w:abstractNumId w:val="35"/>
  </w:num>
  <w:num w:numId="18" w16cid:durableId="243030991">
    <w:abstractNumId w:val="41"/>
  </w:num>
  <w:num w:numId="19" w16cid:durableId="453066058">
    <w:abstractNumId w:val="0"/>
  </w:num>
  <w:num w:numId="20" w16cid:durableId="1409376681">
    <w:abstractNumId w:val="8"/>
  </w:num>
  <w:num w:numId="21" w16cid:durableId="628173670">
    <w:abstractNumId w:val="5"/>
  </w:num>
  <w:num w:numId="22" w16cid:durableId="1921519925">
    <w:abstractNumId w:val="20"/>
  </w:num>
  <w:num w:numId="23" w16cid:durableId="1114642162">
    <w:abstractNumId w:val="3"/>
  </w:num>
  <w:num w:numId="24" w16cid:durableId="1103066611">
    <w:abstractNumId w:val="11"/>
  </w:num>
  <w:num w:numId="25" w16cid:durableId="125396530">
    <w:abstractNumId w:val="10"/>
  </w:num>
  <w:num w:numId="26" w16cid:durableId="1895119235">
    <w:abstractNumId w:val="19"/>
  </w:num>
  <w:num w:numId="27" w16cid:durableId="613635853">
    <w:abstractNumId w:val="42"/>
  </w:num>
  <w:num w:numId="28" w16cid:durableId="1320573033">
    <w:abstractNumId w:val="6"/>
  </w:num>
  <w:num w:numId="29" w16cid:durableId="565188296">
    <w:abstractNumId w:val="23"/>
  </w:num>
  <w:num w:numId="30" w16cid:durableId="772477689">
    <w:abstractNumId w:val="30"/>
  </w:num>
  <w:num w:numId="31" w16cid:durableId="1512374832">
    <w:abstractNumId w:val="25"/>
  </w:num>
  <w:num w:numId="32" w16cid:durableId="1576429556">
    <w:abstractNumId w:val="15"/>
  </w:num>
  <w:num w:numId="33" w16cid:durableId="1256404899">
    <w:abstractNumId w:val="39"/>
  </w:num>
  <w:num w:numId="34" w16cid:durableId="1576353158">
    <w:abstractNumId w:val="13"/>
  </w:num>
  <w:num w:numId="35" w16cid:durableId="1599408364">
    <w:abstractNumId w:val="44"/>
  </w:num>
  <w:num w:numId="36" w16cid:durableId="1433742179">
    <w:abstractNumId w:val="36"/>
  </w:num>
  <w:num w:numId="37" w16cid:durableId="1295939610">
    <w:abstractNumId w:val="31"/>
  </w:num>
  <w:num w:numId="38" w16cid:durableId="1540358907">
    <w:abstractNumId w:val="12"/>
  </w:num>
  <w:num w:numId="39" w16cid:durableId="940650897">
    <w:abstractNumId w:val="34"/>
  </w:num>
  <w:num w:numId="40" w16cid:durableId="1754889794">
    <w:abstractNumId w:val="32"/>
  </w:num>
  <w:num w:numId="41" w16cid:durableId="1704283031">
    <w:abstractNumId w:val="16"/>
  </w:num>
  <w:num w:numId="42" w16cid:durableId="220948583">
    <w:abstractNumId w:val="17"/>
  </w:num>
  <w:num w:numId="43" w16cid:durableId="1674600124">
    <w:abstractNumId w:val="37"/>
  </w:num>
  <w:num w:numId="44" w16cid:durableId="1487892773">
    <w:abstractNumId w:val="18"/>
  </w:num>
  <w:num w:numId="45" w16cid:durableId="931083232">
    <w:abstractNumId w:val="33"/>
  </w:num>
  <w:num w:numId="46" w16cid:durableId="15755052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414D"/>
    <w:rsid w:val="000051F5"/>
    <w:rsid w:val="000172BB"/>
    <w:rsid w:val="00017D6D"/>
    <w:rsid w:val="00027FF6"/>
    <w:rsid w:val="00030273"/>
    <w:rsid w:val="00030C37"/>
    <w:rsid w:val="00034B90"/>
    <w:rsid w:val="00036CA2"/>
    <w:rsid w:val="00037CE8"/>
    <w:rsid w:val="0004025D"/>
    <w:rsid w:val="00042291"/>
    <w:rsid w:val="00042534"/>
    <w:rsid w:val="00045F30"/>
    <w:rsid w:val="00052690"/>
    <w:rsid w:val="00054F92"/>
    <w:rsid w:val="00057655"/>
    <w:rsid w:val="00060A46"/>
    <w:rsid w:val="000670B6"/>
    <w:rsid w:val="00071DEB"/>
    <w:rsid w:val="00072E3C"/>
    <w:rsid w:val="00073E3D"/>
    <w:rsid w:val="00074833"/>
    <w:rsid w:val="00074C86"/>
    <w:rsid w:val="00085C30"/>
    <w:rsid w:val="0009231A"/>
    <w:rsid w:val="00094BBA"/>
    <w:rsid w:val="000A2215"/>
    <w:rsid w:val="000A351B"/>
    <w:rsid w:val="000A59B9"/>
    <w:rsid w:val="000A6BC8"/>
    <w:rsid w:val="000B025A"/>
    <w:rsid w:val="000B3ACC"/>
    <w:rsid w:val="000B3B94"/>
    <w:rsid w:val="000B3D8F"/>
    <w:rsid w:val="000C1EA1"/>
    <w:rsid w:val="000D52EF"/>
    <w:rsid w:val="000D6839"/>
    <w:rsid w:val="000E0162"/>
    <w:rsid w:val="000E25D4"/>
    <w:rsid w:val="000E4DB2"/>
    <w:rsid w:val="000E50C2"/>
    <w:rsid w:val="000F0917"/>
    <w:rsid w:val="000F55AA"/>
    <w:rsid w:val="000F6EE1"/>
    <w:rsid w:val="0010163C"/>
    <w:rsid w:val="00104864"/>
    <w:rsid w:val="00107FD1"/>
    <w:rsid w:val="001107C5"/>
    <w:rsid w:val="00111AF1"/>
    <w:rsid w:val="0011373E"/>
    <w:rsid w:val="00115C62"/>
    <w:rsid w:val="00115DA8"/>
    <w:rsid w:val="00127AC7"/>
    <w:rsid w:val="00131E0C"/>
    <w:rsid w:val="001417BE"/>
    <w:rsid w:val="0014180E"/>
    <w:rsid w:val="001540B7"/>
    <w:rsid w:val="00160A17"/>
    <w:rsid w:val="001651BF"/>
    <w:rsid w:val="00170257"/>
    <w:rsid w:val="00171BDF"/>
    <w:rsid w:val="00172A51"/>
    <w:rsid w:val="00173AD7"/>
    <w:rsid w:val="0017415B"/>
    <w:rsid w:val="00175D24"/>
    <w:rsid w:val="001803FB"/>
    <w:rsid w:val="001836B5"/>
    <w:rsid w:val="00184B7F"/>
    <w:rsid w:val="00185EB8"/>
    <w:rsid w:val="001979CB"/>
    <w:rsid w:val="001A0F16"/>
    <w:rsid w:val="001A5E17"/>
    <w:rsid w:val="001D3EEC"/>
    <w:rsid w:val="001D62D5"/>
    <w:rsid w:val="001E2DA3"/>
    <w:rsid w:val="001E3B9D"/>
    <w:rsid w:val="001E411E"/>
    <w:rsid w:val="001E5711"/>
    <w:rsid w:val="001F329B"/>
    <w:rsid w:val="001F3AAC"/>
    <w:rsid w:val="001F760D"/>
    <w:rsid w:val="0020057D"/>
    <w:rsid w:val="0020222F"/>
    <w:rsid w:val="002155C8"/>
    <w:rsid w:val="00215D98"/>
    <w:rsid w:val="00222A82"/>
    <w:rsid w:val="00226801"/>
    <w:rsid w:val="002276CD"/>
    <w:rsid w:val="00233FED"/>
    <w:rsid w:val="0023495A"/>
    <w:rsid w:val="00235F5A"/>
    <w:rsid w:val="0023623B"/>
    <w:rsid w:val="00242EC9"/>
    <w:rsid w:val="00251521"/>
    <w:rsid w:val="00253046"/>
    <w:rsid w:val="002609F4"/>
    <w:rsid w:val="002610AD"/>
    <w:rsid w:val="00261CE4"/>
    <w:rsid w:val="0026600A"/>
    <w:rsid w:val="002709F2"/>
    <w:rsid w:val="00272385"/>
    <w:rsid w:val="002726FD"/>
    <w:rsid w:val="00272708"/>
    <w:rsid w:val="0027328E"/>
    <w:rsid w:val="00274509"/>
    <w:rsid w:val="00280A87"/>
    <w:rsid w:val="00281FA5"/>
    <w:rsid w:val="0028405A"/>
    <w:rsid w:val="002911E0"/>
    <w:rsid w:val="002932AF"/>
    <w:rsid w:val="00295C96"/>
    <w:rsid w:val="00297CB2"/>
    <w:rsid w:val="00297FF0"/>
    <w:rsid w:val="002A26D3"/>
    <w:rsid w:val="002A4CB8"/>
    <w:rsid w:val="002A4E23"/>
    <w:rsid w:val="002A5CA3"/>
    <w:rsid w:val="002B04F1"/>
    <w:rsid w:val="002B1CB8"/>
    <w:rsid w:val="002B7AA1"/>
    <w:rsid w:val="002C0390"/>
    <w:rsid w:val="002C09FC"/>
    <w:rsid w:val="002C5EF3"/>
    <w:rsid w:val="002C62DF"/>
    <w:rsid w:val="002D72B4"/>
    <w:rsid w:val="002D77C2"/>
    <w:rsid w:val="002D79A2"/>
    <w:rsid w:val="002E5187"/>
    <w:rsid w:val="002F1020"/>
    <w:rsid w:val="002F28B0"/>
    <w:rsid w:val="002F3E1C"/>
    <w:rsid w:val="002F4B85"/>
    <w:rsid w:val="002F71B2"/>
    <w:rsid w:val="003024F1"/>
    <w:rsid w:val="00315725"/>
    <w:rsid w:val="00321D17"/>
    <w:rsid w:val="00322927"/>
    <w:rsid w:val="00331E76"/>
    <w:rsid w:val="00334CAE"/>
    <w:rsid w:val="003364B2"/>
    <w:rsid w:val="00336914"/>
    <w:rsid w:val="00340575"/>
    <w:rsid w:val="00353454"/>
    <w:rsid w:val="00353BE9"/>
    <w:rsid w:val="003563FB"/>
    <w:rsid w:val="0036207B"/>
    <w:rsid w:val="0036463D"/>
    <w:rsid w:val="003704F1"/>
    <w:rsid w:val="0037103B"/>
    <w:rsid w:val="00372E74"/>
    <w:rsid w:val="00373CFB"/>
    <w:rsid w:val="00375D92"/>
    <w:rsid w:val="00390693"/>
    <w:rsid w:val="00393BC7"/>
    <w:rsid w:val="00393D15"/>
    <w:rsid w:val="003B0522"/>
    <w:rsid w:val="003B29EE"/>
    <w:rsid w:val="003B3D99"/>
    <w:rsid w:val="003B5EEB"/>
    <w:rsid w:val="003C01CC"/>
    <w:rsid w:val="003C0935"/>
    <w:rsid w:val="003C55F5"/>
    <w:rsid w:val="003D38AF"/>
    <w:rsid w:val="003D7885"/>
    <w:rsid w:val="003E0432"/>
    <w:rsid w:val="003E2AF1"/>
    <w:rsid w:val="003F060E"/>
    <w:rsid w:val="003F166E"/>
    <w:rsid w:val="003F1A63"/>
    <w:rsid w:val="003F66BF"/>
    <w:rsid w:val="00404098"/>
    <w:rsid w:val="004076E7"/>
    <w:rsid w:val="004129ED"/>
    <w:rsid w:val="004137FA"/>
    <w:rsid w:val="0042037A"/>
    <w:rsid w:val="00425623"/>
    <w:rsid w:val="00434EE3"/>
    <w:rsid w:val="00435A48"/>
    <w:rsid w:val="00437CD7"/>
    <w:rsid w:val="0044099A"/>
    <w:rsid w:val="00446682"/>
    <w:rsid w:val="00446DDC"/>
    <w:rsid w:val="004503E3"/>
    <w:rsid w:val="00451326"/>
    <w:rsid w:val="00451AF4"/>
    <w:rsid w:val="00451D8F"/>
    <w:rsid w:val="00453F56"/>
    <w:rsid w:val="00454772"/>
    <w:rsid w:val="0045634C"/>
    <w:rsid w:val="00463897"/>
    <w:rsid w:val="00465114"/>
    <w:rsid w:val="00471194"/>
    <w:rsid w:val="00473BCD"/>
    <w:rsid w:val="00475C34"/>
    <w:rsid w:val="004764C4"/>
    <w:rsid w:val="004813CE"/>
    <w:rsid w:val="004853C8"/>
    <w:rsid w:val="00491F3B"/>
    <w:rsid w:val="004928E5"/>
    <w:rsid w:val="00493563"/>
    <w:rsid w:val="004A1EFF"/>
    <w:rsid w:val="004A2D56"/>
    <w:rsid w:val="004A3936"/>
    <w:rsid w:val="004E30DA"/>
    <w:rsid w:val="004E514D"/>
    <w:rsid w:val="004F1FC8"/>
    <w:rsid w:val="004F4163"/>
    <w:rsid w:val="004F7A9A"/>
    <w:rsid w:val="00501D8A"/>
    <w:rsid w:val="0050289D"/>
    <w:rsid w:val="005105DA"/>
    <w:rsid w:val="00512A18"/>
    <w:rsid w:val="00524E87"/>
    <w:rsid w:val="00524F75"/>
    <w:rsid w:val="00530108"/>
    <w:rsid w:val="00531AFF"/>
    <w:rsid w:val="00534B03"/>
    <w:rsid w:val="0054079D"/>
    <w:rsid w:val="00543924"/>
    <w:rsid w:val="00550DC6"/>
    <w:rsid w:val="00553CA5"/>
    <w:rsid w:val="00557338"/>
    <w:rsid w:val="00564017"/>
    <w:rsid w:val="0056681B"/>
    <w:rsid w:val="0056734B"/>
    <w:rsid w:val="00570D11"/>
    <w:rsid w:val="00573BE6"/>
    <w:rsid w:val="00574887"/>
    <w:rsid w:val="005768F0"/>
    <w:rsid w:val="0058095D"/>
    <w:rsid w:val="00581948"/>
    <w:rsid w:val="00585BA2"/>
    <w:rsid w:val="00586FF1"/>
    <w:rsid w:val="00590D26"/>
    <w:rsid w:val="00592AD0"/>
    <w:rsid w:val="00593046"/>
    <w:rsid w:val="005932D4"/>
    <w:rsid w:val="00595011"/>
    <w:rsid w:val="005978BD"/>
    <w:rsid w:val="005979B2"/>
    <w:rsid w:val="005B0133"/>
    <w:rsid w:val="005B5995"/>
    <w:rsid w:val="005B681D"/>
    <w:rsid w:val="005C0423"/>
    <w:rsid w:val="005C18F9"/>
    <w:rsid w:val="005C3E0B"/>
    <w:rsid w:val="005C697C"/>
    <w:rsid w:val="005D29B1"/>
    <w:rsid w:val="005D3877"/>
    <w:rsid w:val="005D6F84"/>
    <w:rsid w:val="005E2C0F"/>
    <w:rsid w:val="005E4776"/>
    <w:rsid w:val="005E6079"/>
    <w:rsid w:val="005F3F9B"/>
    <w:rsid w:val="005F48D2"/>
    <w:rsid w:val="005F6235"/>
    <w:rsid w:val="005F6D73"/>
    <w:rsid w:val="005F757C"/>
    <w:rsid w:val="006015B0"/>
    <w:rsid w:val="00606AD6"/>
    <w:rsid w:val="0061428A"/>
    <w:rsid w:val="0062362B"/>
    <w:rsid w:val="00625EE7"/>
    <w:rsid w:val="006272A9"/>
    <w:rsid w:val="00631139"/>
    <w:rsid w:val="0063643C"/>
    <w:rsid w:val="00637598"/>
    <w:rsid w:val="00640982"/>
    <w:rsid w:val="00642FBB"/>
    <w:rsid w:val="00645AED"/>
    <w:rsid w:val="00650B1E"/>
    <w:rsid w:val="00654AE8"/>
    <w:rsid w:val="006646BA"/>
    <w:rsid w:val="00672014"/>
    <w:rsid w:val="006727EF"/>
    <w:rsid w:val="0067477C"/>
    <w:rsid w:val="0067624A"/>
    <w:rsid w:val="006910D4"/>
    <w:rsid w:val="00696ABD"/>
    <w:rsid w:val="006A11D4"/>
    <w:rsid w:val="006B3FCE"/>
    <w:rsid w:val="006B58B1"/>
    <w:rsid w:val="006B5BF8"/>
    <w:rsid w:val="006B5F7F"/>
    <w:rsid w:val="006C2525"/>
    <w:rsid w:val="006C64EA"/>
    <w:rsid w:val="006C78B4"/>
    <w:rsid w:val="006D3199"/>
    <w:rsid w:val="006E3676"/>
    <w:rsid w:val="006E6897"/>
    <w:rsid w:val="006E69C6"/>
    <w:rsid w:val="006E7CB6"/>
    <w:rsid w:val="006F1181"/>
    <w:rsid w:val="006F365E"/>
    <w:rsid w:val="00702F3A"/>
    <w:rsid w:val="00703512"/>
    <w:rsid w:val="00705069"/>
    <w:rsid w:val="00710294"/>
    <w:rsid w:val="007111AA"/>
    <w:rsid w:val="00711ACE"/>
    <w:rsid w:val="00712C0F"/>
    <w:rsid w:val="00713533"/>
    <w:rsid w:val="00714F81"/>
    <w:rsid w:val="007172AD"/>
    <w:rsid w:val="0072253B"/>
    <w:rsid w:val="007231E2"/>
    <w:rsid w:val="00723910"/>
    <w:rsid w:val="00724085"/>
    <w:rsid w:val="00730B19"/>
    <w:rsid w:val="00736818"/>
    <w:rsid w:val="00743B2E"/>
    <w:rsid w:val="007509AA"/>
    <w:rsid w:val="00753A85"/>
    <w:rsid w:val="007552C2"/>
    <w:rsid w:val="0075770D"/>
    <w:rsid w:val="0075789D"/>
    <w:rsid w:val="0076277D"/>
    <w:rsid w:val="00762E86"/>
    <w:rsid w:val="0076558E"/>
    <w:rsid w:val="00773FCF"/>
    <w:rsid w:val="00775C24"/>
    <w:rsid w:val="0078058A"/>
    <w:rsid w:val="00781867"/>
    <w:rsid w:val="00787B6E"/>
    <w:rsid w:val="00787E7C"/>
    <w:rsid w:val="007909D4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49FD"/>
    <w:rsid w:val="007D6509"/>
    <w:rsid w:val="007E1571"/>
    <w:rsid w:val="007E18F3"/>
    <w:rsid w:val="007E1F1C"/>
    <w:rsid w:val="007E20CE"/>
    <w:rsid w:val="007E2E72"/>
    <w:rsid w:val="007F1813"/>
    <w:rsid w:val="007F3460"/>
    <w:rsid w:val="007F4D53"/>
    <w:rsid w:val="007F62AE"/>
    <w:rsid w:val="007F73D6"/>
    <w:rsid w:val="00802E7B"/>
    <w:rsid w:val="0080786F"/>
    <w:rsid w:val="00807CF0"/>
    <w:rsid w:val="00807E4B"/>
    <w:rsid w:val="00813444"/>
    <w:rsid w:val="00813CFA"/>
    <w:rsid w:val="00815A07"/>
    <w:rsid w:val="00815BF2"/>
    <w:rsid w:val="008164FC"/>
    <w:rsid w:val="00823755"/>
    <w:rsid w:val="0082746E"/>
    <w:rsid w:val="0082795B"/>
    <w:rsid w:val="00830A3C"/>
    <w:rsid w:val="00831586"/>
    <w:rsid w:val="00833C46"/>
    <w:rsid w:val="00834640"/>
    <w:rsid w:val="00835B9D"/>
    <w:rsid w:val="0084577F"/>
    <w:rsid w:val="00850A70"/>
    <w:rsid w:val="00853504"/>
    <w:rsid w:val="00853788"/>
    <w:rsid w:val="00854CC0"/>
    <w:rsid w:val="00861E78"/>
    <w:rsid w:val="008661A0"/>
    <w:rsid w:val="008676F2"/>
    <w:rsid w:val="0087159B"/>
    <w:rsid w:val="00871B84"/>
    <w:rsid w:val="00873377"/>
    <w:rsid w:val="008754E7"/>
    <w:rsid w:val="00883757"/>
    <w:rsid w:val="00883F27"/>
    <w:rsid w:val="00884106"/>
    <w:rsid w:val="00884E3E"/>
    <w:rsid w:val="008852C6"/>
    <w:rsid w:val="0089614F"/>
    <w:rsid w:val="008A038D"/>
    <w:rsid w:val="008A1A27"/>
    <w:rsid w:val="008A79A0"/>
    <w:rsid w:val="008A7EC5"/>
    <w:rsid w:val="008B066C"/>
    <w:rsid w:val="008B6A74"/>
    <w:rsid w:val="008C3206"/>
    <w:rsid w:val="008D1D6A"/>
    <w:rsid w:val="008D1DD1"/>
    <w:rsid w:val="008D31D7"/>
    <w:rsid w:val="008E17A2"/>
    <w:rsid w:val="008F20B5"/>
    <w:rsid w:val="008F68CE"/>
    <w:rsid w:val="009073F3"/>
    <w:rsid w:val="009121BE"/>
    <w:rsid w:val="00913685"/>
    <w:rsid w:val="00915CEA"/>
    <w:rsid w:val="00922E7F"/>
    <w:rsid w:val="0092371A"/>
    <w:rsid w:val="0092681B"/>
    <w:rsid w:val="00927F85"/>
    <w:rsid w:val="00930C7E"/>
    <w:rsid w:val="00931CA3"/>
    <w:rsid w:val="0093203B"/>
    <w:rsid w:val="00944EFF"/>
    <w:rsid w:val="00945639"/>
    <w:rsid w:val="00946E89"/>
    <w:rsid w:val="009479F8"/>
    <w:rsid w:val="009501B4"/>
    <w:rsid w:val="009534FB"/>
    <w:rsid w:val="0096003D"/>
    <w:rsid w:val="00970870"/>
    <w:rsid w:val="00972B84"/>
    <w:rsid w:val="00974DAD"/>
    <w:rsid w:val="00975CDE"/>
    <w:rsid w:val="00976F72"/>
    <w:rsid w:val="00980A43"/>
    <w:rsid w:val="00982C65"/>
    <w:rsid w:val="00985916"/>
    <w:rsid w:val="00986872"/>
    <w:rsid w:val="009942C7"/>
    <w:rsid w:val="00997E5B"/>
    <w:rsid w:val="009A37E9"/>
    <w:rsid w:val="009A4743"/>
    <w:rsid w:val="009A4BD9"/>
    <w:rsid w:val="009A7D54"/>
    <w:rsid w:val="009B0F4A"/>
    <w:rsid w:val="009B2E21"/>
    <w:rsid w:val="009B354A"/>
    <w:rsid w:val="009B60E4"/>
    <w:rsid w:val="009C2496"/>
    <w:rsid w:val="009C4632"/>
    <w:rsid w:val="009C5E82"/>
    <w:rsid w:val="009D4B0E"/>
    <w:rsid w:val="009D4CF7"/>
    <w:rsid w:val="009D6EEA"/>
    <w:rsid w:val="009E066F"/>
    <w:rsid w:val="009E3729"/>
    <w:rsid w:val="009E37D5"/>
    <w:rsid w:val="009E3C8D"/>
    <w:rsid w:val="009E4931"/>
    <w:rsid w:val="009E5472"/>
    <w:rsid w:val="009E6B55"/>
    <w:rsid w:val="009E773F"/>
    <w:rsid w:val="009F02F5"/>
    <w:rsid w:val="009F0363"/>
    <w:rsid w:val="009F2E1E"/>
    <w:rsid w:val="00A0648B"/>
    <w:rsid w:val="00A101A8"/>
    <w:rsid w:val="00A11758"/>
    <w:rsid w:val="00A21763"/>
    <w:rsid w:val="00A22346"/>
    <w:rsid w:val="00A2250F"/>
    <w:rsid w:val="00A312A4"/>
    <w:rsid w:val="00A32E6E"/>
    <w:rsid w:val="00A43968"/>
    <w:rsid w:val="00A505AD"/>
    <w:rsid w:val="00A5154E"/>
    <w:rsid w:val="00A525B1"/>
    <w:rsid w:val="00A558C9"/>
    <w:rsid w:val="00A6155B"/>
    <w:rsid w:val="00A61E40"/>
    <w:rsid w:val="00A645D8"/>
    <w:rsid w:val="00A65DEE"/>
    <w:rsid w:val="00A669AA"/>
    <w:rsid w:val="00A717F9"/>
    <w:rsid w:val="00A74605"/>
    <w:rsid w:val="00A80AE9"/>
    <w:rsid w:val="00A84D47"/>
    <w:rsid w:val="00A86C72"/>
    <w:rsid w:val="00AA1D6B"/>
    <w:rsid w:val="00AA4856"/>
    <w:rsid w:val="00AB1A5C"/>
    <w:rsid w:val="00AB3932"/>
    <w:rsid w:val="00AB59D6"/>
    <w:rsid w:val="00AB59E7"/>
    <w:rsid w:val="00AC5190"/>
    <w:rsid w:val="00AC6CB6"/>
    <w:rsid w:val="00AC6F57"/>
    <w:rsid w:val="00AC7585"/>
    <w:rsid w:val="00AD08D4"/>
    <w:rsid w:val="00AD24B9"/>
    <w:rsid w:val="00AD5116"/>
    <w:rsid w:val="00AE055A"/>
    <w:rsid w:val="00AE29B3"/>
    <w:rsid w:val="00AE438A"/>
    <w:rsid w:val="00AE7C02"/>
    <w:rsid w:val="00AF4BF4"/>
    <w:rsid w:val="00AF54FF"/>
    <w:rsid w:val="00B01E3C"/>
    <w:rsid w:val="00B13D5F"/>
    <w:rsid w:val="00B179D4"/>
    <w:rsid w:val="00B23C4B"/>
    <w:rsid w:val="00B332E0"/>
    <w:rsid w:val="00B35B11"/>
    <w:rsid w:val="00B41552"/>
    <w:rsid w:val="00B4164C"/>
    <w:rsid w:val="00B416E1"/>
    <w:rsid w:val="00B42136"/>
    <w:rsid w:val="00B429CC"/>
    <w:rsid w:val="00B44BE0"/>
    <w:rsid w:val="00B46E76"/>
    <w:rsid w:val="00B47A2D"/>
    <w:rsid w:val="00B47DB7"/>
    <w:rsid w:val="00B546A7"/>
    <w:rsid w:val="00B57598"/>
    <w:rsid w:val="00B650DA"/>
    <w:rsid w:val="00B6659D"/>
    <w:rsid w:val="00B761AC"/>
    <w:rsid w:val="00B77CD5"/>
    <w:rsid w:val="00B82BF3"/>
    <w:rsid w:val="00B85964"/>
    <w:rsid w:val="00B8740D"/>
    <w:rsid w:val="00B91636"/>
    <w:rsid w:val="00B92D56"/>
    <w:rsid w:val="00B94109"/>
    <w:rsid w:val="00BA0379"/>
    <w:rsid w:val="00BA3D72"/>
    <w:rsid w:val="00BA3F6B"/>
    <w:rsid w:val="00BA5D93"/>
    <w:rsid w:val="00BA600F"/>
    <w:rsid w:val="00BD24A1"/>
    <w:rsid w:val="00BD2CBA"/>
    <w:rsid w:val="00BD4A98"/>
    <w:rsid w:val="00BD7F80"/>
    <w:rsid w:val="00BE4F6A"/>
    <w:rsid w:val="00BE7C9C"/>
    <w:rsid w:val="00BF0BBD"/>
    <w:rsid w:val="00BF129E"/>
    <w:rsid w:val="00BF4C36"/>
    <w:rsid w:val="00BF5D0A"/>
    <w:rsid w:val="00C001FA"/>
    <w:rsid w:val="00C04FB1"/>
    <w:rsid w:val="00C050B7"/>
    <w:rsid w:val="00C0697F"/>
    <w:rsid w:val="00C1421F"/>
    <w:rsid w:val="00C142EB"/>
    <w:rsid w:val="00C172DE"/>
    <w:rsid w:val="00C23E28"/>
    <w:rsid w:val="00C30366"/>
    <w:rsid w:val="00C30C03"/>
    <w:rsid w:val="00C33A90"/>
    <w:rsid w:val="00C3658A"/>
    <w:rsid w:val="00C4199D"/>
    <w:rsid w:val="00C4593F"/>
    <w:rsid w:val="00C5714F"/>
    <w:rsid w:val="00C63947"/>
    <w:rsid w:val="00C643EA"/>
    <w:rsid w:val="00C71A42"/>
    <w:rsid w:val="00C71D55"/>
    <w:rsid w:val="00C733E8"/>
    <w:rsid w:val="00C76518"/>
    <w:rsid w:val="00C80BEF"/>
    <w:rsid w:val="00C8278F"/>
    <w:rsid w:val="00C836CF"/>
    <w:rsid w:val="00C954A6"/>
    <w:rsid w:val="00C978E0"/>
    <w:rsid w:val="00CA3512"/>
    <w:rsid w:val="00CA5829"/>
    <w:rsid w:val="00CC0A27"/>
    <w:rsid w:val="00CC4116"/>
    <w:rsid w:val="00CD3957"/>
    <w:rsid w:val="00CD4326"/>
    <w:rsid w:val="00CD4F23"/>
    <w:rsid w:val="00CD5277"/>
    <w:rsid w:val="00CD68AB"/>
    <w:rsid w:val="00CD6BB8"/>
    <w:rsid w:val="00CD7F99"/>
    <w:rsid w:val="00CE229F"/>
    <w:rsid w:val="00CE58D4"/>
    <w:rsid w:val="00CF2929"/>
    <w:rsid w:val="00CF2C5E"/>
    <w:rsid w:val="00CF475A"/>
    <w:rsid w:val="00D01D60"/>
    <w:rsid w:val="00D031BA"/>
    <w:rsid w:val="00D03A2E"/>
    <w:rsid w:val="00D05B81"/>
    <w:rsid w:val="00D07428"/>
    <w:rsid w:val="00D10062"/>
    <w:rsid w:val="00D12C5E"/>
    <w:rsid w:val="00D157E0"/>
    <w:rsid w:val="00D2217F"/>
    <w:rsid w:val="00D23B27"/>
    <w:rsid w:val="00D263CA"/>
    <w:rsid w:val="00D26772"/>
    <w:rsid w:val="00D27075"/>
    <w:rsid w:val="00D35495"/>
    <w:rsid w:val="00D37D42"/>
    <w:rsid w:val="00D4264D"/>
    <w:rsid w:val="00D535B6"/>
    <w:rsid w:val="00D56072"/>
    <w:rsid w:val="00D607CE"/>
    <w:rsid w:val="00D65333"/>
    <w:rsid w:val="00D75314"/>
    <w:rsid w:val="00D7795F"/>
    <w:rsid w:val="00D81836"/>
    <w:rsid w:val="00D81D49"/>
    <w:rsid w:val="00D8201A"/>
    <w:rsid w:val="00D92630"/>
    <w:rsid w:val="00D95924"/>
    <w:rsid w:val="00D97E52"/>
    <w:rsid w:val="00DA00E1"/>
    <w:rsid w:val="00DA15F8"/>
    <w:rsid w:val="00DA4390"/>
    <w:rsid w:val="00DA5A00"/>
    <w:rsid w:val="00DB07C6"/>
    <w:rsid w:val="00DB5AFB"/>
    <w:rsid w:val="00DC3483"/>
    <w:rsid w:val="00DC503E"/>
    <w:rsid w:val="00DD0112"/>
    <w:rsid w:val="00DD2956"/>
    <w:rsid w:val="00DD2D38"/>
    <w:rsid w:val="00DD5A2C"/>
    <w:rsid w:val="00DE521C"/>
    <w:rsid w:val="00DE5D6C"/>
    <w:rsid w:val="00DF1FD1"/>
    <w:rsid w:val="00DF2E3E"/>
    <w:rsid w:val="00E01D89"/>
    <w:rsid w:val="00E05D59"/>
    <w:rsid w:val="00E124DA"/>
    <w:rsid w:val="00E12B92"/>
    <w:rsid w:val="00E15B29"/>
    <w:rsid w:val="00E262EC"/>
    <w:rsid w:val="00E33795"/>
    <w:rsid w:val="00E3415E"/>
    <w:rsid w:val="00E34399"/>
    <w:rsid w:val="00E34943"/>
    <w:rsid w:val="00E51FD1"/>
    <w:rsid w:val="00E54FDD"/>
    <w:rsid w:val="00E6327B"/>
    <w:rsid w:val="00E63E1E"/>
    <w:rsid w:val="00E64303"/>
    <w:rsid w:val="00E65E91"/>
    <w:rsid w:val="00E6624B"/>
    <w:rsid w:val="00E76623"/>
    <w:rsid w:val="00E766F1"/>
    <w:rsid w:val="00E82B35"/>
    <w:rsid w:val="00E83E0C"/>
    <w:rsid w:val="00E962EF"/>
    <w:rsid w:val="00E9635B"/>
    <w:rsid w:val="00E96C57"/>
    <w:rsid w:val="00EA6BD4"/>
    <w:rsid w:val="00EA71C5"/>
    <w:rsid w:val="00EB157E"/>
    <w:rsid w:val="00EB2402"/>
    <w:rsid w:val="00EB36A0"/>
    <w:rsid w:val="00EB3973"/>
    <w:rsid w:val="00EB3D79"/>
    <w:rsid w:val="00EB702C"/>
    <w:rsid w:val="00EC0913"/>
    <w:rsid w:val="00EC719E"/>
    <w:rsid w:val="00EC7C32"/>
    <w:rsid w:val="00ED04C7"/>
    <w:rsid w:val="00ED0D01"/>
    <w:rsid w:val="00ED3BD0"/>
    <w:rsid w:val="00ED7686"/>
    <w:rsid w:val="00ED7EF6"/>
    <w:rsid w:val="00EE34A1"/>
    <w:rsid w:val="00EE4AA6"/>
    <w:rsid w:val="00EF02EB"/>
    <w:rsid w:val="00EF6690"/>
    <w:rsid w:val="00EF791D"/>
    <w:rsid w:val="00F010D6"/>
    <w:rsid w:val="00F024BF"/>
    <w:rsid w:val="00F06BEF"/>
    <w:rsid w:val="00F07662"/>
    <w:rsid w:val="00F106B8"/>
    <w:rsid w:val="00F118F0"/>
    <w:rsid w:val="00F13FD7"/>
    <w:rsid w:val="00F14587"/>
    <w:rsid w:val="00F15290"/>
    <w:rsid w:val="00F24024"/>
    <w:rsid w:val="00F25301"/>
    <w:rsid w:val="00F350EB"/>
    <w:rsid w:val="00F36561"/>
    <w:rsid w:val="00F377A6"/>
    <w:rsid w:val="00F40F79"/>
    <w:rsid w:val="00F41076"/>
    <w:rsid w:val="00F41E77"/>
    <w:rsid w:val="00F46DBD"/>
    <w:rsid w:val="00F553D3"/>
    <w:rsid w:val="00F56D8C"/>
    <w:rsid w:val="00F64F99"/>
    <w:rsid w:val="00F70C12"/>
    <w:rsid w:val="00F71418"/>
    <w:rsid w:val="00F731A0"/>
    <w:rsid w:val="00F75630"/>
    <w:rsid w:val="00F822E3"/>
    <w:rsid w:val="00F836A7"/>
    <w:rsid w:val="00F91432"/>
    <w:rsid w:val="00F9217F"/>
    <w:rsid w:val="00F96193"/>
    <w:rsid w:val="00F97FCB"/>
    <w:rsid w:val="00FB5733"/>
    <w:rsid w:val="00FB6E7D"/>
    <w:rsid w:val="00FB7F6F"/>
    <w:rsid w:val="00FC028C"/>
    <w:rsid w:val="00FC32E9"/>
    <w:rsid w:val="00FC35CB"/>
    <w:rsid w:val="00FC3E07"/>
    <w:rsid w:val="00FE3847"/>
    <w:rsid w:val="00FE74C2"/>
    <w:rsid w:val="00FE7992"/>
    <w:rsid w:val="00FF17A7"/>
    <w:rsid w:val="00FF2A0A"/>
    <w:rsid w:val="00FF34AA"/>
    <w:rsid w:val="00FF58A7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E17D10F7-3AA6-4CBF-824E-5B01B89EE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uiPriority w:val="39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paragraph" w:styleId="StandardWeb">
    <w:name w:val="Normal (Web)"/>
    <w:basedOn w:val="Standard"/>
    <w:uiPriority w:val="99"/>
    <w:semiHidden/>
    <w:unhideWhenUsed/>
    <w:rsid w:val="00451D8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KeinLeerraum">
    <w:name w:val="No Spacing"/>
    <w:uiPriority w:val="1"/>
    <w:qFormat/>
    <w:rsid w:val="00E124D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6" Type="http://schemas.openxmlformats.org/officeDocument/2006/relationships/header" Target="header11.xml"/><Relationship Id="rId7" Type="http://schemas.openxmlformats.org/officeDocument/2006/relationships/webSettings" Target="webSetting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7.png"/><Relationship Id="rId74" Type="http://schemas.openxmlformats.org/officeDocument/2006/relationships/header" Target="header10.xml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44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header" Target="header6.xm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eader" Target="header9.xml"/><Relationship Id="rId73" Type="http://schemas.openxmlformats.org/officeDocument/2006/relationships/image" Target="media/image54.png"/><Relationship Id="rId78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microsoft.com/office/2007/relationships/hdphoto" Target="media/hdphoto1.wdp"/><Relationship Id="rId30" Type="http://schemas.openxmlformats.org/officeDocument/2006/relationships/image" Target="media/image15.png"/><Relationship Id="rId35" Type="http://schemas.openxmlformats.org/officeDocument/2006/relationships/header" Target="header7.xm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image" Target="media/image11.png"/><Relationship Id="rId33" Type="http://schemas.openxmlformats.org/officeDocument/2006/relationships/image" Target="media/image17.emf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header" Target="header8.xml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ik\AppData\Local\Chemistry%20Add-in%20for%20Word\Chemistry%20Gallery\Chem4Word2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41D21"/>
    <w:rsid w:val="000616DC"/>
    <w:rsid w:val="000811F2"/>
    <w:rsid w:val="000B1CA4"/>
    <w:rsid w:val="00177D5C"/>
    <w:rsid w:val="00181C4B"/>
    <w:rsid w:val="001C179A"/>
    <w:rsid w:val="002164E0"/>
    <w:rsid w:val="00267B4E"/>
    <w:rsid w:val="00287D80"/>
    <w:rsid w:val="002913CA"/>
    <w:rsid w:val="002A6E12"/>
    <w:rsid w:val="002B45C5"/>
    <w:rsid w:val="00362988"/>
    <w:rsid w:val="0036719D"/>
    <w:rsid w:val="00403FBF"/>
    <w:rsid w:val="004C4F9E"/>
    <w:rsid w:val="00511CD4"/>
    <w:rsid w:val="00660CAD"/>
    <w:rsid w:val="00665900"/>
    <w:rsid w:val="00745E74"/>
    <w:rsid w:val="0075493B"/>
    <w:rsid w:val="007978B6"/>
    <w:rsid w:val="0080288A"/>
    <w:rsid w:val="00825941"/>
    <w:rsid w:val="008B4FDD"/>
    <w:rsid w:val="00902ADC"/>
    <w:rsid w:val="009544F4"/>
    <w:rsid w:val="009922F0"/>
    <w:rsid w:val="009E3159"/>
    <w:rsid w:val="009F4A15"/>
    <w:rsid w:val="00A058B7"/>
    <w:rsid w:val="00A85546"/>
    <w:rsid w:val="00B16075"/>
    <w:rsid w:val="00B7778E"/>
    <w:rsid w:val="00BC3DCB"/>
    <w:rsid w:val="00BE66F5"/>
    <w:rsid w:val="00C56111"/>
    <w:rsid w:val="00C64F28"/>
    <w:rsid w:val="00C661A2"/>
    <w:rsid w:val="00C87D3B"/>
    <w:rsid w:val="00CC6135"/>
    <w:rsid w:val="00CE7752"/>
    <w:rsid w:val="00D1607B"/>
    <w:rsid w:val="00D41A18"/>
    <w:rsid w:val="00D46178"/>
    <w:rsid w:val="00D472D5"/>
    <w:rsid w:val="00DA7E28"/>
    <w:rsid w:val="00DC399D"/>
    <w:rsid w:val="00DF2A82"/>
    <w:rsid w:val="00E35120"/>
    <w:rsid w:val="00E70311"/>
    <w:rsid w:val="00E82C08"/>
    <w:rsid w:val="00E9575B"/>
    <w:rsid w:val="00EA5E9F"/>
    <w:rsid w:val="00F04EF1"/>
    <w:rsid w:val="00F4577F"/>
    <w:rsid w:val="00F71E68"/>
    <w:rsid w:val="00FA7CA6"/>
    <w:rsid w:val="00FC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62988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2019-08-12T00:00:00</PublishDate>
  <Abstract/>
  <CompanyAddress/>
  <CompanyPhone/>
  <CompanyFax/>
  <CompanyEmail/>
</CoverPageProperties>
</file>

<file path=customXml/item2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C73512-2B72-49E4-B62D-0C6E0C1D4B4C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29D4D59A-5036-45D6-AC9E-6F1AA04D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1</Pages>
  <Words>868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Brüche addieren und subtrahieren</vt:lpstr>
    </vt:vector>
  </TitlesOfParts>
  <Company>Universität Koblenz-Landau</Company>
  <LinksUpToDate>false</LinksUpToDate>
  <CharactersWithSpaces>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Brüche addieren und subtrahieren</dc:title>
  <dc:subject/>
  <dc:creator>meb;jr</dc:creator>
  <cp:keywords/>
  <dc:description/>
  <cp:lastModifiedBy>Katja B</cp:lastModifiedBy>
  <cp:revision>12</cp:revision>
  <cp:lastPrinted>2023-03-17T09:56:00Z</cp:lastPrinted>
  <dcterms:created xsi:type="dcterms:W3CDTF">2019-10-26T09:58:00Z</dcterms:created>
  <dcterms:modified xsi:type="dcterms:W3CDTF">2023-03-17T09:57:00Z</dcterms:modified>
  <cp:category>3</cp:category>
</cp:coreProperties>
</file>