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Document.xml" ContentType="application/vnd.openxmlformats-officedocument.wordprocessingml.comments+xml"/>
  <Override PartName="/word/commentsExtendedDocument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7DFCA" w14:textId="77777777" w:rsidR="00F43756" w:rsidRDefault="00F43756"/>
    <w:p w14:paraId="0D87DFCB" w14:textId="77777777" w:rsidR="00F43756" w:rsidRDefault="00F43756"/>
    <w:p w14:paraId="0D87DFCC" w14:textId="77777777" w:rsidR="00F43756" w:rsidRDefault="00F43756"/>
    <w:p w14:paraId="0D87DFCD" w14:textId="77777777" w:rsidR="00F43756" w:rsidRDefault="00F43756"/>
    <w:p w14:paraId="0D87DFCE" w14:textId="77777777" w:rsidR="00F43756" w:rsidRDefault="00F43756"/>
    <w:p w14:paraId="0D87DFCF" w14:textId="77777777" w:rsidR="00F43756" w:rsidRDefault="00F43756"/>
    <w:p w14:paraId="0D87DFD0" w14:textId="77777777" w:rsidR="00F43756" w:rsidRDefault="00F43756"/>
    <w:p w14:paraId="0D87DFD1" w14:textId="77777777" w:rsidR="00F43756" w:rsidRDefault="00F43756"/>
    <w:p w14:paraId="0D87DFD2" w14:textId="77777777" w:rsidR="00F43756" w:rsidRDefault="00F43756"/>
    <w:p w14:paraId="0D87DFD3" w14:textId="77777777" w:rsidR="00F43756" w:rsidRDefault="00F43756"/>
    <w:p w14:paraId="0D87DFD4" w14:textId="77777777" w:rsidR="00F43756" w:rsidRDefault="00F43756"/>
    <w:p w14:paraId="0D87DFD5" w14:textId="77777777" w:rsidR="00F43756" w:rsidRDefault="00F43756"/>
    <w:p w14:paraId="0D87DFD6" w14:textId="77777777" w:rsidR="00F43756" w:rsidRDefault="00F43756"/>
    <w:p w14:paraId="0D87DFD7" w14:textId="77777777" w:rsidR="00F43756" w:rsidRDefault="00F43756"/>
    <w:p w14:paraId="0D87DFD8" w14:textId="77777777" w:rsidR="00F43756" w:rsidRDefault="00F43756"/>
    <w:p w14:paraId="0D87DFD9" w14:textId="77777777" w:rsidR="00F43756" w:rsidRDefault="00F43756"/>
    <w:p w14:paraId="0D87DFDA" w14:textId="77777777" w:rsidR="00F43756" w:rsidRDefault="00F43756"/>
    <w:p w14:paraId="0D87DFDB" w14:textId="77777777" w:rsidR="00F43756" w:rsidRDefault="00F43756"/>
    <w:p w14:paraId="0D87DFDC" w14:textId="77777777" w:rsidR="00F43756" w:rsidRDefault="00F43756"/>
    <w:p w14:paraId="0D87DFDD" w14:textId="77777777" w:rsidR="00F43756" w:rsidRDefault="00F43756"/>
    <w:p w14:paraId="0D87DFDE" w14:textId="77777777" w:rsidR="00F43756" w:rsidRDefault="00F43756"/>
    <w:p w14:paraId="0D87DFDF" w14:textId="77777777" w:rsidR="00F43756" w:rsidRDefault="00F43756"/>
    <w:p w14:paraId="0D87DFE0" w14:textId="77777777" w:rsidR="00F43756" w:rsidRDefault="00F43756"/>
    <w:p w14:paraId="0D87DFE1" w14:textId="77777777" w:rsidR="00F43756" w:rsidRDefault="00F43756">
      <w:pPr>
        <w:tabs>
          <w:tab w:val="left" w:pos="3480"/>
        </w:tabs>
      </w:pPr>
    </w:p>
    <w:p w14:paraId="0D87DFE2" w14:textId="77777777" w:rsidR="00F43756" w:rsidRDefault="00F43756"/>
    <w:p w14:paraId="0D87DFE3" w14:textId="77777777" w:rsidR="00F43756" w:rsidRDefault="00F43756"/>
    <w:p w14:paraId="0D87DFE4" w14:textId="77777777" w:rsidR="00F43756" w:rsidRDefault="00F43756"/>
    <w:p w14:paraId="0D87DFE5" w14:textId="77777777" w:rsidR="00F43756" w:rsidRDefault="00F43756"/>
    <w:p w14:paraId="0D87DFE6" w14:textId="77777777" w:rsidR="00F43756" w:rsidRDefault="00F43756"/>
    <w:p w14:paraId="0D87DFE7" w14:textId="77777777" w:rsidR="00F43756" w:rsidRDefault="00F43756"/>
    <w:p w14:paraId="0D87DFE8" w14:textId="77777777" w:rsidR="00F43756" w:rsidRDefault="00F43756"/>
    <w:p w14:paraId="0D87DFE9" w14:textId="77777777" w:rsidR="00F43756" w:rsidRDefault="00F43756"/>
    <w:tbl>
      <w:tblPr>
        <w:tblStyle w:val="Tabellenraster"/>
        <w:tblpPr w:leftFromText="142" w:rightFromText="142" w:vertAnchor="text" w:horzAnchor="margin" w:tblpXSpec="right" w:tblpY="-166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F43756" w14:paraId="0D87DFEB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0D87DFEA" w14:textId="77777777" w:rsidR="00F43756" w:rsidRDefault="00F43756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F43756" w14:paraId="0D87DFED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0D87DFEC" w14:textId="77777777" w:rsidR="00F43756" w:rsidRDefault="00E550A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F43756" w14:paraId="0D87DFEF" w14:textId="77777777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D87DFEE" w14:textId="77777777" w:rsidR="00F43756" w:rsidRDefault="00F43756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F43756" w14:paraId="0D87DFF1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0D87DFF0" w14:textId="77777777" w:rsidR="00F43756" w:rsidRDefault="00E550AF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F43756" w14:paraId="0D87DFF3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0D87DFF2" w14:textId="77777777" w:rsidR="00F43756" w:rsidRDefault="00F43756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F43756" w14:paraId="0D87DFF5" w14:textId="77777777">
        <w:tc>
          <w:tcPr>
            <w:tcW w:w="1670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D87DFF4" w14:textId="77777777" w:rsidR="00F43756" w:rsidRDefault="00E550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0D87DFF6" w14:textId="77777777" w:rsidR="00F43756" w:rsidRDefault="00F43756"/>
    <w:p w14:paraId="0D87DFF7" w14:textId="77777777" w:rsidR="00F43756" w:rsidRDefault="00F43756"/>
    <w:p w14:paraId="0D87DFF8" w14:textId="77777777" w:rsidR="00F43756" w:rsidRDefault="00F43756"/>
    <w:p w14:paraId="0D87DFF9" w14:textId="77777777" w:rsidR="00F43756" w:rsidRDefault="00F43756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F43756" w14:paraId="0D87E00D" w14:textId="77777777">
        <w:tc>
          <w:tcPr>
            <w:tcW w:w="6884" w:type="dxa"/>
          </w:tcPr>
          <w:p w14:paraId="0D87DFFA" w14:textId="77777777" w:rsidR="00F43756" w:rsidRDefault="00F43756">
            <w:pPr>
              <w:pStyle w:val="Labor-Titelseite"/>
            </w:pPr>
          </w:p>
          <w:p w14:paraId="0D87DFFB" w14:textId="77777777" w:rsidR="00F43756" w:rsidRDefault="00E550AF">
            <w:pPr>
              <w:pStyle w:val="Labor-Titelseite"/>
            </w:pPr>
            <w:r>
              <w:t>Station</w:t>
            </w:r>
          </w:p>
          <w:p w14:paraId="0D87DFFC" w14:textId="77777777" w:rsidR="00F43756" w:rsidRDefault="00E550AF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>„Brüche multiplizieren“</w:t>
            </w:r>
          </w:p>
          <w:p w14:paraId="0D87DFFD" w14:textId="77777777" w:rsidR="00F43756" w:rsidRDefault="00E550AF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alias w:val="Kategorie"/>
                <w:tag w:val=""/>
                <w:id w:val="-1113974210"/>
              </w:sdtPr>
              <w:sdtContent>
                <w:r>
                  <w:rPr>
                    <w:rFonts w:cs="Arial"/>
                    <w:szCs w:val="56"/>
                  </w:rPr>
                  <w:t>3</w:t>
                </w:r>
              </w:sdtContent>
            </w:sdt>
          </w:p>
          <w:p w14:paraId="0D87DFFE" w14:textId="77777777" w:rsidR="00F43756" w:rsidRDefault="00F43756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0D87DFFF" w14:textId="77777777" w:rsidR="00F43756" w:rsidRDefault="00E550AF">
            <w:pPr>
              <w:pStyle w:val="Labor-Titelseite"/>
            </w:pPr>
            <w:r>
              <w:t>Arbeitsheft</w:t>
            </w:r>
          </w:p>
          <w:p w14:paraId="0D87E000" w14:textId="77777777" w:rsidR="00F43756" w:rsidRDefault="00F43756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F43756" w14:paraId="0D87E009" w14:textId="77777777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D87E001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D87E002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D87E003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D87E004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D87E005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D87E006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0D87E007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0D87E008" w14:textId="77777777" w:rsidR="00F43756" w:rsidRDefault="00F4375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F43756" w14:paraId="0D87E00B" w14:textId="77777777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14:paraId="0D87E00A" w14:textId="77777777" w:rsidR="00F43756" w:rsidRDefault="00E550AF">
                  <w:pPr>
                    <w:pStyle w:val="Arbeitsanweisung"/>
                  </w:pPr>
                  <w:r>
                    <w:t>Teilnehmercode</w:t>
                  </w:r>
                </w:p>
              </w:tc>
            </w:tr>
          </w:tbl>
          <w:p w14:paraId="0D87E00C" w14:textId="77777777" w:rsidR="00F43756" w:rsidRDefault="00F43756">
            <w:pPr>
              <w:jc w:val="center"/>
            </w:pPr>
          </w:p>
        </w:tc>
      </w:tr>
    </w:tbl>
    <w:p w14:paraId="0D87E00E" w14:textId="77777777" w:rsidR="00F43756" w:rsidRDefault="00E550AF">
      <w:pPr>
        <w:spacing w:after="200" w:line="276" w:lineRule="auto"/>
        <w:sectPr w:rsidR="00F43756">
          <w:headerReference w:type="even" r:id="rId8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0D87E00F" w14:textId="77777777" w:rsidR="00F43756" w:rsidRDefault="00F43756">
      <w:pPr>
        <w:spacing w:after="200" w:line="276" w:lineRule="auto"/>
        <w:sectPr w:rsidR="00F43756">
          <w:headerReference w:type="first" r:id="rId14"/>
          <w:footerReference w:type="first" r:id="rId15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</w:p>
    <w:sdt>
      <w:sdtPr>
        <w:rPr>
          <w:b w:val="0"/>
          <w:sz w:val="24"/>
        </w:rPr>
        <w:alias w:val="einführende Worte"/>
        <w:tag w:val="einführende Worte"/>
        <w:id w:val="18865526"/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</w:sdtPr>
          <w:sdtContent>
            <w:p w14:paraId="0D87E010" w14:textId="77777777" w:rsidR="00F43756" w:rsidRDefault="00F43756">
              <w:pPr>
                <w:pStyle w:val="Labor-Kapitelberschrift"/>
                <w:jc w:val="both"/>
                <w:rPr>
                  <w:b w:val="0"/>
                  <w:sz w:val="24"/>
                </w:rPr>
              </w:pPr>
            </w:p>
            <w:p w14:paraId="0D87E011" w14:textId="77777777" w:rsidR="00F43756" w:rsidRDefault="00F43756">
              <w:pPr>
                <w:pStyle w:val="Labor-Kapitelberschrift"/>
                <w:jc w:val="both"/>
                <w:rPr>
                  <w:b w:val="0"/>
                  <w:sz w:val="24"/>
                </w:rPr>
              </w:pPr>
            </w:p>
            <w:p w14:paraId="0D87E012" w14:textId="77777777" w:rsidR="00F43756" w:rsidRDefault="00E550AF">
              <w:pPr>
                <w:pStyle w:val="Labor-Kapitelberschrift"/>
                <w:jc w:val="both"/>
              </w:pPr>
              <w:r>
                <w:t>Liebe Schülerinnen und Schüler!</w:t>
              </w:r>
            </w:p>
            <w:p w14:paraId="0D87E013" w14:textId="77777777" w:rsidR="00F43756" w:rsidRDefault="00F43756">
              <w:pPr>
                <w:pStyle w:val="Arbeitsanweisung"/>
              </w:pPr>
            </w:p>
            <w:p w14:paraId="0D87E014" w14:textId="77777777" w:rsidR="00F43756" w:rsidRDefault="00F43756">
              <w:pPr>
                <w:pStyle w:val="Arbeitsanweisung"/>
              </w:pPr>
            </w:p>
            <w:p w14:paraId="0D87E015" w14:textId="628FE267" w:rsidR="00F43756" w:rsidRDefault="00E550AF">
              <w:pPr>
                <w:pStyle w:val="Labor-Texteinfach"/>
              </w:pPr>
              <w:r>
                <w:t>In den letzten Arbeitsheften habt Ihr euch mit der Division von Brüchen beschäftigt.</w:t>
              </w:r>
            </w:p>
            <w:p w14:paraId="0D87E016" w14:textId="44ED8580" w:rsidR="00F43756" w:rsidRDefault="00E550AF">
              <w:pPr>
                <w:pStyle w:val="Labor-Texteinfach"/>
              </w:pPr>
              <w:r>
                <w:t>In diesem Arbeitsheft geht es nun um die Multiplikation von Brüchen.</w:t>
              </w:r>
            </w:p>
            <w:p w14:paraId="0D87E017" w14:textId="77777777" w:rsidR="00F43756" w:rsidRDefault="00F43756">
              <w:pPr>
                <w:pStyle w:val="Arbeitsanweisung"/>
              </w:pPr>
            </w:p>
            <w:p w14:paraId="0D87E018" w14:textId="77777777" w:rsidR="00F43756" w:rsidRDefault="00E550AF">
              <w:pPr>
                <w:pStyle w:val="Arbeitsanweisung"/>
              </w:pPr>
              <w:r>
                <w:t>Beachtet beim Bearbeiten der Aufgaben die angegebenen Symbole. Deren Bedeutung könnt ihr jederzeit auf dieser Seite nachlesen.</w:t>
              </w:r>
            </w:p>
            <w:p w14:paraId="0D87E019" w14:textId="77777777" w:rsidR="00F43756" w:rsidRDefault="00F43756">
              <w:pPr>
                <w:pStyle w:val="Arbeitsanweisung"/>
              </w:pPr>
            </w:p>
            <w:p w14:paraId="0D87E01A" w14:textId="77777777" w:rsidR="00F43756" w:rsidRDefault="00F43756">
              <w:pPr>
                <w:pStyle w:val="Arbeitsanweisung"/>
              </w:pPr>
            </w:p>
            <w:p w14:paraId="0D87E01B" w14:textId="77777777" w:rsidR="00F43756" w:rsidRDefault="00F43756">
              <w:pPr>
                <w:pStyle w:val="Arbeitsanweisung"/>
              </w:pPr>
            </w:p>
            <w:p w14:paraId="0D87E01C" w14:textId="54833188" w:rsidR="00F43756" w:rsidRDefault="00E550AF">
              <w:pPr>
                <w:pStyle w:val="Labor-Kapitelberschrift"/>
                <w:jc w:val="both"/>
                <w:rPr>
                  <w:b w:val="0"/>
                </w:rPr>
              </w:pPr>
              <w:r>
                <w:t xml:space="preserve">Wichtig: </w:t>
              </w:r>
              <w:r>
                <w:rPr>
                  <w:b w:val="0"/>
                </w:rPr>
                <w:t>Bearbeitet bitte alle Aufgaben der Reihe nach!</w:t>
              </w:r>
            </w:p>
            <w:p w14:paraId="0D87E01D" w14:textId="2231C0EC" w:rsidR="00F43756" w:rsidRDefault="00E550AF" w:rsidP="00E550AF">
              <w:pPr>
                <w:pStyle w:val="Labor-Kapitelberschrift"/>
                <w:jc w:val="both"/>
              </w:pPr>
              <w:r w:rsidRPr="00E550AF">
                <w:t>Es handelt sich bei dieser Station um eine Online-Version. Schau unbedingt in den Materialordner hinein und lies dir dort die Informationen aufmerksam durch.</w:t>
              </w:r>
            </w:p>
            <w:p w14:paraId="0D87E01E" w14:textId="77777777" w:rsidR="00F43756" w:rsidRDefault="00E550AF">
              <w:pPr>
                <w:pStyle w:val="Arbeitsanweisung"/>
              </w:pP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45952" behindDoc="0" locked="0" layoutInCell="1" allowOverlap="1" wp14:anchorId="0D87E8AE" wp14:editId="0D87E8AF">
                        <wp:simplePos x="0" y="0"/>
                        <wp:positionH relativeFrom="column">
                          <wp:posOffset>6018528</wp:posOffset>
                        </wp:positionH>
                        <wp:positionV relativeFrom="paragraph">
                          <wp:posOffset>2048508</wp:posOffset>
                        </wp:positionV>
                        <wp:extent cx="492759" cy="492759"/>
                        <wp:effectExtent l="0" t="0" r="2538" b="2538"/>
                        <wp:wrapNone/>
                        <wp:docPr id="27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Modellieren_weis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6" o:spid="_x0000_s26" type="#_x0000_t75" style="position:absolute;mso-wrap-distance-left:9.0pt;mso-wrap-distance-top:0.0pt;mso-wrap-distance-right:9.0pt;mso-wrap-distance-bottom:0.0pt;z-index:251645952;o:allowoverlap:true;o:allowincell:true;mso-position-horizontal-relative:text;margin-left:473.9pt;mso-position-horizontal:absolute;mso-position-vertical-relative:text;margin-top:161.3pt;mso-position-vertical:absolute;width:38.8pt;height:38.8pt;" stroked="false">
                        <v:path textboxrect="0,0,0,0"/>
                        <v:imagedata r:id="rId27" o:title=""/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42880" behindDoc="0" locked="0" layoutInCell="1" allowOverlap="1" wp14:anchorId="0D87E8B0" wp14:editId="0D87E8B1">
                        <wp:simplePos x="0" y="0"/>
                        <wp:positionH relativeFrom="column">
                          <wp:posOffset>6018528</wp:posOffset>
                        </wp:positionH>
                        <wp:positionV relativeFrom="paragraph">
                          <wp:posOffset>1433828</wp:posOffset>
                        </wp:positionV>
                        <wp:extent cx="492759" cy="492759"/>
                        <wp:effectExtent l="0" t="0" r="2538" b="2538"/>
                        <wp:wrapNone/>
                        <wp:docPr id="28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C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7" o:spid="_x0000_s27" type="#_x0000_t75" style="position:absolute;mso-wrap-distance-left:9.0pt;mso-wrap-distance-top:0.0pt;mso-wrap-distance-right:9.0pt;mso-wrap-distance-bottom:0.0pt;z-index:251642880;o:allowoverlap:true;o:allowincell:true;mso-position-horizontal-relative:text;margin-left:473.9pt;mso-position-horizontal:absolute;mso-position-vertical-relative:text;margin-top:112.9pt;mso-position-vertical:absolute;width:38.8pt;height:38.8pt;" stroked="false">
                        <v:path textboxrect="0,0,0,0"/>
                        <v:imagedata r:id="rId29" o:title=""/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39808" behindDoc="0" locked="0" layoutInCell="1" allowOverlap="1" wp14:anchorId="0D87E8B2" wp14:editId="0D87E8B3">
                        <wp:simplePos x="0" y="0"/>
                        <wp:positionH relativeFrom="column">
                          <wp:posOffset>6017895</wp:posOffset>
                        </wp:positionH>
                        <wp:positionV relativeFrom="paragraph">
                          <wp:posOffset>817878</wp:posOffset>
                        </wp:positionV>
                        <wp:extent cx="494028" cy="494028"/>
                        <wp:effectExtent l="0" t="0" r="1268" b="1268"/>
                        <wp:wrapNone/>
                        <wp:docPr id="29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030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8" o:spid="_x0000_s28" type="#_x0000_t75" style="position:absolute;mso-wrap-distance-left:9.0pt;mso-wrap-distance-top:0.0pt;mso-wrap-distance-right:9.0pt;mso-wrap-distance-bottom:0.0pt;z-index:251639808;o:allowoverlap:true;o:allowincell:true;mso-position-horizontal-relative:text;margin-left:473.8pt;mso-position-horizontal:absolute;mso-position-vertical-relative:text;margin-top:64.4pt;mso-position-vertical:absolute;width:38.9pt;height:38.9pt;">
                        <v:path textboxrect="0,0,0,0"/>
                        <v:imagedata r:id="rId31" o:title=""/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36736" behindDoc="0" locked="0" layoutInCell="1" allowOverlap="1" wp14:anchorId="0D87E8B4" wp14:editId="0D87E8B5">
                        <wp:simplePos x="0" y="0"/>
                        <wp:positionH relativeFrom="column">
                          <wp:posOffset>6018951</wp:posOffset>
                        </wp:positionH>
                        <wp:positionV relativeFrom="paragraph">
                          <wp:posOffset>203198</wp:posOffset>
                        </wp:positionV>
                        <wp:extent cx="492759" cy="492759"/>
                        <wp:effectExtent l="0" t="0" r="2538" b="2538"/>
                        <wp:wrapNone/>
                        <wp:docPr id="3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3" descr="C:\Users\Sebastian\Desktop\Vorlagen\Fragezeiche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9" o:spid="_x0000_s29" type="#_x0000_t75" style="position:absolute;mso-wrap-distance-left:9.0pt;mso-wrap-distance-top:0.0pt;mso-wrap-distance-right:9.0pt;mso-wrap-distance-bottom:0.0pt;z-index:251636736;o:allowoverlap:true;o:allowincell:true;mso-position-horizontal-relative:text;margin-left:473.9pt;mso-position-horizontal:absolute;mso-position-vertical-relative:text;margin-top:16.0pt;mso-position-vertical:absolute;width:38.8pt;height:38.8pt;" strokeweight="0.75pt">
                        <v:path textboxrect="0,0,0,0"/>
                        <v:imagedata r:id="rId33" o:title=""/>
                      </v:shape>
                    </w:pict>
                  </mc:Fallback>
                </mc:AlternateContent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F43756" w14:paraId="0D87E021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0D87E01F" w14:textId="77777777" w:rsidR="00F43756" w:rsidRDefault="00E550AF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mc:AlternateContent>
                        <mc:Choice Requires="wpg">
                          <w:drawing>
                            <wp:inline distT="0" distB="0" distL="0" distR="0" wp14:anchorId="0D87E8B6" wp14:editId="0D87E8B7">
                              <wp:extent cx="493200" cy="493200"/>
                              <wp:effectExtent l="0" t="0" r="2538" b="2538"/>
                              <wp:docPr id="3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3" descr="C:\Users\Sebastian\Desktop\Vorlagen\Fragezeichen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0" o:spid="_x0000_s30" type="#_x0000_t75" style="mso-wrap-distance-left:0.0pt;mso-wrap-distance-top:0.0pt;mso-wrap-distance-right:0.0pt;mso-wrap-distance-bottom:0.0pt;width:38.8pt;height:38.8pt;" strokeweight="0.75pt">
                              <v:path textboxrect="0,0,0,0"/>
                              <v:imagedata r:id="rId33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0D87E020" w14:textId="77777777" w:rsidR="00F43756" w:rsidRDefault="00E550AF">
                    <w:pPr>
                      <w:pStyle w:val="Labor-Text"/>
                      <w:jc w:val="left"/>
                    </w:pPr>
                    <w:r>
                      <w:t>Zu dieser Aufgabe gibt es Hilfen im Hilfeheft.</w:t>
                    </w:r>
                  </w:p>
                </w:tc>
              </w:tr>
              <w:tr w:rsidR="00F43756" w14:paraId="0D87E024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0D87E022" w14:textId="77777777" w:rsidR="00F43756" w:rsidRDefault="00E550AF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mc:AlternateContent>
                        <mc:Choice Requires="wpg">
                          <w:drawing>
                            <wp:inline distT="0" distB="0" distL="0" distR="0" wp14:anchorId="0D87E8B8" wp14:editId="0D87E8B9">
                              <wp:extent cx="494028" cy="494028"/>
                              <wp:effectExtent l="0" t="0" r="1268" b="1268"/>
                              <wp:docPr id="32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4030" cy="49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1" o:spid="_x0000_s31" type="#_x0000_t75" style="mso-wrap-distance-left:0.0pt;mso-wrap-distance-top:0.0pt;mso-wrap-distance-right:0.0pt;mso-wrap-distance-bottom:0.0pt;width:38.9pt;height:38.9pt;" stroked="false">
                              <v:path textboxrect="0,0,0,0"/>
                              <v:imagedata r:id="rId31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0D87E023" w14:textId="77777777" w:rsidR="00F43756" w:rsidRDefault="00E550AF">
                    <w:pPr>
                      <w:pStyle w:val="Labor-Text"/>
                      <w:jc w:val="left"/>
                    </w:pPr>
                    <w:r>
                      <w:t>Diskutiert hier eure wichtigsten Ergebnisse und fasst sie zusammen.</w:t>
                    </w:r>
                  </w:p>
                </w:tc>
              </w:tr>
              <w:tr w:rsidR="00F43756" w14:paraId="0D87E027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0D87E025" w14:textId="77777777" w:rsidR="00F43756" w:rsidRDefault="00E550AF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mc:AlternateContent>
                        <mc:Choice Requires="wpg">
                          <w:drawing>
                            <wp:inline distT="0" distB="0" distL="0" distR="0" wp14:anchorId="0D87E8BA" wp14:editId="0D87E8BB">
                              <wp:extent cx="493200" cy="493200"/>
                              <wp:effectExtent l="0" t="0" r="2538" b="2538"/>
                              <wp:docPr id="33" name="Grafi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C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2" o:spid="_x0000_s32" type="#_x0000_t75" style="mso-wrap-distance-left:0.0pt;mso-wrap-distance-top:0.0pt;mso-wrap-distance-right:0.0pt;mso-wrap-distance-bottom:0.0pt;width:38.8pt;height:38.8pt;" stroked="false">
                              <v:path textboxrect="0,0,0,0"/>
                              <v:imagedata r:id="rId29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0D87E026" w14:textId="77777777" w:rsidR="00F43756" w:rsidRDefault="00E550AF">
                    <w:pPr>
                      <w:pStyle w:val="Labor-Text"/>
                      <w:jc w:val="left"/>
                    </w:pPr>
                    <w:r>
                      <w:t>Zu dieser Aufgabe gibt es eine Simulation oder ein Video.</w:t>
                    </w:r>
                  </w:p>
                </w:tc>
              </w:tr>
              <w:tr w:rsidR="00F43756" w14:paraId="0D87E02A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0D87E028" w14:textId="77777777" w:rsidR="00F43756" w:rsidRDefault="00E550AF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mc:AlternateContent>
                        <mc:Choice Requires="wpg">
                          <w:drawing>
                            <wp:inline distT="0" distB="0" distL="0" distR="0" wp14:anchorId="0D87E8BC" wp14:editId="0D87E8BD">
                              <wp:extent cx="493200" cy="493200"/>
                              <wp:effectExtent l="0" t="0" r="2538" b="2538"/>
                              <wp:docPr id="34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Modellieren_weiss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3" o:spid="_x0000_s33" type="#_x0000_t75" style="mso-wrap-distance-left:0.0pt;mso-wrap-distance-top:0.0pt;mso-wrap-distance-right:0.0pt;mso-wrap-distance-bottom:0.0pt;width:38.8pt;height:38.8pt;" stroked="false">
                              <v:path textboxrect="0,0,0,0"/>
                              <v:imagedata r:id="rId27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0D87E029" w14:textId="77777777" w:rsidR="00F43756" w:rsidRDefault="00E550AF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0D87E02B" w14:textId="77777777" w:rsidR="00F43756" w:rsidRDefault="00F43756">
              <w:pPr>
                <w:pStyle w:val="Arbeitsanweisung"/>
              </w:pPr>
            </w:p>
            <w:p w14:paraId="0D87E02C" w14:textId="77777777" w:rsidR="00F43756" w:rsidRDefault="00F43756">
              <w:pPr>
                <w:pStyle w:val="Arbeitsanweisung"/>
              </w:pPr>
            </w:p>
            <w:p w14:paraId="0D87E02D" w14:textId="77777777" w:rsidR="00F43756" w:rsidRDefault="00E550AF">
              <w:pPr>
                <w:pStyle w:val="Arbeitsanweisung"/>
              </w:pPr>
              <w:r>
                <w:t>Wir wünschen Euch viel Spaß beim Experimentieren und Entdecken!</w:t>
              </w:r>
            </w:p>
            <w:p w14:paraId="0D87E02E" w14:textId="77777777" w:rsidR="00F43756" w:rsidRDefault="00F43756">
              <w:pPr>
                <w:pStyle w:val="Arbeitsanweisung"/>
              </w:pPr>
            </w:p>
            <w:p w14:paraId="0D87E02F" w14:textId="77777777" w:rsidR="00F43756" w:rsidRDefault="00E550AF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>
                <w:t>Das Mathematik-Labor-Team</w:t>
              </w:r>
            </w:p>
          </w:sdtContent>
        </w:sdt>
      </w:sdtContent>
    </w:sdt>
    <w:p w14:paraId="0D87E030" w14:textId="77777777" w:rsidR="00F43756" w:rsidRDefault="00E550AF">
      <w:pPr>
        <w:spacing w:after="200" w:line="276" w:lineRule="auto"/>
      </w:pPr>
      <w:r>
        <w:br w:type="page"/>
      </w:r>
    </w:p>
    <w:p w14:paraId="0D87E031" w14:textId="77777777" w:rsidR="00F43756" w:rsidRDefault="00F43756"/>
    <w:p w14:paraId="0D87E032" w14:textId="77777777" w:rsidR="00F43756" w:rsidRDefault="00F43756"/>
    <w:p w14:paraId="0D87E033" w14:textId="77777777" w:rsidR="00F43756" w:rsidRDefault="00F43756"/>
    <w:p w14:paraId="0D87E034" w14:textId="77777777" w:rsidR="00F43756" w:rsidRDefault="00F43756"/>
    <w:p w14:paraId="0D87E035" w14:textId="77777777" w:rsidR="00F43756" w:rsidRDefault="00F43756"/>
    <w:p w14:paraId="0D87E036" w14:textId="77777777" w:rsidR="00F43756" w:rsidRDefault="00F43756"/>
    <w:p w14:paraId="0D87E037" w14:textId="77777777" w:rsidR="00F43756" w:rsidRDefault="00F43756"/>
    <w:p w14:paraId="0D87E038" w14:textId="77777777" w:rsidR="00F43756" w:rsidRDefault="00F43756"/>
    <w:p w14:paraId="0D87E039" w14:textId="77777777" w:rsidR="00F43756" w:rsidRDefault="00F43756"/>
    <w:p w14:paraId="0D87E03A" w14:textId="77777777" w:rsidR="00F43756" w:rsidRDefault="00F43756"/>
    <w:p w14:paraId="0D87E03B" w14:textId="77777777" w:rsidR="00F43756" w:rsidRDefault="00F43756"/>
    <w:p w14:paraId="0D87E03C" w14:textId="77777777" w:rsidR="00F43756" w:rsidRDefault="00F43756"/>
    <w:p w14:paraId="0D87E03D" w14:textId="77777777" w:rsidR="00F43756" w:rsidRDefault="00F43756"/>
    <w:p w14:paraId="0D87E03E" w14:textId="77777777" w:rsidR="00F43756" w:rsidRDefault="00F43756"/>
    <w:p w14:paraId="0D87E03F" w14:textId="77777777" w:rsidR="00F43756" w:rsidRDefault="00F43756"/>
    <w:p w14:paraId="0D87E040" w14:textId="77777777" w:rsidR="00F43756" w:rsidRDefault="00F43756"/>
    <w:p w14:paraId="0D87E041" w14:textId="77777777" w:rsidR="00F43756" w:rsidRDefault="00F43756"/>
    <w:p w14:paraId="0D87E042" w14:textId="77777777" w:rsidR="00F43756" w:rsidRDefault="00F43756"/>
    <w:p w14:paraId="0D87E043" w14:textId="77777777" w:rsidR="00F43756" w:rsidRDefault="00F43756"/>
    <w:p w14:paraId="0D87E044" w14:textId="77777777" w:rsidR="00F43756" w:rsidRDefault="00F43756"/>
    <w:p w14:paraId="0D87E045" w14:textId="77777777" w:rsidR="00F43756" w:rsidRDefault="00F43756"/>
    <w:p w14:paraId="0D87E046" w14:textId="77777777" w:rsidR="00F43756" w:rsidRDefault="00F43756"/>
    <w:p w14:paraId="0D87E047" w14:textId="77777777" w:rsidR="00F43756" w:rsidRDefault="00F43756"/>
    <w:p w14:paraId="0D87E048" w14:textId="77777777" w:rsidR="00F43756" w:rsidRDefault="00F43756"/>
    <w:p w14:paraId="0D87E049" w14:textId="77777777" w:rsidR="00F43756" w:rsidRDefault="00F43756"/>
    <w:p w14:paraId="0D87E04A" w14:textId="77777777" w:rsidR="00F43756" w:rsidRDefault="00F43756"/>
    <w:p w14:paraId="0D87E04B" w14:textId="77777777" w:rsidR="00F43756" w:rsidRDefault="00F43756"/>
    <w:p w14:paraId="0D87E04C" w14:textId="77777777" w:rsidR="00F43756" w:rsidRDefault="00F43756"/>
    <w:p w14:paraId="0D87E04D" w14:textId="77777777" w:rsidR="00F43756" w:rsidRDefault="00F43756"/>
    <w:p w14:paraId="0D87E04E" w14:textId="77777777" w:rsidR="00F43756" w:rsidRDefault="00F43756"/>
    <w:p w14:paraId="0D87E04F" w14:textId="77777777" w:rsidR="00F43756" w:rsidRDefault="00F43756"/>
    <w:p w14:paraId="0D87E050" w14:textId="77777777" w:rsidR="00F43756" w:rsidRDefault="00F43756"/>
    <w:p w14:paraId="0D87E051" w14:textId="77777777" w:rsidR="00F43756" w:rsidRDefault="00F43756"/>
    <w:p w14:paraId="0D87E052" w14:textId="77777777" w:rsidR="00F43756" w:rsidRDefault="00F43756"/>
    <w:p w14:paraId="0D87E053" w14:textId="77777777" w:rsidR="00F43756" w:rsidRDefault="00F43756"/>
    <w:p w14:paraId="0D87E054" w14:textId="77777777" w:rsidR="00F43756" w:rsidRDefault="00F43756"/>
    <w:p w14:paraId="0D87E055" w14:textId="77777777" w:rsidR="00F43756" w:rsidRDefault="00F43756"/>
    <w:p w14:paraId="0D87E056" w14:textId="77777777" w:rsidR="00F43756" w:rsidRDefault="00F43756"/>
    <w:p w14:paraId="0D87E057" w14:textId="77777777" w:rsidR="00F43756" w:rsidRDefault="00F43756"/>
    <w:p w14:paraId="0D87E058" w14:textId="77777777" w:rsidR="00F43756" w:rsidRDefault="00F43756"/>
    <w:p w14:paraId="0D87E059" w14:textId="77777777" w:rsidR="00F43756" w:rsidRDefault="00F43756"/>
    <w:p w14:paraId="0D87E05A" w14:textId="77777777" w:rsidR="00F43756" w:rsidRDefault="00F43756"/>
    <w:p w14:paraId="0D87E05B" w14:textId="77777777" w:rsidR="00F43756" w:rsidRDefault="00F43756"/>
    <w:p w14:paraId="0D87E05C" w14:textId="77777777" w:rsidR="00F43756" w:rsidRDefault="00F43756"/>
    <w:p w14:paraId="0D87E05D" w14:textId="77777777" w:rsidR="00F43756" w:rsidRDefault="00F43756"/>
    <w:p w14:paraId="0D87E05E" w14:textId="77777777" w:rsidR="00F43756" w:rsidRDefault="00F43756"/>
    <w:p w14:paraId="0D87E05F" w14:textId="77777777" w:rsidR="00F43756" w:rsidRDefault="00F43756"/>
    <w:p w14:paraId="0D87E060" w14:textId="77777777" w:rsidR="00F43756" w:rsidRDefault="00F43756"/>
    <w:p w14:paraId="0D87E061" w14:textId="77777777" w:rsidR="00F43756" w:rsidRDefault="00F43756"/>
    <w:p w14:paraId="0D87E062" w14:textId="77777777" w:rsidR="00F43756" w:rsidRDefault="00F43756"/>
    <w:p w14:paraId="0D87E063" w14:textId="77777777" w:rsidR="00F43756" w:rsidRDefault="00F43756"/>
    <w:p w14:paraId="0D87E064" w14:textId="77777777" w:rsidR="00F43756" w:rsidRDefault="00F43756"/>
    <w:p w14:paraId="0D87E065" w14:textId="77777777" w:rsidR="00F43756" w:rsidRDefault="00F43756"/>
    <w:p w14:paraId="0D87E066" w14:textId="77777777" w:rsidR="00F43756" w:rsidRDefault="00F43756"/>
    <w:p w14:paraId="0D87E067" w14:textId="77777777" w:rsidR="00F43756" w:rsidRDefault="00F43756"/>
    <w:p w14:paraId="0D87E068" w14:textId="77777777" w:rsidR="00F43756" w:rsidRDefault="00F43756">
      <w:pPr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87E069" w14:textId="77777777" w:rsidR="00F43756" w:rsidRDefault="00F43756">
      <w:pPr>
        <w:pStyle w:val="Labor-Texteinfach"/>
      </w:pPr>
    </w:p>
    <w:p w14:paraId="0D87E06A" w14:textId="77777777" w:rsidR="00F43756" w:rsidRDefault="00E550AF">
      <w:pPr>
        <w:pStyle w:val="Labor-Texteinfach"/>
      </w:pPr>
      <w:r>
        <w:t>Bisher habt ihr euch die Bruchrechnung insbesondere mit WABIs erarbeitet. In diesem Aufgabenteil benutzen wir anstelle der WABIs nun Quadrate, um Bruchzahlen darzustellen.</w:t>
      </w:r>
    </w:p>
    <w:p w14:paraId="0D87E06B" w14:textId="77777777" w:rsidR="00F43756" w:rsidRDefault="00F43756">
      <w:pPr>
        <w:pStyle w:val="Labor-Texteinfach"/>
      </w:pPr>
    </w:p>
    <w:p w14:paraId="0D87E06C" w14:textId="77777777" w:rsidR="00F43756" w:rsidRDefault="00E550AF">
      <w:pPr>
        <w:pStyle w:val="Arbeitsanweisung"/>
        <w:numPr>
          <w:ilvl w:val="1"/>
          <w:numId w:val="16"/>
        </w:numPr>
      </w:pPr>
      <w:r>
        <w:t>Gebt den Anteil der eingefärbten Fläche der Quadrate an.</w:t>
      </w:r>
    </w:p>
    <w:p w14:paraId="0D87E06D" w14:textId="77777777" w:rsidR="00F43756" w:rsidRDefault="00F43756">
      <w:pPr>
        <w:pStyle w:val="Arbeitsanweisung"/>
        <w:ind w:left="705"/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13"/>
        <w:gridCol w:w="1720"/>
        <w:gridCol w:w="2769"/>
        <w:gridCol w:w="1760"/>
      </w:tblGrid>
      <w:tr w:rsidR="00F43756" w14:paraId="0D87E086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F43756" w14:paraId="0D87E06F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</w:tcPr>
                <w:p w14:paraId="0D87E06E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71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14:paraId="0D87E070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73" w14:textId="77777777">
              <w:trPr>
                <w:trHeight w:val="397"/>
              </w:trPr>
              <w:tc>
                <w:tcPr>
                  <w:tcW w:w="1701" w:type="dxa"/>
                </w:tcPr>
                <w:p w14:paraId="0D87E072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75" w14:textId="77777777">
              <w:trPr>
                <w:trHeight w:val="397"/>
              </w:trPr>
              <w:tc>
                <w:tcPr>
                  <w:tcW w:w="1701" w:type="dxa"/>
                </w:tcPr>
                <w:p w14:paraId="0D87E074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76" w14:textId="77777777" w:rsidR="00F43756" w:rsidRDefault="00F4375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0D87E077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BE" wp14:editId="0D87E8BF">
                      <wp:extent cx="428625" cy="802358"/>
                      <wp:effectExtent l="0" t="0" r="0" b="0"/>
                      <wp:docPr id="35" name="Grafik 40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F43756" w14:paraId="0D87E079" w14:textId="77777777">
              <w:trPr>
                <w:trHeight w:val="255"/>
              </w:trPr>
              <w:tc>
                <w:tcPr>
                  <w:tcW w:w="1701" w:type="dxa"/>
                </w:tcPr>
                <w:p w14:paraId="0D87E078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7B" w14:textId="77777777">
              <w:trPr>
                <w:trHeight w:val="255"/>
              </w:trPr>
              <w:tc>
                <w:tcPr>
                  <w:tcW w:w="1701" w:type="dxa"/>
                </w:tcPr>
                <w:p w14:paraId="0D87E07A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7D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0D87E07C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7F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0D87E07E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81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0D87E080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83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0D87E082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84" w14:textId="77777777" w:rsidR="00F43756" w:rsidRDefault="00F4375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D87E085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C0" wp14:editId="0D87E8C1">
                      <wp:extent cx="428625" cy="802358"/>
                      <wp:effectExtent l="0" t="0" r="0" b="0"/>
                      <wp:docPr id="36" name="Grafik 4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</w:tr>
      <w:tr w:rsidR="00F43756" w14:paraId="0D87E096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F43756" w14:paraId="0D87E088" w14:textId="77777777">
              <w:trPr>
                <w:trHeight w:val="539"/>
              </w:trPr>
              <w:tc>
                <w:tcPr>
                  <w:tcW w:w="1701" w:type="dxa"/>
                </w:tcPr>
                <w:p w14:paraId="0D87E087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8A" w14:textId="77777777">
              <w:trPr>
                <w:trHeight w:val="539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0D87E089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8C" w14:textId="77777777">
              <w:trPr>
                <w:trHeight w:val="539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0D87E08B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8D" w14:textId="77777777" w:rsidR="00F43756" w:rsidRDefault="00F4375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0D87E08E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C2" wp14:editId="0D87E8C3">
                      <wp:extent cx="428625" cy="802358"/>
                      <wp:effectExtent l="0" t="0" r="0" b="0"/>
                      <wp:docPr id="37" name="Grafik 47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0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425"/>
            </w:tblGrid>
            <w:tr w:rsidR="00F43756" w14:paraId="0D87E093" w14:textId="77777777">
              <w:trPr>
                <w:trHeight w:val="1701"/>
              </w:trPr>
              <w:tc>
                <w:tcPr>
                  <w:tcW w:w="425" w:type="dxa"/>
                  <w:shd w:val="clear" w:color="auto" w:fill="8DB3E2" w:themeFill="text2" w:themeFillTint="66"/>
                </w:tcPr>
                <w:p w14:paraId="0D87E08F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8DB3E2" w:themeFill="text2" w:themeFillTint="66"/>
                </w:tcPr>
                <w:p w14:paraId="0D87E090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8DB3E2" w:themeFill="text2" w:themeFillTint="66"/>
                </w:tcPr>
                <w:p w14:paraId="0D87E091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425" w:type="dxa"/>
                </w:tcPr>
                <w:p w14:paraId="0D87E092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94" w14:textId="77777777" w:rsidR="00F43756" w:rsidRDefault="00F4375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D87E095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C4" wp14:editId="0D87E8C5">
                      <wp:extent cx="428625" cy="802358"/>
                      <wp:effectExtent l="0" t="0" r="0" b="0"/>
                      <wp:docPr id="38" name="Grafik 44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</w:tr>
      <w:tr w:rsidR="00F43756" w14:paraId="0D87E0A9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</w:tblGrid>
            <w:tr w:rsidR="00F43756" w14:paraId="0D87E09C" w14:textId="77777777">
              <w:trPr>
                <w:trHeight w:val="1701"/>
              </w:trPr>
              <w:tc>
                <w:tcPr>
                  <w:tcW w:w="340" w:type="dxa"/>
                  <w:vAlign w:val="center"/>
                </w:tcPr>
                <w:p w14:paraId="0D87E097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vAlign w:val="center"/>
                </w:tcPr>
                <w:p w14:paraId="0D87E098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8DB3E2" w:themeFill="text2" w:themeFillTint="66"/>
                  <w:vAlign w:val="center"/>
                </w:tcPr>
                <w:p w14:paraId="0D87E099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8DB3E2" w:themeFill="text2" w:themeFillTint="66"/>
                  <w:vAlign w:val="center"/>
                </w:tcPr>
                <w:p w14:paraId="0D87E09A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8DB3E2" w:themeFill="text2" w:themeFillTint="66"/>
                  <w:vAlign w:val="center"/>
                </w:tcPr>
                <w:p w14:paraId="0D87E09B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9D" w14:textId="77777777" w:rsidR="00F43756" w:rsidRDefault="00F4375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0D87E09E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C6" wp14:editId="0D87E8C7">
                      <wp:extent cx="428625" cy="802358"/>
                      <wp:effectExtent l="0" t="0" r="0" b="0"/>
                      <wp:docPr id="39" name="Grafik 46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8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244"/>
              <w:gridCol w:w="244"/>
              <w:gridCol w:w="244"/>
              <w:gridCol w:w="244"/>
              <w:gridCol w:w="244"/>
              <w:gridCol w:w="244"/>
              <w:gridCol w:w="244"/>
            </w:tblGrid>
            <w:tr w:rsidR="00F43756" w14:paraId="0D87E0A6" w14:textId="77777777">
              <w:trPr>
                <w:trHeight w:val="1701"/>
              </w:trPr>
              <w:tc>
                <w:tcPr>
                  <w:tcW w:w="244" w:type="dxa"/>
                  <w:shd w:val="clear" w:color="auto" w:fill="8DB3E2" w:themeFill="text2" w:themeFillTint="66"/>
                </w:tcPr>
                <w:p w14:paraId="0D87E09F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0D87E0A0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0D87E0A1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0D87E0A2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0D87E0A3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0D87E0A4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</w:tcPr>
                <w:p w14:paraId="0D87E0A5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A7" w14:textId="77777777" w:rsidR="00F43756" w:rsidRDefault="00F4375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D87E0A8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C8" wp14:editId="0D87E8C9">
                      <wp:extent cx="428625" cy="802358"/>
                      <wp:effectExtent l="0" t="0" r="0" b="0"/>
                      <wp:docPr id="40" name="Grafik 4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</w:tr>
    </w:tbl>
    <w:p w14:paraId="0D87E0AA" w14:textId="77777777" w:rsidR="00F43756" w:rsidRDefault="00F43756">
      <w:pPr>
        <w:pStyle w:val="Arbeitsanweisung"/>
      </w:pPr>
    </w:p>
    <w:p w14:paraId="0D87E0AB" w14:textId="77777777" w:rsidR="00F43756" w:rsidRDefault="00F43756">
      <w:pPr>
        <w:pStyle w:val="Arbeitsanweisung"/>
      </w:pPr>
    </w:p>
    <w:p w14:paraId="0D87E0AC" w14:textId="77777777" w:rsidR="00F43756" w:rsidRDefault="00F43756">
      <w:pPr>
        <w:pStyle w:val="Arbeitsanweisung"/>
      </w:pPr>
    </w:p>
    <w:p w14:paraId="0D87E0AD" w14:textId="77777777" w:rsidR="00F43756" w:rsidRDefault="00E550AF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p w14:paraId="0D87E0AE" w14:textId="77777777" w:rsidR="00F43756" w:rsidRDefault="00E550AF">
      <w:pPr>
        <w:pStyle w:val="Arbeitsanweisung"/>
        <w:numPr>
          <w:ilvl w:val="1"/>
          <w:numId w:val="16"/>
        </w:numPr>
      </w:pPr>
      <w:r>
        <w:lastRenderedPageBreak/>
        <w:t>Malt die Quadrate so aus, dass der gefärbte Anteil der zugehörigen Bruchzahl entspricht.</w:t>
      </w:r>
    </w:p>
    <w:p w14:paraId="0D87E0AF" w14:textId="77777777" w:rsidR="00F43756" w:rsidRDefault="00F43756">
      <w:pPr>
        <w:pStyle w:val="Arbeitsanweisung"/>
        <w:ind w:left="705"/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13"/>
        <w:gridCol w:w="1720"/>
        <w:gridCol w:w="2769"/>
        <w:gridCol w:w="1760"/>
      </w:tblGrid>
      <w:tr w:rsidR="00F43756" w14:paraId="0D87E0C8" w14:textId="77777777" w:rsidTr="00AE1528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F43756" w14:paraId="0D87E0B1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D87E0B0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B3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14:paraId="0D87E0B2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B5" w14:textId="77777777">
              <w:trPr>
                <w:trHeight w:val="397"/>
              </w:trPr>
              <w:tc>
                <w:tcPr>
                  <w:tcW w:w="1701" w:type="dxa"/>
                </w:tcPr>
                <w:p w14:paraId="0D87E0B4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B7" w14:textId="77777777">
              <w:trPr>
                <w:trHeight w:val="397"/>
              </w:trPr>
              <w:tc>
                <w:tcPr>
                  <w:tcW w:w="1701" w:type="dxa"/>
                </w:tcPr>
                <w:p w14:paraId="0D87E0B6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B8" w14:textId="77777777" w:rsidR="00F43756" w:rsidRDefault="00F4375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0D87E0B9" w14:textId="77777777" w:rsidR="00F43756" w:rsidRPr="00AE1528" w:rsidRDefault="00000000">
            <w:pPr>
              <w:pStyle w:val="Arbeitsanweisung"/>
              <w:jc w:val="center"/>
              <w:rPr>
                <w:sz w:val="56"/>
                <w:szCs w:val="5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56"/>
                        <w:szCs w:val="5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F43756" w14:paraId="0D87E0BB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BA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BD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BC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BF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BE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C1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C0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C3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C2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C5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C4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C6" w14:textId="77777777" w:rsidR="00F43756" w:rsidRDefault="00F4375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D87E0C7" w14:textId="77777777" w:rsidR="00F43756" w:rsidRPr="00AE1528" w:rsidRDefault="00000000">
            <w:pPr>
              <w:pStyle w:val="Arbeitsanweisung"/>
              <w:jc w:val="center"/>
              <w:rPr>
                <w:sz w:val="56"/>
                <w:szCs w:val="5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56"/>
                        <w:szCs w:val="5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6</m:t>
                    </m:r>
                  </m:den>
                </m:f>
              </m:oMath>
            </m:oMathPara>
          </w:p>
        </w:tc>
      </w:tr>
      <w:tr w:rsidR="00F43756" w14:paraId="0D87E0D8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F43756" w14:paraId="0D87E0CA" w14:textId="77777777">
              <w:trPr>
                <w:trHeight w:val="539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C9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CC" w14:textId="77777777">
              <w:trPr>
                <w:trHeight w:val="539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CB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0CE" w14:textId="77777777">
              <w:trPr>
                <w:trHeight w:val="539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0D87E0CD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CF" w14:textId="77777777" w:rsidR="00F43756" w:rsidRDefault="00F4375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0D87E0D0" w14:textId="77777777" w:rsidR="00F43756" w:rsidRPr="00AE152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0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425"/>
            </w:tblGrid>
            <w:tr w:rsidR="00F43756" w14:paraId="0D87E0D5" w14:textId="77777777">
              <w:trPr>
                <w:trHeight w:val="1701"/>
              </w:trPr>
              <w:tc>
                <w:tcPr>
                  <w:tcW w:w="425" w:type="dxa"/>
                  <w:shd w:val="clear" w:color="auto" w:fill="FFFFFF" w:themeFill="background1"/>
                </w:tcPr>
                <w:p w14:paraId="0D87E0D1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</w:tcPr>
                <w:p w14:paraId="0D87E0D2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</w:tcPr>
                <w:p w14:paraId="0D87E0D3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425" w:type="dxa"/>
                </w:tcPr>
                <w:p w14:paraId="0D87E0D4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D6" w14:textId="77777777" w:rsidR="00F43756" w:rsidRDefault="00F4375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D87E0D7" w14:textId="77777777" w:rsidR="00F43756" w:rsidRPr="00AE152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4</m:t>
                    </m:r>
                  </m:den>
                </m:f>
              </m:oMath>
            </m:oMathPara>
          </w:p>
        </w:tc>
      </w:tr>
      <w:tr w:rsidR="00F43756" w14:paraId="0D87E0EB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</w:tblGrid>
            <w:tr w:rsidR="00F43756" w14:paraId="0D87E0DE" w14:textId="77777777">
              <w:trPr>
                <w:trHeight w:val="1701"/>
              </w:trPr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0D87E0D9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0D87E0DA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0D87E0DB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0D87E0DC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0D87E0DD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DF" w14:textId="77777777" w:rsidR="00F43756" w:rsidRDefault="00F4375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0D87E0E0" w14:textId="77777777" w:rsidR="00F43756" w:rsidRPr="00AE152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8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244"/>
              <w:gridCol w:w="244"/>
              <w:gridCol w:w="244"/>
              <w:gridCol w:w="244"/>
              <w:gridCol w:w="244"/>
              <w:gridCol w:w="244"/>
              <w:gridCol w:w="244"/>
            </w:tblGrid>
            <w:tr w:rsidR="00F43756" w14:paraId="0D87E0E8" w14:textId="77777777">
              <w:trPr>
                <w:trHeight w:val="1701"/>
              </w:trPr>
              <w:tc>
                <w:tcPr>
                  <w:tcW w:w="244" w:type="dxa"/>
                  <w:shd w:val="clear" w:color="auto" w:fill="FFFFFF" w:themeFill="background1"/>
                </w:tcPr>
                <w:p w14:paraId="0D87E0E1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0D87E0E2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0D87E0E3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0D87E0E4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0D87E0E5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0D87E0E6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244" w:type="dxa"/>
                </w:tcPr>
                <w:p w14:paraId="0D87E0E7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0E9" w14:textId="77777777" w:rsidR="00F43756" w:rsidRDefault="00F4375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D87E0EA" w14:textId="77777777" w:rsidR="00F43756" w:rsidRPr="00AE152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0D87E0EC" w14:textId="77777777" w:rsidR="00F43756" w:rsidRDefault="00F43756">
      <w:pPr>
        <w:pStyle w:val="Arbeitsanweisung"/>
      </w:pPr>
    </w:p>
    <w:p w14:paraId="0D87E0ED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0EE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0EF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0F0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0F1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0F2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0F3" w14:textId="77777777" w:rsidR="00F43756" w:rsidRDefault="00F43756">
      <w:pPr>
        <w:spacing w:after="200" w:line="276" w:lineRule="auto"/>
        <w:rPr>
          <w:rFonts w:ascii="Arial" w:hAnsi="Arial"/>
          <w:sz w:val="24"/>
        </w:rPr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87E0F4" w14:textId="77777777" w:rsidR="00F43756" w:rsidRDefault="00E550AF">
      <w:pPr>
        <w:spacing w:after="200" w:line="276" w:lineRule="auto"/>
        <w:jc w:val="both"/>
        <w:rPr>
          <w:rFonts w:ascii="Arial" w:hAnsi="Arial"/>
          <w:sz w:val="24"/>
        </w:rPr>
      </w:pPr>
      <w:r>
        <w:rPr>
          <w:rFonts w:cs="Arial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D87E8CA" wp14:editId="0D87E8CB">
                <wp:simplePos x="0" y="0"/>
                <wp:positionH relativeFrom="column">
                  <wp:posOffset>6028006</wp:posOffset>
                </wp:positionH>
                <wp:positionV relativeFrom="paragraph">
                  <wp:posOffset>379075</wp:posOffset>
                </wp:positionV>
                <wp:extent cx="492759" cy="492759"/>
                <wp:effectExtent l="0" t="0" r="2538" b="2538"/>
                <wp:wrapNone/>
                <wp:docPr id="4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position:absolute;mso-wrap-distance-left:9.0pt;mso-wrap-distance-top:0.0pt;mso-wrap-distance-right:9.0pt;mso-wrap-distance-bottom:0.0pt;z-index:251748352;o:allowoverlap:true;o:allowincell:true;mso-position-horizontal-relative:text;margin-left:474.6pt;mso-position-horizontal:absolute;mso-position-vertical-relative:text;margin-top:29.8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  <w:r>
        <w:rPr>
          <w:rFonts w:ascii="Arial" w:hAnsi="Arial"/>
          <w:sz w:val="24"/>
        </w:rPr>
        <w:t>In dieser Aufgabe werdet ihr lernen, wie man einen Bruchteil von einem anderen Bruchteil bildet.</w:t>
      </w:r>
    </w:p>
    <w:p w14:paraId="0D87E0F5" w14:textId="77777777" w:rsidR="00F43756" w:rsidRDefault="00E550AF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2.1</w:t>
      </w:r>
      <w:r>
        <w:rPr>
          <w:rFonts w:ascii="Arial" w:hAnsi="Arial"/>
          <w:sz w:val="24"/>
        </w:rPr>
        <w:tab/>
        <w:t>Schraffiert die Hälfte des rot gefärbten Bruchteils des Quadrats.</w:t>
      </w:r>
    </w:p>
    <w:tbl>
      <w:tblPr>
        <w:tblStyle w:val="Tabellenraster"/>
        <w:tblW w:w="8984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59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F43756" w14:paraId="0D87E116" w14:textId="77777777">
        <w:trPr>
          <w:trHeight w:val="283"/>
        </w:trPr>
        <w:tc>
          <w:tcPr>
            <w:tcW w:w="282" w:type="dxa"/>
          </w:tcPr>
          <w:p w14:paraId="0D87E0F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8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0F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0F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0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0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0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0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0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0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1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1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1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1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1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15" w14:textId="77777777" w:rsidR="00F43756" w:rsidRDefault="00F43756">
            <w:pPr>
              <w:pStyle w:val="Arbeitsanweisung"/>
            </w:pPr>
          </w:p>
        </w:tc>
      </w:tr>
      <w:tr w:rsidR="00F43756" w14:paraId="0D87E137" w14:textId="77777777">
        <w:trPr>
          <w:trHeight w:val="283"/>
        </w:trPr>
        <w:tc>
          <w:tcPr>
            <w:tcW w:w="282" w:type="dxa"/>
          </w:tcPr>
          <w:p w14:paraId="0D87E11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1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19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11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1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1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1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1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1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2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2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2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2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2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25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D87E8CC" wp14:editId="0D87E8CD">
                      <wp:simplePos x="0" y="0"/>
                      <wp:positionH relativeFrom="column">
                        <wp:posOffset>-78699</wp:posOffset>
                      </wp:positionH>
                      <wp:positionV relativeFrom="paragraph">
                        <wp:posOffset>184312</wp:posOffset>
                      </wp:positionV>
                      <wp:extent cx="719846" cy="2222500"/>
                      <wp:effectExtent l="0" t="0" r="23495" b="25400"/>
                      <wp:wrapNone/>
                      <wp:docPr id="42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9846" cy="2222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shape id="shape 41" o:spid="_x0000_s41" o:spt="1" style="position:absolute;mso-wrap-distance-left:9.0pt;mso-wrap-distance-top:0.0pt;mso-wrap-distance-right:9.0pt;mso-wrap-distance-bottom:0.0pt;z-index:251744256;o:allowoverlap:true;o:allowincell:true;mso-position-horizontal-relative:text;margin-left:-6.2pt;mso-position-horizontal:absolute;mso-position-vertical-relative:text;margin-top:14.5pt;mso-position-vertical:absolute;width:56.7pt;height:175.0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1" w:type="dxa"/>
          </w:tcPr>
          <w:p w14:paraId="0D87E12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2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3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3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3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3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3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3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36" w14:textId="77777777" w:rsidR="00F43756" w:rsidRDefault="00F43756">
            <w:pPr>
              <w:pStyle w:val="Arbeitsanweisung"/>
            </w:pPr>
          </w:p>
        </w:tc>
      </w:tr>
      <w:tr w:rsidR="00F43756" w14:paraId="0D87E158" w14:textId="77777777">
        <w:trPr>
          <w:trHeight w:val="283"/>
        </w:trPr>
        <w:tc>
          <w:tcPr>
            <w:tcW w:w="282" w:type="dxa"/>
          </w:tcPr>
          <w:p w14:paraId="0D87E13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3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3A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13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3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3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3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3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4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4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4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4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44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D87E8CE" wp14:editId="0D87E8CF">
                      <wp:simplePos x="0" y="0"/>
                      <wp:positionH relativeFrom="column">
                        <wp:posOffset>-440690</wp:posOffset>
                      </wp:positionH>
                      <wp:positionV relativeFrom="paragraph">
                        <wp:posOffset>-1905</wp:posOffset>
                      </wp:positionV>
                      <wp:extent cx="722630" cy="2222500"/>
                      <wp:effectExtent l="0" t="0" r="20320" b="25400"/>
                      <wp:wrapNone/>
                      <wp:docPr id="43" name="Rechtec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2630" cy="222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3999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shape id="shape 42" o:spid="_x0000_s42" o:spt="1" style="position:absolute;mso-wrap-distance-left:9.0pt;mso-wrap-distance-top:0.0pt;mso-wrap-distance-right:9.0pt;mso-wrap-distance-bottom:0.0pt;z-index:251746304;o:allowoverlap:true;o:allowincell:true;mso-position-horizontal-relative:text;margin-left:-34.7pt;mso-position-horizontal:absolute;mso-position-vertical-relative:text;margin-top:-0.1pt;mso-position-vertical:absolute;width:56.9pt;height:175.0pt;" coordsize="100000,100000" path="" fillcolor="#FF0000" strokecolor="#27405E" strokeweight="2.00pt">
                      <v:path textboxrect="0,0,0,0"/>
                      <v:fill opacity="-35109f"/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0D87E14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4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4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57" w14:textId="77777777" w:rsidR="00F43756" w:rsidRDefault="00F43756">
            <w:pPr>
              <w:pStyle w:val="Arbeitsanweisung"/>
            </w:pPr>
          </w:p>
        </w:tc>
      </w:tr>
      <w:tr w:rsidR="00F43756" w14:paraId="0D87E179" w14:textId="77777777">
        <w:trPr>
          <w:trHeight w:val="283"/>
        </w:trPr>
        <w:tc>
          <w:tcPr>
            <w:tcW w:w="282" w:type="dxa"/>
          </w:tcPr>
          <w:p w14:paraId="0D87E15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5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5B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15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5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5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5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6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6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78" w14:textId="77777777" w:rsidR="00F43756" w:rsidRDefault="00F43756">
            <w:pPr>
              <w:pStyle w:val="Arbeitsanweisung"/>
            </w:pPr>
          </w:p>
        </w:tc>
      </w:tr>
      <w:tr w:rsidR="00F43756" w14:paraId="0D87E19A" w14:textId="77777777">
        <w:trPr>
          <w:trHeight w:val="283"/>
        </w:trPr>
        <w:tc>
          <w:tcPr>
            <w:tcW w:w="282" w:type="dxa"/>
          </w:tcPr>
          <w:p w14:paraId="0D87E17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7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7C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17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7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7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8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8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8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8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8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8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8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8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99" w14:textId="77777777" w:rsidR="00F43756" w:rsidRDefault="00F43756">
            <w:pPr>
              <w:pStyle w:val="Arbeitsanweisung"/>
            </w:pPr>
          </w:p>
        </w:tc>
      </w:tr>
      <w:tr w:rsidR="00F43756" w14:paraId="0D87E1BB" w14:textId="77777777">
        <w:trPr>
          <w:trHeight w:val="283"/>
        </w:trPr>
        <w:tc>
          <w:tcPr>
            <w:tcW w:w="282" w:type="dxa"/>
          </w:tcPr>
          <w:p w14:paraId="0D87E19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9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9D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19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9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A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A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A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A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A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A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A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0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0D87E8D0" wp14:editId="0D87E8D1">
                      <wp:simplePos x="0" y="0"/>
                      <wp:positionH relativeFrom="column">
                        <wp:posOffset>-604921</wp:posOffset>
                      </wp:positionH>
                      <wp:positionV relativeFrom="paragraph">
                        <wp:posOffset>-560070</wp:posOffset>
                      </wp:positionV>
                      <wp:extent cx="700392" cy="2222500"/>
                      <wp:effectExtent l="0" t="0" r="24130" b="25400"/>
                      <wp:wrapNone/>
                      <wp:docPr id="44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0392" cy="2222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shape id="shape 43" o:spid="_x0000_s43" o:spt="1" style="position:absolute;mso-wrap-distance-left:9.0pt;mso-wrap-distance-top:0.0pt;mso-wrap-distance-right:9.0pt;mso-wrap-distance-bottom:0.0pt;z-index:251742208;o:allowoverlap:true;o:allowincell:true;mso-position-horizontal-relative:text;margin-left:-47.6pt;mso-position-horizontal:absolute;mso-position-vertical-relative:text;margin-top:-44.1pt;mso-position-vertical:absolute;width:55.1pt;height:175.0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1" w:type="dxa"/>
          </w:tcPr>
          <w:p w14:paraId="0D87E1B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BA" w14:textId="77777777" w:rsidR="00F43756" w:rsidRDefault="00F43756">
            <w:pPr>
              <w:pStyle w:val="Arbeitsanweisung"/>
            </w:pPr>
          </w:p>
        </w:tc>
      </w:tr>
      <w:tr w:rsidR="00F43756" w14:paraId="0D87E1DC" w14:textId="77777777">
        <w:trPr>
          <w:trHeight w:val="283"/>
        </w:trPr>
        <w:tc>
          <w:tcPr>
            <w:tcW w:w="282" w:type="dxa"/>
          </w:tcPr>
          <w:p w14:paraId="0D87E1B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B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BE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1B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C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C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C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C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C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C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DB" w14:textId="77777777" w:rsidR="00F43756" w:rsidRDefault="00F43756">
            <w:pPr>
              <w:pStyle w:val="Arbeitsanweisung"/>
            </w:pPr>
          </w:p>
        </w:tc>
      </w:tr>
      <w:tr w:rsidR="00F43756" w14:paraId="0D87E1FD" w14:textId="77777777">
        <w:trPr>
          <w:trHeight w:val="283"/>
        </w:trPr>
        <w:tc>
          <w:tcPr>
            <w:tcW w:w="282" w:type="dxa"/>
          </w:tcPr>
          <w:p w14:paraId="0D87E1D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D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DF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1E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E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E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E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E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E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1FC" w14:textId="77777777" w:rsidR="00F43756" w:rsidRDefault="00F43756">
            <w:pPr>
              <w:pStyle w:val="Arbeitsanweisung"/>
            </w:pPr>
          </w:p>
        </w:tc>
      </w:tr>
      <w:tr w:rsidR="00F43756" w14:paraId="0D87E21E" w14:textId="77777777">
        <w:trPr>
          <w:trHeight w:val="283"/>
        </w:trPr>
        <w:tc>
          <w:tcPr>
            <w:tcW w:w="282" w:type="dxa"/>
          </w:tcPr>
          <w:p w14:paraId="0D87E1F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1F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0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0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0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0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0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0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1D" w14:textId="77777777" w:rsidR="00F43756" w:rsidRDefault="00F43756">
            <w:pPr>
              <w:pStyle w:val="Arbeitsanweisung"/>
            </w:pPr>
          </w:p>
        </w:tc>
      </w:tr>
      <w:tr w:rsidR="00F43756" w14:paraId="0D87E23F" w14:textId="77777777">
        <w:trPr>
          <w:trHeight w:val="283"/>
        </w:trPr>
        <w:tc>
          <w:tcPr>
            <w:tcW w:w="282" w:type="dxa"/>
          </w:tcPr>
          <w:p w14:paraId="0D87E21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1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2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2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2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2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3E" w14:textId="77777777" w:rsidR="00F43756" w:rsidRDefault="00F43756">
            <w:pPr>
              <w:pStyle w:val="Arbeitsanweisung"/>
            </w:pPr>
          </w:p>
        </w:tc>
      </w:tr>
      <w:tr w:rsidR="00F43756" w14:paraId="0D87E260" w14:textId="77777777">
        <w:trPr>
          <w:trHeight w:val="283"/>
        </w:trPr>
        <w:tc>
          <w:tcPr>
            <w:tcW w:w="282" w:type="dxa"/>
          </w:tcPr>
          <w:p w14:paraId="0D87E24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2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4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4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4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5F" w14:textId="77777777" w:rsidR="00F43756" w:rsidRDefault="00F43756">
            <w:pPr>
              <w:pStyle w:val="Arbeitsanweisung"/>
            </w:pPr>
          </w:p>
        </w:tc>
      </w:tr>
      <w:tr w:rsidR="00F43756" w14:paraId="0D87E281" w14:textId="77777777">
        <w:trPr>
          <w:trHeight w:val="283"/>
        </w:trPr>
        <w:tc>
          <w:tcPr>
            <w:tcW w:w="282" w:type="dxa"/>
          </w:tcPr>
          <w:p w14:paraId="0D87E26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3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6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6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7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80" w14:textId="77777777" w:rsidR="00F43756" w:rsidRDefault="00F43756">
            <w:pPr>
              <w:pStyle w:val="Arbeitsanweisung"/>
            </w:pPr>
          </w:p>
        </w:tc>
      </w:tr>
      <w:tr w:rsidR="00F43756" w14:paraId="0D87E2A2" w14:textId="77777777">
        <w:trPr>
          <w:trHeight w:val="283"/>
        </w:trPr>
        <w:tc>
          <w:tcPr>
            <w:tcW w:w="282" w:type="dxa"/>
          </w:tcPr>
          <w:p w14:paraId="0D87E28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4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8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8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9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9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A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A1" w14:textId="77777777" w:rsidR="00F43756" w:rsidRDefault="00F43756">
            <w:pPr>
              <w:pStyle w:val="Arbeitsanweisung"/>
            </w:pPr>
          </w:p>
        </w:tc>
      </w:tr>
      <w:tr w:rsidR="00F43756" w14:paraId="0D87E2C3" w14:textId="77777777">
        <w:trPr>
          <w:trHeight w:val="283"/>
        </w:trPr>
        <w:tc>
          <w:tcPr>
            <w:tcW w:w="282" w:type="dxa"/>
          </w:tcPr>
          <w:p w14:paraId="0D87E2A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5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A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A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B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B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B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C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C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C2" w14:textId="77777777" w:rsidR="00F43756" w:rsidRDefault="00F43756">
            <w:pPr>
              <w:pStyle w:val="Arbeitsanweisung"/>
            </w:pPr>
          </w:p>
        </w:tc>
      </w:tr>
      <w:tr w:rsidR="00F43756" w14:paraId="0D87E2E4" w14:textId="77777777">
        <w:trPr>
          <w:trHeight w:val="283"/>
        </w:trPr>
        <w:tc>
          <w:tcPr>
            <w:tcW w:w="282" w:type="dxa"/>
          </w:tcPr>
          <w:p w14:paraId="0D87E2C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6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C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C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D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D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D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D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E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E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E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E3" w14:textId="77777777" w:rsidR="00F43756" w:rsidRDefault="00F43756">
            <w:pPr>
              <w:pStyle w:val="Arbeitsanweisung"/>
            </w:pPr>
          </w:p>
        </w:tc>
      </w:tr>
      <w:tr w:rsidR="00F43756" w14:paraId="0D87E305" w14:textId="77777777">
        <w:trPr>
          <w:trHeight w:val="283"/>
        </w:trPr>
        <w:tc>
          <w:tcPr>
            <w:tcW w:w="282" w:type="dxa"/>
          </w:tcPr>
          <w:p w14:paraId="0D87E2E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7" w14:textId="77777777" w:rsidR="00F43756" w:rsidRDefault="00F43756">
            <w:pPr>
              <w:pStyle w:val="Arbeitsanweisung"/>
            </w:pPr>
          </w:p>
        </w:tc>
        <w:tc>
          <w:tcPr>
            <w:tcW w:w="259" w:type="dxa"/>
          </w:tcPr>
          <w:p w14:paraId="0D87E2E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E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F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F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F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2F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2F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0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0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0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0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04" w14:textId="77777777" w:rsidR="00F43756" w:rsidRDefault="00F43756">
            <w:pPr>
              <w:pStyle w:val="Arbeitsanweisung"/>
            </w:pPr>
          </w:p>
        </w:tc>
      </w:tr>
    </w:tbl>
    <w:p w14:paraId="0D87E306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307" w14:textId="77777777" w:rsidR="00F43756" w:rsidRDefault="00E550AF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2.2</w:t>
      </w:r>
      <w:r>
        <w:rPr>
          <w:rFonts w:ascii="Arial" w:hAnsi="Arial"/>
          <w:sz w:val="24"/>
        </w:rPr>
        <w:tab/>
        <w:t>Gebt an, welchen Bruchteil des Quadrats ihr schraffiert habt.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43756" w14:paraId="0D87E30B" w14:textId="77777777">
        <w:trPr>
          <w:trHeight w:val="1134"/>
        </w:trPr>
        <w:tc>
          <w:tcPr>
            <w:tcW w:w="9062" w:type="dxa"/>
          </w:tcPr>
          <w:p w14:paraId="0D87E308" w14:textId="77777777" w:rsidR="00F43756" w:rsidRDefault="00F43756">
            <w:pPr>
              <w:pStyle w:val="Arbeitsanweisung"/>
            </w:pPr>
          </w:p>
          <w:p w14:paraId="0D87E309" w14:textId="77777777" w:rsidR="00F43756" w:rsidRDefault="00E550AF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D2" wp14:editId="0D87E8D3">
                      <wp:extent cx="428625" cy="802358"/>
                      <wp:effectExtent l="0" t="0" r="0" b="0"/>
                      <wp:docPr id="45" name="Grafik 5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30A" w14:textId="77777777" w:rsidR="00F43756" w:rsidRDefault="00F43756">
            <w:pPr>
              <w:pStyle w:val="Arbeitsanweisung"/>
            </w:pPr>
          </w:p>
        </w:tc>
      </w:tr>
    </w:tbl>
    <w:p w14:paraId="0D87E30C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30D" w14:textId="77777777" w:rsidR="00F43756" w:rsidRDefault="00E550AF">
      <w:pPr>
        <w:spacing w:after="200" w:line="276" w:lineRule="auto"/>
        <w:ind w:left="678" w:hanging="67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2.3</w:t>
      </w:r>
      <w:r>
        <w:rPr>
          <w:rFonts w:ascii="Arial" w:hAnsi="Arial"/>
          <w:sz w:val="24"/>
        </w:rPr>
        <w:tab/>
        <w:t>Notiert die fehlenden Bruchzahlen so, dass euer obiges Ergebnis zusammengefasst wird.</w:t>
      </w:r>
    </w:p>
    <w:tbl>
      <w:tblPr>
        <w:tblStyle w:val="Tabellenras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891"/>
        <w:gridCol w:w="669"/>
        <w:gridCol w:w="708"/>
        <w:gridCol w:w="2263"/>
      </w:tblGrid>
      <w:tr w:rsidR="00F43756" w14:paraId="0D87E313" w14:textId="77777777" w:rsidTr="00AE1528">
        <w:trPr>
          <w:trHeight w:val="1417"/>
          <w:jc w:val="center"/>
        </w:trPr>
        <w:tc>
          <w:tcPr>
            <w:tcW w:w="4531" w:type="dxa"/>
            <w:vAlign w:val="center"/>
          </w:tcPr>
          <w:p w14:paraId="0D87E30E" w14:textId="77777777" w:rsidR="00F43756" w:rsidRDefault="00E550AF">
            <w:pPr>
              <w:pStyle w:val="Arbeitsanweisung"/>
              <w:jc w:val="right"/>
            </w:pPr>
            <w:r>
              <w:rPr>
                <w:sz w:val="32"/>
                <w:szCs w:val="24"/>
              </w:rPr>
              <w:t>Die Hälfte von</w:t>
            </w:r>
          </w:p>
        </w:tc>
        <w:tc>
          <w:tcPr>
            <w:tcW w:w="891" w:type="dxa"/>
            <w:vAlign w:val="center"/>
          </w:tcPr>
          <w:p w14:paraId="0D87E30F" w14:textId="77777777" w:rsidR="00F43756" w:rsidRDefault="00E550AF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D4" wp14:editId="0D87E8D5">
                      <wp:extent cx="428625" cy="802358"/>
                      <wp:effectExtent l="0" t="0" r="0" b="0"/>
                      <wp:docPr id="46" name="Grafik 57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669" w:type="dxa"/>
            <w:vAlign w:val="center"/>
          </w:tcPr>
          <w:p w14:paraId="0D87E310" w14:textId="77777777" w:rsidR="00F43756" w:rsidRDefault="00E550AF">
            <w:pPr>
              <w:pStyle w:val="Arbeitsanweisung"/>
            </w:pPr>
            <w:r>
              <w:rPr>
                <w:sz w:val="32"/>
                <w:szCs w:val="24"/>
              </w:rPr>
              <w:t>ist</w:t>
            </w:r>
          </w:p>
        </w:tc>
        <w:tc>
          <w:tcPr>
            <w:tcW w:w="708" w:type="dxa"/>
            <w:vAlign w:val="center"/>
          </w:tcPr>
          <w:p w14:paraId="0D87E311" w14:textId="77777777" w:rsidR="00F43756" w:rsidRDefault="00E550AF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D6" wp14:editId="0D87E8D7">
                      <wp:extent cx="428625" cy="802358"/>
                      <wp:effectExtent l="0" t="0" r="0" b="0"/>
                      <wp:docPr id="47" name="Grafik 58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14:paraId="0D87E312" w14:textId="77777777" w:rsidR="00F43756" w:rsidRDefault="00E550AF">
            <w:pPr>
              <w:pStyle w:val="Arbeitsanweisung"/>
            </w:pPr>
            <w:r>
              <w:t>.</w:t>
            </w:r>
          </w:p>
        </w:tc>
      </w:tr>
    </w:tbl>
    <w:p w14:paraId="0D87E314" w14:textId="77777777" w:rsidR="00F43756" w:rsidRDefault="00F43756">
      <w:pPr>
        <w:spacing w:after="200" w:line="276" w:lineRule="auto"/>
        <w:ind w:left="678" w:hanging="678"/>
        <w:rPr>
          <w:rFonts w:ascii="Arial" w:hAnsi="Arial"/>
          <w:sz w:val="24"/>
        </w:rPr>
      </w:pPr>
    </w:p>
    <w:p w14:paraId="0D87E315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316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317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318" w14:textId="77777777" w:rsidR="00F43756" w:rsidRDefault="00F43756">
      <w:pPr>
        <w:spacing w:after="200" w:line="276" w:lineRule="auto"/>
        <w:rPr>
          <w:rFonts w:ascii="Arial" w:hAnsi="Arial"/>
          <w:sz w:val="24"/>
        </w:rPr>
      </w:pPr>
    </w:p>
    <w:p w14:paraId="0D87E319" w14:textId="77777777" w:rsidR="00F43756" w:rsidRDefault="00F43756">
      <w:pPr>
        <w:spacing w:after="200" w:line="276" w:lineRule="auto"/>
        <w:rPr>
          <w:rFonts w:ascii="Arial" w:hAnsi="Arial"/>
          <w:sz w:val="24"/>
        </w:rPr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87E31A" w14:textId="77777777" w:rsidR="00F43756" w:rsidRDefault="00E550AF">
      <w:pPr>
        <w:pStyle w:val="Arbeitsanweisung"/>
      </w:pPr>
      <w:r>
        <w:lastRenderedPageBreak/>
        <w:t>In dieser Aufgabe werdet ihr mit dem Material vertraut gemacht, mit welchem man Bruchmultiplikation anschaulich darstellen kann.</w:t>
      </w:r>
    </w:p>
    <w:tbl>
      <w:tblPr>
        <w:tblStyle w:val="Tabellenraster"/>
        <w:tblpPr w:leftFromText="141" w:rightFromText="141" w:vertAnchor="text" w:horzAnchor="margin" w:tblpY="503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729"/>
        <w:gridCol w:w="5297"/>
      </w:tblGrid>
      <w:tr w:rsidR="00F43756" w14:paraId="0D87E321" w14:textId="77777777">
        <w:tc>
          <w:tcPr>
            <w:tcW w:w="3977" w:type="dxa"/>
            <w:shd w:val="clear" w:color="auto" w:fill="FFFFFF" w:themeFill="background1"/>
          </w:tcPr>
          <w:p w14:paraId="0D87E31B" w14:textId="77777777" w:rsidR="00F43756" w:rsidRDefault="00E550AF">
            <w:pPr>
              <w:pStyle w:val="Labor-Materialbox-berschrift"/>
            </w:pPr>
            <w:r>
              <w:t>Material</w:t>
            </w:r>
          </w:p>
          <w:p w14:paraId="0D87E31C" w14:textId="77777777" w:rsidR="00F43756" w:rsidRDefault="00E550AF">
            <w:pPr>
              <w:pStyle w:val="Labor-Aufzhlung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rPr>
                <w:color w:val="auto"/>
              </w:rPr>
              <w:t xml:space="preserve">Quadrat mit dem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2</m:t>
                  </m:r>
                </m:den>
              </m:f>
            </m:oMath>
          </w:p>
          <w:p w14:paraId="0D87E31D" w14:textId="77777777" w:rsidR="00F43756" w:rsidRDefault="00E550AF">
            <w:pPr>
              <w:pStyle w:val="Labor-Aufzhlung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rPr>
                <w:color w:val="auto"/>
              </w:rPr>
              <w:t>Quadrat mit dem Bruch</w:t>
            </w:r>
            <w:r>
              <w:rPr>
                <w:color w:val="auto"/>
                <w:sz w:val="32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3</m:t>
                  </m:r>
                </m:den>
              </m:f>
            </m:oMath>
          </w:p>
          <w:p w14:paraId="0D87E31E" w14:textId="77777777" w:rsidR="00F43756" w:rsidRDefault="00F43756">
            <w:pPr>
              <w:pStyle w:val="Labor-Materialbox-berschrift"/>
            </w:pPr>
          </w:p>
          <w:p w14:paraId="0D87E31F" w14:textId="77777777" w:rsidR="00F43756" w:rsidRDefault="00F43756">
            <w:pPr>
              <w:pStyle w:val="Labor-Materialbox-berschrift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0D87E320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D8" wp14:editId="0D87E8D9">
                      <wp:extent cx="3226511" cy="1847791"/>
                      <wp:effectExtent l="0" t="0" r="0" b="635"/>
                      <wp:docPr id="48" name="Grafik 2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F88D4D2.t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3430" cy="18517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mso-wrap-distance-left:0.0pt;mso-wrap-distance-top:0.0pt;mso-wrap-distance-right:0.0pt;mso-wrap-distance-bottom:0.0pt;width:254.1pt;height:145.5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</w:tc>
      </w:tr>
    </w:tbl>
    <w:p w14:paraId="0D87E322" w14:textId="77777777" w:rsidR="00F43756" w:rsidRDefault="00E550AF">
      <w:pPr>
        <w:pStyle w:val="Arbeitsanweisu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D87E8DA" wp14:editId="0D87E8DB">
                <wp:simplePos x="0" y="0"/>
                <wp:positionH relativeFrom="column">
                  <wp:posOffset>6016625</wp:posOffset>
                </wp:positionH>
                <wp:positionV relativeFrom="paragraph">
                  <wp:posOffset>2363470</wp:posOffset>
                </wp:positionV>
                <wp:extent cx="492760" cy="492760"/>
                <wp:effectExtent l="0" t="0" r="2538" b="2538"/>
                <wp:wrapNone/>
                <wp:docPr id="49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Modellieren_weiss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position:absolute;mso-wrap-distance-left:9.0pt;mso-wrap-distance-top:0.0pt;mso-wrap-distance-right:9.0pt;mso-wrap-distance-bottom:0.0pt;z-index:251738112;o:allowoverlap:true;o:allowincell:true;mso-position-horizontal-relative:text;margin-left:473.8pt;mso-position-horizontal:absolute;mso-position-vertical-relative:text;margin-top:186.1pt;mso-position-vertical:absolute;width:38.8pt;height:38.8pt;" stroked="false">
                <v:path textboxrect="0,0,0,0"/>
                <v:imagedata r:id="rId27" o:title=""/>
              </v:shape>
            </w:pict>
          </mc:Fallback>
        </mc:AlternateContent>
      </w:r>
    </w:p>
    <w:p w14:paraId="0D87E323" w14:textId="77777777" w:rsidR="00F43756" w:rsidRDefault="00F43756">
      <w:pPr>
        <w:pStyle w:val="Arbeitsanweisung"/>
      </w:pPr>
    </w:p>
    <w:p w14:paraId="0D87E324" w14:textId="77777777" w:rsidR="00F43756" w:rsidRDefault="00F43756">
      <w:pPr>
        <w:pStyle w:val="Arbeitsanweisung"/>
      </w:pPr>
    </w:p>
    <w:p w14:paraId="0D87E325" w14:textId="77777777" w:rsidR="00F43756" w:rsidRDefault="00E550AF">
      <w:pPr>
        <w:pStyle w:val="Arbeitsanweisung"/>
        <w:ind w:left="705" w:hanging="705"/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D87E8DC" wp14:editId="0D87E8DD">
                <wp:simplePos x="0" y="0"/>
                <wp:positionH relativeFrom="column">
                  <wp:posOffset>6027271</wp:posOffset>
                </wp:positionH>
                <wp:positionV relativeFrom="paragraph">
                  <wp:posOffset>181988</wp:posOffset>
                </wp:positionV>
                <wp:extent cx="492759" cy="492759"/>
                <wp:effectExtent l="0" t="0" r="2538" b="2538"/>
                <wp:wrapNone/>
                <wp:docPr id="50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position:absolute;mso-wrap-distance-left:9.0pt;mso-wrap-distance-top:0.0pt;mso-wrap-distance-right:9.0pt;mso-wrap-distance-bottom:0.0pt;z-index:251750400;o:allowoverlap:true;o:allowincell:true;mso-position-horizontal-relative:text;margin-left:474.6pt;mso-position-horizontal:absolute;mso-position-vertical-relative:text;margin-top:14.3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  <w:r>
        <w:t>3.1</w:t>
      </w:r>
      <w:r>
        <w:tab/>
        <w:t xml:space="preserve">Legt die beiden Quadrate so übereinander, dass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2</m:t>
            </m:r>
          </m:den>
        </m:f>
      </m:oMath>
      <w:r>
        <w:t xml:space="preserve"> von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3</m:t>
            </m:r>
          </m:den>
        </m:f>
      </m:oMath>
      <w:r>
        <w:t xml:space="preserve"> am stärksten rot eingefärbt ist.</w:t>
      </w:r>
    </w:p>
    <w:p w14:paraId="0D87E326" w14:textId="77777777" w:rsidR="00F43756" w:rsidRDefault="00F43756">
      <w:pPr>
        <w:pStyle w:val="Arbeitsanweisung"/>
      </w:pPr>
    </w:p>
    <w:p w14:paraId="0D87E327" w14:textId="77777777" w:rsidR="00F43756" w:rsidRDefault="00F43756">
      <w:pPr>
        <w:pStyle w:val="Arbeitsanweisung"/>
      </w:pPr>
    </w:p>
    <w:p w14:paraId="0D87E328" w14:textId="77777777" w:rsidR="00F43756" w:rsidRDefault="00E550AF">
      <w:pPr>
        <w:pStyle w:val="Arbeitsanweisung"/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D87E8DE" wp14:editId="0D87E8DF">
                <wp:simplePos x="0" y="0"/>
                <wp:positionH relativeFrom="column">
                  <wp:posOffset>6025515</wp:posOffset>
                </wp:positionH>
                <wp:positionV relativeFrom="paragraph">
                  <wp:posOffset>85725</wp:posOffset>
                </wp:positionV>
                <wp:extent cx="492125" cy="492125"/>
                <wp:effectExtent l="0" t="0" r="3175" b="3175"/>
                <wp:wrapNone/>
                <wp:docPr id="5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921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mso-wrap-distance-left:9.0pt;mso-wrap-distance-top:0.0pt;mso-wrap-distance-right:9.0pt;mso-wrap-distance-bottom:0.0pt;z-index:251870208;o:allowoverlap:true;o:allowincell:true;mso-position-horizontal-relative:text;margin-left:474.4pt;mso-position-horizontal:absolute;mso-position-vertical-relative:text;margin-top:6.8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</w:p>
    <w:p w14:paraId="0D87E329" w14:textId="77777777" w:rsidR="00F43756" w:rsidRDefault="00E550AF">
      <w:pPr>
        <w:pStyle w:val="Arbeitsanweisung"/>
        <w:ind w:left="705" w:hanging="705"/>
      </w:pPr>
      <w:r>
        <w:t>3.2</w:t>
      </w:r>
      <w:r>
        <w:tab/>
        <w:t>Zeichnet die entstandenen Linien und die unterschiedlich stark rot eingefärbten Flächen in das untenstehende, leere Quadrat ein.</w:t>
      </w:r>
    </w:p>
    <w:p w14:paraId="0D87E32A" w14:textId="77777777" w:rsidR="00F43756" w:rsidRDefault="00F43756">
      <w:pPr>
        <w:pStyle w:val="Arbeitsanweisung"/>
        <w:ind w:left="705" w:hanging="705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F43756" w14:paraId="0D87E34B" w14:textId="77777777">
        <w:trPr>
          <w:trHeight w:val="283"/>
        </w:trPr>
        <w:tc>
          <w:tcPr>
            <w:tcW w:w="282" w:type="dxa"/>
          </w:tcPr>
          <w:p w14:paraId="0D87E32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2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2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2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2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3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3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3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3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3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3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3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4A" w14:textId="77777777" w:rsidR="00F43756" w:rsidRDefault="00F43756">
            <w:pPr>
              <w:pStyle w:val="Arbeitsanweisung"/>
            </w:pPr>
          </w:p>
        </w:tc>
      </w:tr>
      <w:tr w:rsidR="00F43756" w14:paraId="0D87E36C" w14:textId="77777777">
        <w:trPr>
          <w:trHeight w:val="283"/>
        </w:trPr>
        <w:tc>
          <w:tcPr>
            <w:tcW w:w="282" w:type="dxa"/>
          </w:tcPr>
          <w:p w14:paraId="0D87E34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4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4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4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8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0D87E8E0" wp14:editId="0D87E8E1">
                      <wp:simplePos x="0" y="0"/>
                      <wp:positionH relativeFrom="column">
                        <wp:posOffset>-431511</wp:posOffset>
                      </wp:positionH>
                      <wp:positionV relativeFrom="paragraph">
                        <wp:posOffset>179146</wp:posOffset>
                      </wp:positionV>
                      <wp:extent cx="2146886" cy="2231680"/>
                      <wp:effectExtent l="0" t="0" r="25400" b="16510"/>
                      <wp:wrapNone/>
                      <wp:docPr id="52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146886" cy="22316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1" o:spid="_x0000_s51" o:spt="1" style="position:absolute;mso-wrap-distance-left:9.0pt;mso-wrap-distance-top:0.0pt;mso-wrap-distance-right:9.0pt;mso-wrap-distance-bottom:0.0pt;z-index:251740160;o:allowoverlap:true;o:allowincell:true;mso-position-horizontal-relative:text;margin-left:-34.0pt;mso-position-horizontal:absolute;mso-position-vertical-relative:text;margin-top:14.1pt;mso-position-vertical:absolute;width:169.0pt;height:175.7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0D87E35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5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5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5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5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5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5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6B" w14:textId="77777777" w:rsidR="00F43756" w:rsidRDefault="00F43756">
            <w:pPr>
              <w:pStyle w:val="Arbeitsanweisung"/>
            </w:pPr>
          </w:p>
        </w:tc>
      </w:tr>
      <w:tr w:rsidR="00F43756" w14:paraId="0D87E38D" w14:textId="77777777">
        <w:trPr>
          <w:trHeight w:val="283"/>
        </w:trPr>
        <w:tc>
          <w:tcPr>
            <w:tcW w:w="282" w:type="dxa"/>
          </w:tcPr>
          <w:p w14:paraId="0D87E36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6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6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7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7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7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7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7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8C" w14:textId="77777777" w:rsidR="00F43756" w:rsidRDefault="00F43756">
            <w:pPr>
              <w:pStyle w:val="Arbeitsanweisung"/>
            </w:pPr>
          </w:p>
        </w:tc>
      </w:tr>
      <w:tr w:rsidR="00F43756" w14:paraId="0D87E3AE" w14:textId="77777777">
        <w:trPr>
          <w:trHeight w:val="283"/>
        </w:trPr>
        <w:tc>
          <w:tcPr>
            <w:tcW w:w="282" w:type="dxa"/>
          </w:tcPr>
          <w:p w14:paraId="0D87E38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8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9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9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9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9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AD" w14:textId="77777777" w:rsidR="00F43756" w:rsidRDefault="00F43756">
            <w:pPr>
              <w:pStyle w:val="Arbeitsanweisung"/>
            </w:pPr>
          </w:p>
        </w:tc>
      </w:tr>
      <w:tr w:rsidR="00F43756" w14:paraId="0D87E3CF" w14:textId="77777777">
        <w:trPr>
          <w:trHeight w:val="283"/>
        </w:trPr>
        <w:tc>
          <w:tcPr>
            <w:tcW w:w="282" w:type="dxa"/>
          </w:tcPr>
          <w:p w14:paraId="0D87E3A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B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B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B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CE" w14:textId="77777777" w:rsidR="00F43756" w:rsidRDefault="00F43756">
            <w:pPr>
              <w:pStyle w:val="Arbeitsanweisung"/>
            </w:pPr>
          </w:p>
        </w:tc>
      </w:tr>
      <w:tr w:rsidR="00F43756" w14:paraId="0D87E3F0" w14:textId="77777777">
        <w:trPr>
          <w:trHeight w:val="283"/>
        </w:trPr>
        <w:tc>
          <w:tcPr>
            <w:tcW w:w="282" w:type="dxa"/>
          </w:tcPr>
          <w:p w14:paraId="0D87E3D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D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D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3EF" w14:textId="77777777" w:rsidR="00F43756" w:rsidRDefault="00F43756">
            <w:pPr>
              <w:pStyle w:val="Arbeitsanweisung"/>
            </w:pPr>
          </w:p>
        </w:tc>
      </w:tr>
      <w:tr w:rsidR="00F43756" w14:paraId="0D87E411" w14:textId="77777777">
        <w:trPr>
          <w:trHeight w:val="283"/>
        </w:trPr>
        <w:tc>
          <w:tcPr>
            <w:tcW w:w="282" w:type="dxa"/>
          </w:tcPr>
          <w:p w14:paraId="0D87E3F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3F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0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10" w14:textId="77777777" w:rsidR="00F43756" w:rsidRDefault="00F43756">
            <w:pPr>
              <w:pStyle w:val="Arbeitsanweisung"/>
            </w:pPr>
          </w:p>
        </w:tc>
      </w:tr>
      <w:tr w:rsidR="00F43756" w14:paraId="0D87E432" w14:textId="77777777">
        <w:trPr>
          <w:trHeight w:val="283"/>
        </w:trPr>
        <w:tc>
          <w:tcPr>
            <w:tcW w:w="282" w:type="dxa"/>
          </w:tcPr>
          <w:p w14:paraId="0D87E41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1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2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2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3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31" w14:textId="77777777" w:rsidR="00F43756" w:rsidRDefault="00F43756">
            <w:pPr>
              <w:pStyle w:val="Arbeitsanweisung"/>
            </w:pPr>
          </w:p>
        </w:tc>
      </w:tr>
      <w:tr w:rsidR="00F43756" w14:paraId="0D87E453" w14:textId="77777777">
        <w:trPr>
          <w:trHeight w:val="283"/>
        </w:trPr>
        <w:tc>
          <w:tcPr>
            <w:tcW w:w="282" w:type="dxa"/>
          </w:tcPr>
          <w:p w14:paraId="0D87E43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3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4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4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4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5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5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52" w14:textId="77777777" w:rsidR="00F43756" w:rsidRDefault="00F43756">
            <w:pPr>
              <w:pStyle w:val="Arbeitsanweisung"/>
            </w:pPr>
          </w:p>
        </w:tc>
      </w:tr>
      <w:tr w:rsidR="00F43756" w14:paraId="0D87E474" w14:textId="77777777">
        <w:trPr>
          <w:trHeight w:val="283"/>
        </w:trPr>
        <w:tc>
          <w:tcPr>
            <w:tcW w:w="282" w:type="dxa"/>
          </w:tcPr>
          <w:p w14:paraId="0D87E45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5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6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6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6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6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7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7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7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73" w14:textId="77777777" w:rsidR="00F43756" w:rsidRDefault="00F43756">
            <w:pPr>
              <w:pStyle w:val="Arbeitsanweisung"/>
            </w:pPr>
          </w:p>
        </w:tc>
      </w:tr>
      <w:tr w:rsidR="00F43756" w14:paraId="0D87E495" w14:textId="77777777">
        <w:trPr>
          <w:trHeight w:val="283"/>
        </w:trPr>
        <w:tc>
          <w:tcPr>
            <w:tcW w:w="282" w:type="dxa"/>
          </w:tcPr>
          <w:p w14:paraId="0D87E47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7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8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8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8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8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8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9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9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9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9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94" w14:textId="77777777" w:rsidR="00F43756" w:rsidRDefault="00F43756">
            <w:pPr>
              <w:pStyle w:val="Arbeitsanweisung"/>
            </w:pPr>
          </w:p>
        </w:tc>
      </w:tr>
      <w:tr w:rsidR="00F43756" w14:paraId="0D87E4B6" w14:textId="77777777">
        <w:trPr>
          <w:trHeight w:val="283"/>
        </w:trPr>
        <w:tc>
          <w:tcPr>
            <w:tcW w:w="282" w:type="dxa"/>
          </w:tcPr>
          <w:p w14:paraId="0D87E49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9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A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A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A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A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A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A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B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B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B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B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B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B5" w14:textId="77777777" w:rsidR="00F43756" w:rsidRDefault="00F43756">
            <w:pPr>
              <w:pStyle w:val="Arbeitsanweisung"/>
            </w:pPr>
          </w:p>
        </w:tc>
      </w:tr>
      <w:tr w:rsidR="00F43756" w14:paraId="0D87E4D7" w14:textId="77777777">
        <w:trPr>
          <w:trHeight w:val="283"/>
        </w:trPr>
        <w:tc>
          <w:tcPr>
            <w:tcW w:w="282" w:type="dxa"/>
          </w:tcPr>
          <w:p w14:paraId="0D87E4B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B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C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C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C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C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C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C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C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D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D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D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D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D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D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D6" w14:textId="77777777" w:rsidR="00F43756" w:rsidRDefault="00F43756">
            <w:pPr>
              <w:pStyle w:val="Arbeitsanweisung"/>
            </w:pPr>
          </w:p>
        </w:tc>
      </w:tr>
      <w:tr w:rsidR="00F43756" w14:paraId="0D87E4F8" w14:textId="77777777">
        <w:trPr>
          <w:trHeight w:val="283"/>
        </w:trPr>
        <w:tc>
          <w:tcPr>
            <w:tcW w:w="282" w:type="dxa"/>
          </w:tcPr>
          <w:p w14:paraId="0D87E4D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D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D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D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D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D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D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D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E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E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E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E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E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E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E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E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4F7" w14:textId="77777777" w:rsidR="00F43756" w:rsidRDefault="00F43756">
            <w:pPr>
              <w:pStyle w:val="Arbeitsanweisung"/>
            </w:pPr>
          </w:p>
        </w:tc>
      </w:tr>
      <w:tr w:rsidR="00F43756" w14:paraId="0D87E519" w14:textId="77777777">
        <w:trPr>
          <w:trHeight w:val="283"/>
        </w:trPr>
        <w:tc>
          <w:tcPr>
            <w:tcW w:w="282" w:type="dxa"/>
          </w:tcPr>
          <w:p w14:paraId="0D87E4F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F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F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F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F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F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4F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0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0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18" w14:textId="77777777" w:rsidR="00F43756" w:rsidRDefault="00F43756">
            <w:pPr>
              <w:pStyle w:val="Arbeitsanweisung"/>
            </w:pPr>
          </w:p>
        </w:tc>
      </w:tr>
      <w:tr w:rsidR="00F43756" w14:paraId="0D87E53A" w14:textId="77777777">
        <w:trPr>
          <w:trHeight w:val="283"/>
        </w:trPr>
        <w:tc>
          <w:tcPr>
            <w:tcW w:w="282" w:type="dxa"/>
          </w:tcPr>
          <w:p w14:paraId="0D87E51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1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1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1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1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1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2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2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2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2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2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2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2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2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39" w14:textId="77777777" w:rsidR="00F43756" w:rsidRDefault="00F43756">
            <w:pPr>
              <w:pStyle w:val="Arbeitsanweisung"/>
            </w:pPr>
          </w:p>
        </w:tc>
      </w:tr>
    </w:tbl>
    <w:p w14:paraId="0D87E53B" w14:textId="77777777" w:rsidR="00F43756" w:rsidRDefault="00F43756">
      <w:pPr>
        <w:pStyle w:val="Arbeitsanweisung"/>
      </w:pPr>
    </w:p>
    <w:p w14:paraId="0D87E53C" w14:textId="77777777" w:rsidR="00F43756" w:rsidRDefault="00F43756">
      <w:pPr>
        <w:pStyle w:val="Arbeitsanweisung"/>
      </w:pPr>
    </w:p>
    <w:p w14:paraId="0D87E53D" w14:textId="77777777" w:rsidR="00F43756" w:rsidRDefault="00F43756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0D87E53E" w14:textId="77777777" w:rsidR="00F43756" w:rsidRDefault="00E550AF">
      <w:pPr>
        <w:pStyle w:val="Arbeitsanweisung"/>
      </w:pPr>
      <w:r>
        <w:lastRenderedPageBreak/>
        <w:t>3.3</w:t>
      </w:r>
      <w:r>
        <w:tab/>
        <w:t>Gebt den Bruchteil des Quadrates an, der am stärksten eingefärbt ist.</w:t>
      </w:r>
    </w:p>
    <w:p w14:paraId="0D87E53F" w14:textId="77777777" w:rsidR="00F43756" w:rsidRDefault="00F43756">
      <w:pPr>
        <w:pStyle w:val="Arbeitsanweisung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43756" w14:paraId="0D87E543" w14:textId="77777777">
        <w:trPr>
          <w:trHeight w:val="1134"/>
        </w:trPr>
        <w:tc>
          <w:tcPr>
            <w:tcW w:w="9062" w:type="dxa"/>
          </w:tcPr>
          <w:p w14:paraId="0D87E540" w14:textId="77777777" w:rsidR="00F43756" w:rsidRDefault="00F43756">
            <w:pPr>
              <w:pStyle w:val="Arbeitsanweisung"/>
            </w:pPr>
          </w:p>
          <w:p w14:paraId="0D87E541" w14:textId="77777777" w:rsidR="00F43756" w:rsidRDefault="00E550AF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E2" wp14:editId="0D87E8E3">
                      <wp:extent cx="428625" cy="802358"/>
                      <wp:effectExtent l="0" t="0" r="0" b="0"/>
                      <wp:docPr id="53" name="Grafik 6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542" w14:textId="77777777" w:rsidR="00F43756" w:rsidRDefault="00F43756">
            <w:pPr>
              <w:pStyle w:val="Arbeitsanweisung"/>
            </w:pPr>
          </w:p>
        </w:tc>
      </w:tr>
    </w:tbl>
    <w:p w14:paraId="0D87E544" w14:textId="77777777" w:rsidR="00F43756" w:rsidRDefault="00F43756">
      <w:pPr>
        <w:pStyle w:val="Arbeitsanweisung"/>
      </w:pPr>
    </w:p>
    <w:p w14:paraId="0D87E545" w14:textId="77777777" w:rsidR="00F43756" w:rsidRDefault="00F43756">
      <w:pPr>
        <w:pStyle w:val="Arbeitsanweisung"/>
        <w:ind w:left="705" w:hanging="705"/>
      </w:pPr>
    </w:p>
    <w:p w14:paraId="0D87E546" w14:textId="77777777" w:rsidR="00F43756" w:rsidRDefault="00E550AF">
      <w:pPr>
        <w:pStyle w:val="Arbeitsanweisung"/>
        <w:ind w:left="705" w:hanging="705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D87E8E4" wp14:editId="0D87E8E5">
                <wp:simplePos x="0" y="0"/>
                <wp:positionH relativeFrom="column">
                  <wp:posOffset>6019800</wp:posOffset>
                </wp:positionH>
                <wp:positionV relativeFrom="paragraph">
                  <wp:posOffset>118110</wp:posOffset>
                </wp:positionV>
                <wp:extent cx="492759" cy="492759"/>
                <wp:effectExtent l="0" t="0" r="3175" b="3175"/>
                <wp:wrapNone/>
                <wp:docPr id="5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position:absolute;mso-wrap-distance-left:9.0pt;mso-wrap-distance-top:0.0pt;mso-wrap-distance-right:9.0pt;mso-wrap-distance-bottom:0.0pt;z-index:251872256;o:allowoverlap:true;o:allowincell:true;mso-position-horizontal-relative:text;margin-left:474.0pt;mso-position-horizontal:absolute;mso-position-vertical-relative:text;margin-top:9.3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  <w:r>
        <w:t>3.4</w:t>
      </w:r>
      <w:r>
        <w:tab/>
        <w:t>Notiert die fehlenden Bruchzahlen so, dass euer obiges Ergebnis zusammengefasst wird.</w:t>
      </w:r>
    </w:p>
    <w:p w14:paraId="0D87E547" w14:textId="77777777" w:rsidR="00F43756" w:rsidRDefault="00F43756">
      <w:pPr>
        <w:pStyle w:val="Arbeitsanweisung"/>
        <w:ind w:left="705" w:hanging="705"/>
      </w:pPr>
    </w:p>
    <w:tbl>
      <w:tblPr>
        <w:tblStyle w:val="Tabellenraster"/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090"/>
        <w:gridCol w:w="894"/>
        <w:gridCol w:w="1134"/>
        <w:gridCol w:w="2835"/>
      </w:tblGrid>
      <w:tr w:rsidR="00F43756" w14:paraId="0D87E550" w14:textId="77777777">
        <w:trPr>
          <w:jc w:val="center"/>
        </w:trPr>
        <w:tc>
          <w:tcPr>
            <w:tcW w:w="3114" w:type="dxa"/>
            <w:vAlign w:val="center"/>
          </w:tcPr>
          <w:p w14:paraId="0D87E548" w14:textId="77777777" w:rsidR="00F43756" w:rsidRDefault="00E550AF">
            <w:pPr>
              <w:pStyle w:val="Arbeitsanweisung"/>
              <w:spacing w:before="720" w:after="240"/>
              <w:jc w:val="righ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E6" wp14:editId="0D87E8E7">
                      <wp:extent cx="428625" cy="802358"/>
                      <wp:effectExtent l="0" t="0" r="0" b="0"/>
                      <wp:docPr id="55" name="Grafik 8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549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090" w:type="dxa"/>
            <w:vAlign w:val="center"/>
          </w:tcPr>
          <w:p w14:paraId="0D87E54A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von</w:t>
            </w:r>
          </w:p>
        </w:tc>
        <w:tc>
          <w:tcPr>
            <w:tcW w:w="894" w:type="dxa"/>
            <w:vAlign w:val="center"/>
          </w:tcPr>
          <w:p w14:paraId="0D87E54B" w14:textId="77777777" w:rsidR="00F43756" w:rsidRDefault="00E550AF">
            <w:pPr>
              <w:pStyle w:val="Arbeitsanweisung"/>
              <w:spacing w:before="720" w:after="240"/>
              <w:jc w:val="center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E8" wp14:editId="0D87E8E9">
                      <wp:extent cx="428625" cy="802358"/>
                      <wp:effectExtent l="0" t="0" r="0" b="0"/>
                      <wp:docPr id="56" name="Grafik 84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54C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134" w:type="dxa"/>
            <w:vAlign w:val="center"/>
          </w:tcPr>
          <w:p w14:paraId="0D87E54D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sind</w:t>
            </w:r>
          </w:p>
        </w:tc>
        <w:tc>
          <w:tcPr>
            <w:tcW w:w="2835" w:type="dxa"/>
            <w:vAlign w:val="center"/>
          </w:tcPr>
          <w:p w14:paraId="0D87E54E" w14:textId="77777777" w:rsidR="00F43756" w:rsidRDefault="00E550AF">
            <w:pPr>
              <w:pStyle w:val="Arbeitsanweisung"/>
              <w:spacing w:before="720" w:after="240"/>
              <w:jc w:val="lef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EA" wp14:editId="0D87E8EB">
                      <wp:extent cx="428625" cy="802358"/>
                      <wp:effectExtent l="0" t="0" r="0" b="0"/>
                      <wp:docPr id="57" name="Grafik 8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54F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</w:tr>
    </w:tbl>
    <w:p w14:paraId="0D87E551" w14:textId="77777777" w:rsidR="00F43756" w:rsidRDefault="00F43756">
      <w:pPr>
        <w:pStyle w:val="Arbeitsanweisung"/>
      </w:pPr>
    </w:p>
    <w:p w14:paraId="0D87E552" w14:textId="77777777" w:rsidR="00F43756" w:rsidRDefault="00F43756">
      <w:pPr>
        <w:pStyle w:val="Arbeitsanweisung"/>
      </w:pPr>
    </w:p>
    <w:p w14:paraId="0D87E553" w14:textId="77777777" w:rsidR="00F43756" w:rsidRDefault="00F43756">
      <w:pPr>
        <w:pStyle w:val="Arbeitsanweisung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F43756" w14:paraId="0D87E556" w14:textId="77777777">
        <w:trPr>
          <w:trHeight w:val="1020"/>
        </w:trPr>
        <w:tc>
          <w:tcPr>
            <w:tcW w:w="9288" w:type="dxa"/>
            <w:shd w:val="clear" w:color="auto" w:fill="FFFFCC"/>
          </w:tcPr>
          <w:p w14:paraId="0D87E554" w14:textId="77777777" w:rsidR="00F43756" w:rsidRDefault="00E550AF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3.5</w:t>
            </w:r>
            <w:r>
              <w:rPr>
                <w:color w:val="auto"/>
              </w:rPr>
              <w:tab/>
              <w:t>Gruppenergebnis</w:t>
            </w:r>
          </w:p>
          <w:p w14:paraId="0D87E555" w14:textId="77777777" w:rsidR="00F43756" w:rsidRDefault="00E550AF">
            <w:pPr>
              <w:pStyle w:val="Arbeitsanweisung"/>
              <w:spacing w:before="120"/>
            </w:pPr>
            <w:r>
              <w:t xml:space="preserve">Beschreibt euer Vorgehen, um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2</m:t>
                  </m:r>
                </m:den>
              </m:f>
            </m:oMath>
            <w:r>
              <w:rPr>
                <w:rFonts w:cs="Arial"/>
              </w:rPr>
              <w:t xml:space="preserve"> von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3</m:t>
                  </m:r>
                </m:den>
              </m:f>
            </m:oMath>
            <w:r>
              <w:rPr>
                <w:rFonts w:cs="Arial"/>
              </w:rPr>
              <w:t xml:space="preserve"> zu bestimmen</w:t>
            </w:r>
            <w:r>
              <w:t>.</w:t>
            </w:r>
          </w:p>
        </w:tc>
      </w:tr>
      <w:tr w:rsidR="00F43756" w14:paraId="0D87E566" w14:textId="77777777">
        <w:trPr>
          <w:trHeight w:val="4054"/>
        </w:trPr>
        <w:tc>
          <w:tcPr>
            <w:tcW w:w="9288" w:type="dxa"/>
            <w:shd w:val="clear" w:color="auto" w:fill="auto"/>
          </w:tcPr>
          <w:p w14:paraId="0D87E557" w14:textId="77777777" w:rsidR="00F43756" w:rsidRDefault="00F43756">
            <w:pPr>
              <w:pStyle w:val="Arbeitsanweisung"/>
            </w:pPr>
          </w:p>
          <w:p w14:paraId="0D87E558" w14:textId="77777777" w:rsidR="00F43756" w:rsidRDefault="00F43756">
            <w:pPr>
              <w:pStyle w:val="Arbeitsanweisung"/>
            </w:pPr>
          </w:p>
          <w:p w14:paraId="0D87E559" w14:textId="77777777" w:rsidR="00F43756" w:rsidRDefault="00F43756">
            <w:pPr>
              <w:pStyle w:val="Arbeitsanweisung"/>
            </w:pPr>
          </w:p>
          <w:p w14:paraId="0D87E55A" w14:textId="77777777" w:rsidR="00F43756" w:rsidRDefault="00F43756">
            <w:pPr>
              <w:pStyle w:val="Arbeitsanweisung"/>
            </w:pPr>
          </w:p>
          <w:p w14:paraId="0D87E55B" w14:textId="77777777" w:rsidR="00F43756" w:rsidRDefault="00F43756">
            <w:pPr>
              <w:pStyle w:val="Arbeitsanweisung"/>
            </w:pPr>
          </w:p>
          <w:p w14:paraId="0D87E55C" w14:textId="77777777" w:rsidR="00F43756" w:rsidRDefault="00F43756">
            <w:pPr>
              <w:pStyle w:val="Arbeitsanweisung"/>
            </w:pPr>
          </w:p>
          <w:p w14:paraId="0D87E55D" w14:textId="77777777" w:rsidR="00F43756" w:rsidRDefault="00F43756">
            <w:pPr>
              <w:pStyle w:val="Arbeitsanweisung"/>
            </w:pPr>
          </w:p>
          <w:p w14:paraId="0D87E55E" w14:textId="77777777" w:rsidR="00F43756" w:rsidRDefault="00F43756">
            <w:pPr>
              <w:pStyle w:val="Arbeitsanweisung"/>
            </w:pPr>
          </w:p>
          <w:p w14:paraId="0D87E55F" w14:textId="77777777" w:rsidR="00F43756" w:rsidRDefault="00F43756">
            <w:pPr>
              <w:pStyle w:val="Arbeitsanweisung"/>
            </w:pPr>
          </w:p>
          <w:p w14:paraId="0D87E560" w14:textId="77777777" w:rsidR="00F43756" w:rsidRDefault="00F43756">
            <w:pPr>
              <w:pStyle w:val="Arbeitsanweisung"/>
            </w:pPr>
          </w:p>
          <w:p w14:paraId="0D87E561" w14:textId="77777777" w:rsidR="00F43756" w:rsidRDefault="00F43756">
            <w:pPr>
              <w:pStyle w:val="Arbeitsanweisung"/>
            </w:pPr>
          </w:p>
          <w:p w14:paraId="0D87E562" w14:textId="77777777" w:rsidR="00F43756" w:rsidRDefault="00F43756">
            <w:pPr>
              <w:pStyle w:val="Arbeitsanweisung"/>
            </w:pPr>
          </w:p>
          <w:p w14:paraId="0D87E563" w14:textId="77777777" w:rsidR="00F43756" w:rsidRDefault="00F43756">
            <w:pPr>
              <w:pStyle w:val="Arbeitsanweisung"/>
            </w:pPr>
          </w:p>
          <w:p w14:paraId="0D87E564" w14:textId="77777777" w:rsidR="00F43756" w:rsidRDefault="00F43756">
            <w:pPr>
              <w:pStyle w:val="Arbeitsanweisung"/>
            </w:pPr>
          </w:p>
          <w:p w14:paraId="0D87E565" w14:textId="77777777" w:rsidR="00F43756" w:rsidRDefault="00F43756">
            <w:pPr>
              <w:pStyle w:val="Arbeitsanweisung"/>
            </w:pPr>
          </w:p>
        </w:tc>
      </w:tr>
    </w:tbl>
    <w:p w14:paraId="0D87E567" w14:textId="77777777" w:rsidR="00F43756" w:rsidRDefault="00F43756">
      <w:pPr>
        <w:pStyle w:val="Arbeitsanweisung"/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105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710"/>
        <w:gridCol w:w="5316"/>
      </w:tblGrid>
      <w:tr w:rsidR="00F43756" w14:paraId="0D87E56D" w14:textId="77777777">
        <w:tc>
          <w:tcPr>
            <w:tcW w:w="3977" w:type="dxa"/>
            <w:shd w:val="clear" w:color="auto" w:fill="FFFFFF" w:themeFill="background1"/>
          </w:tcPr>
          <w:p w14:paraId="0D87E568" w14:textId="77777777" w:rsidR="00F43756" w:rsidRDefault="00E550AF">
            <w:pPr>
              <w:pStyle w:val="Labor-Materialbox-berschrift"/>
            </w:pPr>
            <w:r>
              <w:lastRenderedPageBreak/>
              <w:t>Material</w:t>
            </w:r>
          </w:p>
          <w:p w14:paraId="0D87E569" w14:textId="77777777" w:rsidR="00F43756" w:rsidRDefault="00E550AF">
            <w:pPr>
              <w:pStyle w:val="Labor-Aufzhlung"/>
            </w:pPr>
            <w:r>
              <w:t xml:space="preserve">Quadrat mit dem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den>
              </m:f>
            </m:oMath>
          </w:p>
          <w:p w14:paraId="0D87E56A" w14:textId="77777777" w:rsidR="00F43756" w:rsidRDefault="00E550AF">
            <w:pPr>
              <w:pStyle w:val="Labor-Aufzhlung"/>
            </w:pPr>
            <w:r>
              <w:t xml:space="preserve">Quadrat mit dem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den>
              </m:f>
            </m:oMath>
          </w:p>
          <w:p w14:paraId="0D87E56B" w14:textId="77777777" w:rsidR="00F43756" w:rsidRDefault="00F43756">
            <w:pPr>
              <w:pStyle w:val="Labor-Aufzhlung"/>
              <w:numPr>
                <w:ilvl w:val="0"/>
                <w:numId w:val="0"/>
              </w:numPr>
              <w:ind w:left="720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0D87E56C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EC" wp14:editId="0D87E8ED">
                      <wp:extent cx="3235741" cy="2009524"/>
                      <wp:effectExtent l="0" t="0" r="3175" b="0"/>
                      <wp:docPr id="58" name="Grafik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F88981A.t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57388" cy="20229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mso-wrap-distance-left:0.0pt;mso-wrap-distance-top:0.0pt;mso-wrap-distance-right:0.0pt;mso-wrap-distance-bottom:0.0pt;width:254.8pt;height:158.2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</w:tc>
      </w:tr>
    </w:tbl>
    <w:p w14:paraId="0D87E56E" w14:textId="77777777" w:rsidR="00F43756" w:rsidRDefault="00E550AF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0D87E8EE" wp14:editId="0D87E8EF">
                <wp:simplePos x="0" y="0"/>
                <wp:positionH relativeFrom="column">
                  <wp:posOffset>6015355</wp:posOffset>
                </wp:positionH>
                <wp:positionV relativeFrom="paragraph">
                  <wp:posOffset>579755</wp:posOffset>
                </wp:positionV>
                <wp:extent cx="492125" cy="492125"/>
                <wp:effectExtent l="0" t="0" r="3175" b="3175"/>
                <wp:wrapNone/>
                <wp:docPr id="59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921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position:absolute;mso-wrap-distance-left:9.0pt;mso-wrap-distance-top:0.0pt;mso-wrap-distance-right:9.0pt;mso-wrap-distance-bottom:0.0pt;z-index:251874304;o:allowoverlap:true;o:allowincell:true;mso-position-horizontal-relative:text;margin-left:473.6pt;mso-position-horizontal:absolute;mso-position-vertical-relative:text;margin-top:45.6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</w:p>
    <w:p w14:paraId="0D87E56F" w14:textId="77777777" w:rsidR="00F43756" w:rsidRDefault="00E550AF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 xml:space="preserve">Nun habt ihr euch mit dem Material etwas vertraut gemacht. In dieser Aufgabe sollt ihr es benutzen, um herauszufinden, wie viel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den>
        </m:f>
      </m:oMath>
      <w:r>
        <w:rPr>
          <w:rFonts w:cs="Arial"/>
        </w:rPr>
        <w:t xml:space="preserve"> von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5</m:t>
            </m:r>
          </m:den>
        </m:f>
      </m:oMath>
      <w:r>
        <w:rPr>
          <w:rFonts w:cs="Arial"/>
        </w:rPr>
        <w:t xml:space="preserve"> ist.</w:t>
      </w:r>
    </w:p>
    <w:p w14:paraId="0D87E570" w14:textId="77777777" w:rsidR="00F43756" w:rsidRDefault="00E550AF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D87E8F0" wp14:editId="0D87E8F1">
                <wp:simplePos x="0" y="0"/>
                <wp:positionH relativeFrom="column">
                  <wp:posOffset>6019800</wp:posOffset>
                </wp:positionH>
                <wp:positionV relativeFrom="paragraph">
                  <wp:posOffset>188230</wp:posOffset>
                </wp:positionV>
                <wp:extent cx="493200" cy="493200"/>
                <wp:effectExtent l="0" t="0" r="2538" b="2538"/>
                <wp:wrapNone/>
                <wp:docPr id="60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Modellieren_weiss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93200" cy="49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position:absolute;mso-wrap-distance-left:9.0pt;mso-wrap-distance-top:0.0pt;mso-wrap-distance-right:9.0pt;mso-wrap-distance-bottom:0.0pt;z-index:251754496;o:allowoverlap:true;o:allowincell:true;mso-position-horizontal-relative:text;margin-left:474.0pt;mso-position-horizontal:absolute;mso-position-vertical-relative:text;margin-top:14.8pt;mso-position-vertical:absolute;width:38.8pt;height:38.8pt;" stroked="false">
                <v:path textboxrect="0,0,0,0"/>
                <v:imagedata r:id="rId27" o:title=""/>
              </v:shape>
            </w:pict>
          </mc:Fallback>
        </mc:AlternateContent>
      </w:r>
    </w:p>
    <w:p w14:paraId="0D87E571" w14:textId="77777777" w:rsidR="00F43756" w:rsidRDefault="00E550AF">
      <w:pPr>
        <w:pStyle w:val="Arbeitsanweisung"/>
        <w:tabs>
          <w:tab w:val="left" w:pos="709"/>
        </w:tabs>
        <w:ind w:left="705" w:hanging="705"/>
        <w:rPr>
          <w:rFonts w:cs="Arial"/>
        </w:rPr>
      </w:pPr>
      <w:r>
        <w:rPr>
          <w:rFonts w:cs="Arial"/>
        </w:rPr>
        <w:t>4.1</w:t>
      </w:r>
      <w:r>
        <w:rPr>
          <w:rFonts w:cs="Arial"/>
        </w:rPr>
        <w:tab/>
        <w:t xml:space="preserve">Legt die beiden Quadrate aus den Materialien so übereinander, dass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den>
        </m:f>
      </m:oMath>
      <w:r>
        <w:rPr>
          <w:rFonts w:cs="Arial"/>
        </w:rPr>
        <w:t xml:space="preserve"> von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5</m:t>
            </m:r>
          </m:den>
        </m:f>
      </m:oMath>
      <w:r>
        <w:rPr>
          <w:rFonts w:cs="Arial"/>
        </w:rPr>
        <w:t xml:space="preserve"> dunkelrot eingefärbt sind. </w:t>
      </w:r>
    </w:p>
    <w:p w14:paraId="0D87E572" w14:textId="77777777" w:rsidR="00F43756" w:rsidRDefault="00F43756">
      <w:pPr>
        <w:pStyle w:val="Arbeitsanweisung"/>
        <w:tabs>
          <w:tab w:val="left" w:pos="709"/>
        </w:tabs>
        <w:ind w:left="705" w:hanging="705"/>
        <w:rPr>
          <w:rFonts w:cs="Arial"/>
        </w:rPr>
      </w:pPr>
    </w:p>
    <w:p w14:paraId="0D87E573" w14:textId="77777777" w:rsidR="00F43756" w:rsidRDefault="00F43756">
      <w:pPr>
        <w:pStyle w:val="Arbeitsanweisung"/>
        <w:tabs>
          <w:tab w:val="left" w:pos="709"/>
        </w:tabs>
        <w:ind w:left="705" w:hanging="705"/>
        <w:rPr>
          <w:rFonts w:cs="Arial"/>
        </w:rPr>
      </w:pPr>
    </w:p>
    <w:p w14:paraId="0D87E574" w14:textId="77777777" w:rsidR="00F43756" w:rsidRDefault="00E550AF">
      <w:pPr>
        <w:pStyle w:val="Arbeitsanweisung"/>
        <w:tabs>
          <w:tab w:val="left" w:pos="709"/>
        </w:tabs>
        <w:ind w:left="705" w:hanging="705"/>
        <w:rPr>
          <w:rFonts w:cs="Arial"/>
        </w:rPr>
      </w:pPr>
      <w:r>
        <w:rPr>
          <w:rFonts w:cs="Arial"/>
        </w:rPr>
        <w:t>4.2</w:t>
      </w:r>
      <w:r>
        <w:rPr>
          <w:rFonts w:cs="Arial"/>
        </w:rPr>
        <w:tab/>
        <w:t xml:space="preserve">Zeichnet das entstandene Linienmuster in das Quadrat und malt den stärker rot gefärbten Bereich an. </w:t>
      </w:r>
    </w:p>
    <w:p w14:paraId="0D87E575" w14:textId="77777777" w:rsidR="00F43756" w:rsidRDefault="00F43756">
      <w:pPr>
        <w:pStyle w:val="Arbeitsanweisung"/>
        <w:tabs>
          <w:tab w:val="left" w:pos="709"/>
        </w:tabs>
        <w:ind w:left="705" w:hanging="705"/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F43756" w14:paraId="0D87E596" w14:textId="77777777">
        <w:trPr>
          <w:trHeight w:val="283"/>
        </w:trPr>
        <w:tc>
          <w:tcPr>
            <w:tcW w:w="282" w:type="dxa"/>
          </w:tcPr>
          <w:p w14:paraId="0D87E57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7E" w14:textId="77777777" w:rsidR="00F43756" w:rsidRDefault="00E550AF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0D87E8F2" wp14:editId="0D87E8F3">
                      <wp:simplePos x="0" y="0"/>
                      <wp:positionH relativeFrom="column">
                        <wp:posOffset>-66919</wp:posOffset>
                      </wp:positionH>
                      <wp:positionV relativeFrom="paragraph">
                        <wp:posOffset>178540</wp:posOffset>
                      </wp:positionV>
                      <wp:extent cx="2676449" cy="2799688"/>
                      <wp:effectExtent l="0" t="0" r="10160" b="20320"/>
                      <wp:wrapNone/>
                      <wp:docPr id="61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676449" cy="2799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0" o:spid="_x0000_s60" o:spt="1" style="position:absolute;mso-wrap-distance-left:9.0pt;mso-wrap-distance-top:0.0pt;mso-wrap-distance-right:9.0pt;mso-wrap-distance-bottom:0.0pt;z-index:251752448;o:allowoverlap:true;o:allowincell:true;mso-position-horizontal-relative:text;margin-left:-5.3pt;mso-position-horizontal:absolute;mso-position-vertical-relative:text;margin-top:14.1pt;mso-position-vertical:absolute;width:210.7pt;height:220.4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0D87E57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8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8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8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8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8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8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9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9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9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9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9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95" w14:textId="77777777" w:rsidR="00F43756" w:rsidRDefault="00F43756">
            <w:pPr>
              <w:pStyle w:val="Arbeitsanweisung"/>
            </w:pPr>
          </w:p>
        </w:tc>
      </w:tr>
      <w:tr w:rsidR="00F43756" w14:paraId="0D87E5B7" w14:textId="77777777">
        <w:trPr>
          <w:trHeight w:val="283"/>
        </w:trPr>
        <w:tc>
          <w:tcPr>
            <w:tcW w:w="282" w:type="dxa"/>
          </w:tcPr>
          <w:p w14:paraId="0D87E59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9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A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A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A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A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A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A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A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B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B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B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B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B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B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B6" w14:textId="77777777" w:rsidR="00F43756" w:rsidRDefault="00F43756">
            <w:pPr>
              <w:pStyle w:val="Arbeitsanweisung"/>
            </w:pPr>
          </w:p>
        </w:tc>
      </w:tr>
      <w:tr w:rsidR="00F43756" w14:paraId="0D87E5D8" w14:textId="77777777">
        <w:trPr>
          <w:trHeight w:val="283"/>
        </w:trPr>
        <w:tc>
          <w:tcPr>
            <w:tcW w:w="282" w:type="dxa"/>
          </w:tcPr>
          <w:p w14:paraId="0D87E5B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B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B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B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B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B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B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B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C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C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C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C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C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C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C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C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D7" w14:textId="77777777" w:rsidR="00F43756" w:rsidRDefault="00F43756">
            <w:pPr>
              <w:pStyle w:val="Arbeitsanweisung"/>
            </w:pPr>
          </w:p>
        </w:tc>
      </w:tr>
      <w:tr w:rsidR="00F43756" w14:paraId="0D87E5F9" w14:textId="77777777">
        <w:trPr>
          <w:trHeight w:val="283"/>
        </w:trPr>
        <w:tc>
          <w:tcPr>
            <w:tcW w:w="282" w:type="dxa"/>
          </w:tcPr>
          <w:p w14:paraId="0D87E5D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D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D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D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D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D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D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E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E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5F8" w14:textId="77777777" w:rsidR="00F43756" w:rsidRDefault="00F43756">
            <w:pPr>
              <w:pStyle w:val="Arbeitsanweisung"/>
            </w:pPr>
          </w:p>
        </w:tc>
      </w:tr>
      <w:tr w:rsidR="00F43756" w14:paraId="0D87E61A" w14:textId="77777777">
        <w:trPr>
          <w:trHeight w:val="283"/>
        </w:trPr>
        <w:tc>
          <w:tcPr>
            <w:tcW w:w="282" w:type="dxa"/>
          </w:tcPr>
          <w:p w14:paraId="0D87E5F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F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F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F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F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5F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0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0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0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0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0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0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0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0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19" w14:textId="77777777" w:rsidR="00F43756" w:rsidRDefault="00F43756">
            <w:pPr>
              <w:pStyle w:val="Arbeitsanweisung"/>
            </w:pPr>
          </w:p>
        </w:tc>
      </w:tr>
      <w:tr w:rsidR="00F43756" w14:paraId="0D87E63B" w14:textId="77777777">
        <w:trPr>
          <w:trHeight w:val="283"/>
        </w:trPr>
        <w:tc>
          <w:tcPr>
            <w:tcW w:w="282" w:type="dxa"/>
          </w:tcPr>
          <w:p w14:paraId="0D87E61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1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1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1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1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2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2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2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2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2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2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2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3A" w14:textId="77777777" w:rsidR="00F43756" w:rsidRDefault="00F43756">
            <w:pPr>
              <w:pStyle w:val="Arbeitsanweisung"/>
            </w:pPr>
          </w:p>
        </w:tc>
      </w:tr>
      <w:tr w:rsidR="00F43756" w14:paraId="0D87E65C" w14:textId="77777777">
        <w:trPr>
          <w:trHeight w:val="283"/>
        </w:trPr>
        <w:tc>
          <w:tcPr>
            <w:tcW w:w="282" w:type="dxa"/>
          </w:tcPr>
          <w:p w14:paraId="0D87E63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3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3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3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4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4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4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4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4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4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5B" w14:textId="77777777" w:rsidR="00F43756" w:rsidRDefault="00F43756">
            <w:pPr>
              <w:pStyle w:val="Arbeitsanweisung"/>
            </w:pPr>
          </w:p>
        </w:tc>
      </w:tr>
      <w:tr w:rsidR="00F43756" w14:paraId="0D87E67D" w14:textId="77777777">
        <w:trPr>
          <w:trHeight w:val="283"/>
        </w:trPr>
        <w:tc>
          <w:tcPr>
            <w:tcW w:w="282" w:type="dxa"/>
          </w:tcPr>
          <w:p w14:paraId="0D87E65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5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5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6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6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6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6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6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7C" w14:textId="77777777" w:rsidR="00F43756" w:rsidRDefault="00F43756">
            <w:pPr>
              <w:pStyle w:val="Arbeitsanweisung"/>
            </w:pPr>
          </w:p>
        </w:tc>
      </w:tr>
      <w:tr w:rsidR="00F43756" w14:paraId="0D87E69E" w14:textId="77777777">
        <w:trPr>
          <w:trHeight w:val="283"/>
        </w:trPr>
        <w:tc>
          <w:tcPr>
            <w:tcW w:w="282" w:type="dxa"/>
          </w:tcPr>
          <w:p w14:paraId="0D87E67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7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8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8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8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8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9D" w14:textId="77777777" w:rsidR="00F43756" w:rsidRDefault="00F43756">
            <w:pPr>
              <w:pStyle w:val="Arbeitsanweisung"/>
            </w:pPr>
          </w:p>
        </w:tc>
      </w:tr>
      <w:tr w:rsidR="00F43756" w14:paraId="0D87E6BF" w14:textId="77777777">
        <w:trPr>
          <w:trHeight w:val="283"/>
        </w:trPr>
        <w:tc>
          <w:tcPr>
            <w:tcW w:w="282" w:type="dxa"/>
          </w:tcPr>
          <w:p w14:paraId="0D87E69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A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A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A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BE" w14:textId="77777777" w:rsidR="00F43756" w:rsidRDefault="00F43756">
            <w:pPr>
              <w:pStyle w:val="Arbeitsanweisung"/>
            </w:pPr>
          </w:p>
        </w:tc>
      </w:tr>
      <w:tr w:rsidR="00F43756" w14:paraId="0D87E6E0" w14:textId="77777777">
        <w:trPr>
          <w:trHeight w:val="283"/>
        </w:trPr>
        <w:tc>
          <w:tcPr>
            <w:tcW w:w="282" w:type="dxa"/>
          </w:tcPr>
          <w:p w14:paraId="0D87E6C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C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C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DF" w14:textId="77777777" w:rsidR="00F43756" w:rsidRDefault="00F43756">
            <w:pPr>
              <w:pStyle w:val="Arbeitsanweisung"/>
            </w:pPr>
          </w:p>
        </w:tc>
      </w:tr>
      <w:tr w:rsidR="00F43756" w14:paraId="0D87E701" w14:textId="77777777">
        <w:trPr>
          <w:trHeight w:val="283"/>
        </w:trPr>
        <w:tc>
          <w:tcPr>
            <w:tcW w:w="282" w:type="dxa"/>
          </w:tcPr>
          <w:p w14:paraId="0D87E6E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6E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6F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00" w14:textId="77777777" w:rsidR="00F43756" w:rsidRDefault="00F43756">
            <w:pPr>
              <w:pStyle w:val="Arbeitsanweisung"/>
            </w:pPr>
          </w:p>
        </w:tc>
      </w:tr>
      <w:tr w:rsidR="00F43756" w14:paraId="0D87E722" w14:textId="77777777">
        <w:trPr>
          <w:trHeight w:val="283"/>
        </w:trPr>
        <w:tc>
          <w:tcPr>
            <w:tcW w:w="282" w:type="dxa"/>
          </w:tcPr>
          <w:p w14:paraId="0D87E70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0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1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1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2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21" w14:textId="77777777" w:rsidR="00F43756" w:rsidRDefault="00F43756">
            <w:pPr>
              <w:pStyle w:val="Arbeitsanweisung"/>
            </w:pPr>
          </w:p>
        </w:tc>
      </w:tr>
      <w:tr w:rsidR="00F43756" w14:paraId="0D87E743" w14:textId="77777777">
        <w:trPr>
          <w:trHeight w:val="283"/>
        </w:trPr>
        <w:tc>
          <w:tcPr>
            <w:tcW w:w="282" w:type="dxa"/>
          </w:tcPr>
          <w:p w14:paraId="0D87E72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2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3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3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3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4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4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42" w14:textId="77777777" w:rsidR="00F43756" w:rsidRDefault="00F43756">
            <w:pPr>
              <w:pStyle w:val="Arbeitsanweisung"/>
            </w:pPr>
          </w:p>
        </w:tc>
      </w:tr>
      <w:tr w:rsidR="00F43756" w14:paraId="0D87E764" w14:textId="77777777">
        <w:trPr>
          <w:trHeight w:val="283"/>
        </w:trPr>
        <w:tc>
          <w:tcPr>
            <w:tcW w:w="282" w:type="dxa"/>
          </w:tcPr>
          <w:p w14:paraId="0D87E744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4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5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5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5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5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6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6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6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63" w14:textId="77777777" w:rsidR="00F43756" w:rsidRDefault="00F43756">
            <w:pPr>
              <w:pStyle w:val="Arbeitsanweisung"/>
            </w:pPr>
          </w:p>
        </w:tc>
      </w:tr>
      <w:tr w:rsidR="00F43756" w14:paraId="0D87E785" w14:textId="77777777">
        <w:trPr>
          <w:trHeight w:val="283"/>
        </w:trPr>
        <w:tc>
          <w:tcPr>
            <w:tcW w:w="282" w:type="dxa"/>
          </w:tcPr>
          <w:p w14:paraId="0D87E765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6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7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7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7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7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7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8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8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8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8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84" w14:textId="77777777" w:rsidR="00F43756" w:rsidRDefault="00F43756">
            <w:pPr>
              <w:pStyle w:val="Arbeitsanweisung"/>
            </w:pPr>
          </w:p>
        </w:tc>
      </w:tr>
      <w:tr w:rsidR="00F43756" w14:paraId="0D87E7A6" w14:textId="77777777">
        <w:trPr>
          <w:trHeight w:val="283"/>
        </w:trPr>
        <w:tc>
          <w:tcPr>
            <w:tcW w:w="282" w:type="dxa"/>
          </w:tcPr>
          <w:p w14:paraId="0D87E786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7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8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9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A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B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C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D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E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8F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90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91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92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93" w14:textId="77777777" w:rsidR="00F43756" w:rsidRDefault="00F43756">
            <w:pPr>
              <w:pStyle w:val="Arbeitsanweisung"/>
            </w:pPr>
          </w:p>
        </w:tc>
        <w:tc>
          <w:tcPr>
            <w:tcW w:w="282" w:type="dxa"/>
          </w:tcPr>
          <w:p w14:paraId="0D87E79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5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6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7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8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9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A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B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C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D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E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9F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A0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A1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A2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A3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A4" w14:textId="77777777" w:rsidR="00F43756" w:rsidRDefault="00F43756">
            <w:pPr>
              <w:pStyle w:val="Arbeitsanweisung"/>
            </w:pPr>
          </w:p>
        </w:tc>
        <w:tc>
          <w:tcPr>
            <w:tcW w:w="281" w:type="dxa"/>
          </w:tcPr>
          <w:p w14:paraId="0D87E7A5" w14:textId="77777777" w:rsidR="00F43756" w:rsidRDefault="00F43756">
            <w:pPr>
              <w:pStyle w:val="Arbeitsanweisung"/>
            </w:pPr>
          </w:p>
        </w:tc>
      </w:tr>
    </w:tbl>
    <w:p w14:paraId="0D87E7A7" w14:textId="77777777" w:rsidR="00F43756" w:rsidRDefault="00F43756">
      <w:pPr>
        <w:pStyle w:val="Arbeitsanweisung"/>
      </w:pPr>
    </w:p>
    <w:p w14:paraId="0D87E7A8" w14:textId="77777777" w:rsidR="00F43756" w:rsidRDefault="00E550AF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lastRenderedPageBreak/>
        <w:t>4.3</w:t>
      </w:r>
      <w:r>
        <w:rPr>
          <w:rFonts w:cs="Arial"/>
        </w:rPr>
        <w:tab/>
        <w:t>Gebt den Bruchteil des Quadrates an, den ihr angemalt habt.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43756" w14:paraId="0D87E7AC" w14:textId="77777777">
        <w:trPr>
          <w:trHeight w:val="1134"/>
        </w:trPr>
        <w:tc>
          <w:tcPr>
            <w:tcW w:w="9062" w:type="dxa"/>
          </w:tcPr>
          <w:p w14:paraId="0D87E7A9" w14:textId="77777777" w:rsidR="00F43756" w:rsidRDefault="00F43756">
            <w:pPr>
              <w:pStyle w:val="Arbeitsanweisung"/>
            </w:pPr>
          </w:p>
          <w:p w14:paraId="0D87E7AA" w14:textId="77777777" w:rsidR="00F43756" w:rsidRDefault="00E550AF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F4" wp14:editId="0D87E8F5">
                      <wp:extent cx="428625" cy="802358"/>
                      <wp:effectExtent l="0" t="0" r="0" b="0"/>
                      <wp:docPr id="62" name="Grafik 76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7AB" w14:textId="77777777" w:rsidR="00F43756" w:rsidRDefault="00F43756">
            <w:pPr>
              <w:pStyle w:val="Arbeitsanweisung"/>
            </w:pPr>
          </w:p>
        </w:tc>
      </w:tr>
    </w:tbl>
    <w:p w14:paraId="0D87E7AD" w14:textId="77777777" w:rsidR="00F43756" w:rsidRDefault="00E550AF">
      <w:pPr>
        <w:pStyle w:val="Arbeitsanweisung"/>
        <w:spacing w:before="720" w:after="240"/>
        <w:ind w:left="705" w:hanging="705"/>
        <w:rPr>
          <w:rFonts w:cs="Arial"/>
        </w:rPr>
      </w:pPr>
      <w:r>
        <w:rPr>
          <w:rFonts w:cs="Arial"/>
        </w:rPr>
        <w:t>4.3</w:t>
      </w:r>
      <w:r>
        <w:rPr>
          <w:rFonts w:cs="Arial"/>
        </w:rPr>
        <w:tab/>
      </w:r>
      <w:r>
        <w:t>Notiert die fehlenden Bruchzahlen so, dass euer obiges Ergebnis zusammengefasst wird.</w:t>
      </w:r>
    </w:p>
    <w:tbl>
      <w:tblPr>
        <w:tblStyle w:val="Tabellenraster"/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090"/>
        <w:gridCol w:w="894"/>
        <w:gridCol w:w="1134"/>
        <w:gridCol w:w="2835"/>
      </w:tblGrid>
      <w:tr w:rsidR="00F43756" w14:paraId="0D87E7B6" w14:textId="77777777">
        <w:trPr>
          <w:jc w:val="center"/>
        </w:trPr>
        <w:tc>
          <w:tcPr>
            <w:tcW w:w="3114" w:type="dxa"/>
            <w:vAlign w:val="center"/>
          </w:tcPr>
          <w:p w14:paraId="0D87E7AE" w14:textId="77777777" w:rsidR="00F43756" w:rsidRDefault="00E550AF">
            <w:pPr>
              <w:pStyle w:val="Arbeitsanweisung"/>
              <w:spacing w:before="720" w:after="240"/>
              <w:jc w:val="righ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F6" wp14:editId="0D87E8F7">
                      <wp:extent cx="428625" cy="802358"/>
                      <wp:effectExtent l="0" t="0" r="0" b="0"/>
                      <wp:docPr id="63" name="Grafik 72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7AF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090" w:type="dxa"/>
            <w:vAlign w:val="center"/>
          </w:tcPr>
          <w:p w14:paraId="0D87E7B0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von</w:t>
            </w:r>
          </w:p>
        </w:tc>
        <w:tc>
          <w:tcPr>
            <w:tcW w:w="894" w:type="dxa"/>
            <w:vAlign w:val="center"/>
          </w:tcPr>
          <w:p w14:paraId="0D87E7B1" w14:textId="77777777" w:rsidR="00F43756" w:rsidRDefault="00E550AF">
            <w:pPr>
              <w:pStyle w:val="Arbeitsanweisung"/>
              <w:spacing w:before="720" w:after="240"/>
              <w:jc w:val="center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F8" wp14:editId="0D87E8F9">
                      <wp:extent cx="428625" cy="802358"/>
                      <wp:effectExtent l="0" t="0" r="0" b="0"/>
                      <wp:docPr id="64" name="Grafik 7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7B2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134" w:type="dxa"/>
            <w:vAlign w:val="center"/>
          </w:tcPr>
          <w:p w14:paraId="0D87E7B3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sind</w:t>
            </w:r>
          </w:p>
        </w:tc>
        <w:tc>
          <w:tcPr>
            <w:tcW w:w="2835" w:type="dxa"/>
            <w:vAlign w:val="center"/>
          </w:tcPr>
          <w:p w14:paraId="0D87E7B4" w14:textId="77777777" w:rsidR="00F43756" w:rsidRDefault="00E550AF">
            <w:pPr>
              <w:pStyle w:val="Arbeitsanweisung"/>
              <w:spacing w:before="720" w:after="240"/>
              <w:jc w:val="lef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FA" wp14:editId="0D87E8FB">
                      <wp:extent cx="428625" cy="802358"/>
                      <wp:effectExtent l="0" t="0" r="0" b="0"/>
                      <wp:docPr id="65" name="Grafik 74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mso-wrap-distance-left:0.0pt;mso-wrap-distance-top:0.0pt;mso-wrap-distance-right:0.0pt;mso-wrap-distance-bottom:0.0pt;width:33.8pt;height:63.2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7B5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</w:tr>
    </w:tbl>
    <w:p w14:paraId="0D87E7B7" w14:textId="77777777" w:rsidR="00F43756" w:rsidRDefault="00F43756">
      <w:pPr>
        <w:pStyle w:val="Arbeitsanweisung"/>
      </w:pPr>
    </w:p>
    <w:p w14:paraId="0D87E7B8" w14:textId="77777777" w:rsidR="00F43756" w:rsidRDefault="00F43756">
      <w:pPr>
        <w:pStyle w:val="Arbeitsanweisung"/>
      </w:pPr>
    </w:p>
    <w:p w14:paraId="0D87E7B9" w14:textId="77777777" w:rsidR="00F43756" w:rsidRDefault="00F43756">
      <w:pPr>
        <w:tabs>
          <w:tab w:val="left" w:pos="709"/>
        </w:tabs>
        <w:spacing w:after="200" w:line="276" w:lineRule="auto"/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105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77"/>
        <w:gridCol w:w="5049"/>
      </w:tblGrid>
      <w:tr w:rsidR="00F43756" w14:paraId="0D87E7BE" w14:textId="77777777">
        <w:tc>
          <w:tcPr>
            <w:tcW w:w="3977" w:type="dxa"/>
            <w:shd w:val="clear" w:color="auto" w:fill="FFFFFF" w:themeFill="background1"/>
          </w:tcPr>
          <w:p w14:paraId="0D87E7BA" w14:textId="77777777" w:rsidR="00F43756" w:rsidRDefault="00E550AF">
            <w:pPr>
              <w:pStyle w:val="Labor-Materialbox-berschrift"/>
            </w:pPr>
            <w:r>
              <w:lastRenderedPageBreak/>
              <w:t>Material</w:t>
            </w:r>
          </w:p>
          <w:p w14:paraId="0D87E7BB" w14:textId="77777777" w:rsidR="00F43756" w:rsidRDefault="00F43756">
            <w:pPr>
              <w:pStyle w:val="Labor-Materialbox-berschrift"/>
            </w:pPr>
          </w:p>
          <w:p w14:paraId="0D87E7BC" w14:textId="77777777" w:rsidR="00F43756" w:rsidRDefault="00E550AF">
            <w:pPr>
              <w:pStyle w:val="Labor-Aufzhlung"/>
            </w:pPr>
            <w:r>
              <w:t>Alle Quadrate</w:t>
            </w: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0D87E7BD" w14:textId="77777777" w:rsidR="00F43756" w:rsidRDefault="00E550AF">
            <w:pPr>
              <w:pStyle w:val="Arbeitsanweisung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7E8FC" wp14:editId="0D87E8FD">
                      <wp:extent cx="1775638" cy="1713647"/>
                      <wp:effectExtent l="0" t="0" r="0" b="1270"/>
                      <wp:docPr id="66" name="Grafik 2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F882EAB.t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83210" cy="17209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mso-wrap-distance-left:0.0pt;mso-wrap-distance-top:0.0pt;mso-wrap-distance-right:0.0pt;mso-wrap-distance-bottom:0.0pt;width:139.8pt;height:134.9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</w:p>
        </w:tc>
      </w:tr>
    </w:tbl>
    <w:p w14:paraId="0D87E7BF" w14:textId="77777777" w:rsidR="00F43756" w:rsidRDefault="00F43756">
      <w:pPr>
        <w:pStyle w:val="Arbeitsanweisung"/>
        <w:tabs>
          <w:tab w:val="left" w:pos="709"/>
        </w:tabs>
        <w:rPr>
          <w:rFonts w:cs="Arial"/>
        </w:rPr>
      </w:pPr>
    </w:p>
    <w:p w14:paraId="0D87E7C0" w14:textId="77777777" w:rsidR="00F43756" w:rsidRDefault="00E550AF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D87E8FE" wp14:editId="0D87E8FF">
                <wp:simplePos x="0" y="0"/>
                <wp:positionH relativeFrom="column">
                  <wp:posOffset>6017260</wp:posOffset>
                </wp:positionH>
                <wp:positionV relativeFrom="paragraph">
                  <wp:posOffset>201930</wp:posOffset>
                </wp:positionV>
                <wp:extent cx="492760" cy="492760"/>
                <wp:effectExtent l="0" t="0" r="2540" b="2540"/>
                <wp:wrapSquare wrapText="bothSides"/>
                <wp:docPr id="67" name="Grafi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11"/>
                        <pic:cNvPic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position:absolute;mso-wrap-distance-left:9.0pt;mso-wrap-distance-top:0.0pt;mso-wrap-distance-right:9.0pt;mso-wrap-distance-bottom:0.0pt;z-index:251755520;o:allowoverlap:true;o:allowincell:true;mso-position-horizontal-relative:text;margin-left:473.8pt;mso-position-horizontal:absolute;mso-position-vertical-relative:text;margin-top:15.9pt;mso-position-vertical:absolute;width:38.8pt;height:38.8pt;" stroked="false">
                <v:path textboxrect="0,0,0,0"/>
                <v:imagedata r:id="rId51" o:title=""/>
              </v:shape>
            </w:pict>
          </mc:Fallback>
        </mc:AlternateContent>
      </w:r>
    </w:p>
    <w:p w14:paraId="0D87E7C1" w14:textId="77777777" w:rsidR="00F43756" w:rsidRDefault="00F43756">
      <w:pPr>
        <w:pStyle w:val="Arbeitsanweisung"/>
        <w:tabs>
          <w:tab w:val="left" w:pos="709"/>
        </w:tabs>
        <w:rPr>
          <w:rFonts w:cs="Arial"/>
        </w:rPr>
      </w:pPr>
    </w:p>
    <w:p w14:paraId="0D87E7C2" w14:textId="77777777" w:rsidR="00F43756" w:rsidRDefault="00E550AF">
      <w:pPr>
        <w:pStyle w:val="Arbeitsanweisung"/>
        <w:ind w:left="705" w:hanging="705"/>
      </w:pPr>
      <w:r>
        <w:t>5.</w:t>
      </w:r>
      <w:r>
        <w:tab/>
        <w:t>Bildet mit Hilfe des Materials den Bruchteil von einem Bruchteil und tragt das Ergebnis ein.</w:t>
      </w:r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43756" w14:paraId="0D87E7CB" w14:textId="77777777">
        <w:trPr>
          <w:trHeight w:val="2686"/>
        </w:trPr>
        <w:tc>
          <w:tcPr>
            <w:tcW w:w="9062" w:type="dxa"/>
            <w:vAlign w:val="center"/>
          </w:tcPr>
          <w:p w14:paraId="0D87E7C3" w14:textId="77777777" w:rsidR="00F43756" w:rsidRDefault="00E550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87E900" wp14:editId="0D87E901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337820</wp:posOffset>
                      </wp:positionV>
                      <wp:extent cx="285750" cy="323850"/>
                      <wp:effectExtent l="0" t="0" r="0" b="0"/>
                      <wp:wrapNone/>
                      <wp:docPr id="68" name="Textfeld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85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87EA49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7E900" id="Textfeld 135" o:spid="_x0000_s1026" style="position:absolute;margin-left:106.5pt;margin-top:26.6pt;width:22.5pt;height:2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" filled="f" stroked="f" strokeweight=".5pt">
                      <v:textbox>
                        <w:txbxContent>
                          <w:p w14:paraId="0D87EA49" w14:textId="77777777" w:rsidR="00F43756" w:rsidRDefault="00E550AF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sz w:val="24"/>
              </w:rPr>
              <w:t>5.1</w:t>
            </w:r>
          </w:p>
          <w:tbl>
            <w:tblPr>
              <w:tblStyle w:val="Tabellenraster"/>
              <w:tblW w:w="7092" w:type="dxa"/>
              <w:tblInd w:w="18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2"/>
              <w:gridCol w:w="992"/>
              <w:gridCol w:w="1134"/>
              <w:gridCol w:w="1134"/>
              <w:gridCol w:w="2840"/>
            </w:tblGrid>
            <w:tr w:rsidR="00F43756" w14:paraId="0D87E7C9" w14:textId="77777777">
              <w:tc>
                <w:tcPr>
                  <w:tcW w:w="992" w:type="dxa"/>
                  <w:vAlign w:val="center"/>
                </w:tcPr>
                <w:p w14:paraId="0D87E7C4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000" behindDoc="0" locked="0" layoutInCell="1" allowOverlap="1" wp14:anchorId="0D87E902" wp14:editId="0D87E903">
                            <wp:simplePos x="0" y="0"/>
                            <wp:positionH relativeFrom="column">
                              <wp:posOffset>102870</wp:posOffset>
                            </wp:positionH>
                            <wp:positionV relativeFrom="paragraph">
                              <wp:posOffset>428625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69" name="Textfeld 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4A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02" id="Textfeld 136" o:spid="_x0000_s1027" style="position:absolute;left:0;text-align:left;margin-left:8.1pt;margin-top:33.75pt;width:22.5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qi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" filled="f" stroked="f" strokeweight=".5pt">
                            <v:textbox>
                              <w:txbxContent>
                                <w:p w14:paraId="0D87EA4A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04" wp14:editId="0D87E905">
                            <wp:extent cx="428625" cy="802358"/>
                            <wp:effectExtent l="0" t="0" r="0" b="0"/>
                            <wp:docPr id="70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9" o:spid="_x0000_s69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vAlign w:val="center"/>
                </w:tcPr>
                <w:p w14:paraId="0D87E7C5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von</w:t>
                  </w:r>
                </w:p>
              </w:tc>
              <w:tc>
                <w:tcPr>
                  <w:tcW w:w="1134" w:type="dxa"/>
                  <w:vAlign w:val="center"/>
                </w:tcPr>
                <w:p w14:paraId="0D87E7C6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096" behindDoc="0" locked="0" layoutInCell="1" allowOverlap="1" wp14:anchorId="0D87E906" wp14:editId="0D87E907">
                            <wp:simplePos x="0" y="0"/>
                            <wp:positionH relativeFrom="column">
                              <wp:posOffset>150495</wp:posOffset>
                            </wp:positionH>
                            <wp:positionV relativeFrom="paragraph">
                              <wp:posOffset>419100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1" name="Textfeld 1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4B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06" id="Textfeld 138" o:spid="_x0000_s1028" style="position:absolute;left:0;text-align:left;margin-left:11.85pt;margin-top:33pt;width:22.5pt;height:2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sGGw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" filled="f" stroked="f" strokeweight=".5pt">
                            <v:textbox>
                              <w:txbxContent>
                                <w:p w14:paraId="0D87EA4B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8048" behindDoc="0" locked="0" layoutInCell="1" allowOverlap="1" wp14:anchorId="0D87E908" wp14:editId="0D87E909">
                            <wp:simplePos x="0" y="0"/>
                            <wp:positionH relativeFrom="column">
                              <wp:posOffset>160020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2" name="Textfeld 1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4C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08" id="Textfeld 137" o:spid="_x0000_s1029" style="position:absolute;left:0;text-align:left;margin-left:12.6pt;margin-top:2.25pt;width:22.5pt;height:2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TTGw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" filled="f" stroked="f" strokeweight=".5pt">
                            <v:textbox>
                              <w:txbxContent>
                                <w:p w14:paraId="0D87EA4C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0A" wp14:editId="0D87E90B">
                            <wp:extent cx="428625" cy="802358"/>
                            <wp:effectExtent l="0" t="0" r="0" b="0"/>
                            <wp:docPr id="73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2" o:spid="_x0000_s72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34" w:type="dxa"/>
                  <w:vAlign w:val="center"/>
                </w:tcPr>
                <w:p w14:paraId="0D87E7C7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sind</w:t>
                  </w:r>
                </w:p>
              </w:tc>
              <w:tc>
                <w:tcPr>
                  <w:tcW w:w="2840" w:type="dxa"/>
                  <w:vAlign w:val="center"/>
                </w:tcPr>
                <w:p w14:paraId="0D87E7C8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0C" wp14:editId="0D87E90D">
                            <wp:extent cx="428625" cy="802358"/>
                            <wp:effectExtent l="0" t="0" r="0" b="0"/>
                            <wp:docPr id="74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3" o:spid="_x0000_s73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D87E7CA" w14:textId="77777777" w:rsidR="00F43756" w:rsidRDefault="00F437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F43756" w14:paraId="0D87E7D4" w14:textId="77777777">
        <w:trPr>
          <w:trHeight w:val="2686"/>
        </w:trPr>
        <w:tc>
          <w:tcPr>
            <w:tcW w:w="9062" w:type="dxa"/>
            <w:vAlign w:val="center"/>
          </w:tcPr>
          <w:p w14:paraId="0D87E7CC" w14:textId="77777777" w:rsidR="00F43756" w:rsidRDefault="00E550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5.2</w:t>
            </w:r>
          </w:p>
          <w:tbl>
            <w:tblPr>
              <w:tblStyle w:val="Tabellenraster"/>
              <w:tblW w:w="7092" w:type="dxa"/>
              <w:tblInd w:w="18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2"/>
              <w:gridCol w:w="992"/>
              <w:gridCol w:w="1134"/>
              <w:gridCol w:w="1134"/>
              <w:gridCol w:w="2840"/>
            </w:tblGrid>
            <w:tr w:rsidR="00F43756" w14:paraId="0D87E7D2" w14:textId="77777777">
              <w:tc>
                <w:tcPr>
                  <w:tcW w:w="992" w:type="dxa"/>
                  <w:vAlign w:val="center"/>
                </w:tcPr>
                <w:p w14:paraId="0D87E7CD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808" behindDoc="0" locked="0" layoutInCell="1" allowOverlap="1" wp14:anchorId="0D87E90E" wp14:editId="0D87E90F">
                            <wp:simplePos x="0" y="0"/>
                            <wp:positionH relativeFrom="column">
                              <wp:posOffset>93345</wp:posOffset>
                            </wp:positionH>
                            <wp:positionV relativeFrom="paragraph">
                              <wp:posOffset>417830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5" name="Textfeld 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4D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0E" id="Textfeld 132" o:spid="_x0000_s1030" style="position:absolute;left:0;text-align:left;margin-left:7.35pt;margin-top:32.9pt;width:22.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mU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" filled="f" stroked="f" strokeweight=".5pt">
                            <v:textbox>
                              <w:txbxContent>
                                <w:p w14:paraId="0D87EA4D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760" behindDoc="0" locked="0" layoutInCell="1" allowOverlap="1" wp14:anchorId="0D87E910" wp14:editId="0D87E911">
                            <wp:simplePos x="0" y="0"/>
                            <wp:positionH relativeFrom="column">
                              <wp:posOffset>93345</wp:posOffset>
                            </wp:positionH>
                            <wp:positionV relativeFrom="paragraph">
                              <wp:posOffset>-10795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6" name="Textfeld 1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4E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noProof/>
                                            <w:sz w:val="36"/>
                                          </w:rPr>
                                          <w:drawing>
                                            <wp:inline distT="0" distB="0" distL="0" distR="0" wp14:anchorId="0D87EA67" wp14:editId="0D87EA68">
                                              <wp:extent cx="96520" cy="109220"/>
                                              <wp:effectExtent l="0" t="0" r="0" b="5080"/>
                                              <wp:docPr id="77" name="Grafik 13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3" name="Picture 1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2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6520" cy="1092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10" id="Textfeld 130" o:spid="_x0000_s1031" style="position:absolute;left:0;text-align:left;margin-left:7.35pt;margin-top:-.85pt;width:22.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" filled="f" stroked="f" strokeweight=".5pt">
                            <v:textbox>
                              <w:txbxContent>
                                <w:p w14:paraId="0D87EA4E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  <w:sz w:val="36"/>
                                    </w:rPr>
                                    <w:drawing>
                                      <wp:inline distT="0" distB="0" distL="0" distR="0" wp14:anchorId="0D87EA67" wp14:editId="0D87EA68">
                                        <wp:extent cx="96520" cy="109220"/>
                                        <wp:effectExtent l="0" t="0" r="0" b="5080"/>
                                        <wp:docPr id="77" name="Grafik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Picture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520" cy="109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12" wp14:editId="0D87E913">
                            <wp:extent cx="428625" cy="802358"/>
                            <wp:effectExtent l="0" t="0" r="0" b="0"/>
                            <wp:docPr id="78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7" o:spid="_x0000_s77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vAlign w:val="center"/>
                </w:tcPr>
                <w:p w14:paraId="0D87E7CE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von</w:t>
                  </w:r>
                </w:p>
              </w:tc>
              <w:tc>
                <w:tcPr>
                  <w:tcW w:w="1134" w:type="dxa"/>
                  <w:vAlign w:val="center"/>
                </w:tcPr>
                <w:p w14:paraId="0D87E7CF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0D87E914" wp14:editId="0D87E915">
                            <wp:simplePos x="0" y="0"/>
                            <wp:positionH relativeFrom="column">
                              <wp:posOffset>161925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9" name="Textfeld 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4F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14" id="Textfeld 134" o:spid="_x0000_s1032" style="position:absolute;left:0;text-align:left;margin-left:12.75pt;margin-top:1.5pt;width:22.5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flGw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" filled="f" stroked="f" strokeweight=".5pt">
                            <v:textbox>
                              <w:txbxContent>
                                <w:p w14:paraId="0D87EA4F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0D87E916" wp14:editId="0D87E917">
                            <wp:simplePos x="0" y="0"/>
                            <wp:positionH relativeFrom="column">
                              <wp:posOffset>160020</wp:posOffset>
                            </wp:positionH>
                            <wp:positionV relativeFrom="paragraph">
                              <wp:posOffset>417830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0" name="Textfeld 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50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16" id="Textfeld 133" o:spid="_x0000_s1033" style="position:absolute;left:0;text-align:left;margin-left:12.6pt;margin-top:32.9pt;width:22.5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gw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" filled="f" stroked="f" strokeweight=".5pt">
                            <v:textbox>
                              <w:txbxContent>
                                <w:p w14:paraId="0D87EA50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18" wp14:editId="0D87E919">
                            <wp:extent cx="428625" cy="802358"/>
                            <wp:effectExtent l="0" t="0" r="0" b="0"/>
                            <wp:docPr id="81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0" o:spid="_x0000_s80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34" w:type="dxa"/>
                  <w:vAlign w:val="center"/>
                </w:tcPr>
                <w:p w14:paraId="0D87E7D0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sind</w:t>
                  </w:r>
                </w:p>
              </w:tc>
              <w:tc>
                <w:tcPr>
                  <w:tcW w:w="2840" w:type="dxa"/>
                  <w:vAlign w:val="center"/>
                </w:tcPr>
                <w:p w14:paraId="0D87E7D1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1A" wp14:editId="0D87E91B">
                            <wp:extent cx="428625" cy="802358"/>
                            <wp:effectExtent l="0" t="0" r="0" b="0"/>
                            <wp:docPr id="82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1" o:spid="_x0000_s81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D87E7D3" w14:textId="77777777" w:rsidR="00F43756" w:rsidRDefault="00F437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F43756" w14:paraId="0D87E7DD" w14:textId="77777777">
        <w:trPr>
          <w:trHeight w:val="2686"/>
        </w:trPr>
        <w:tc>
          <w:tcPr>
            <w:tcW w:w="9062" w:type="dxa"/>
            <w:vAlign w:val="center"/>
          </w:tcPr>
          <w:p w14:paraId="0D87E7D5" w14:textId="77777777" w:rsidR="00F43756" w:rsidRDefault="00E550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5.3</w:t>
            </w:r>
          </w:p>
          <w:tbl>
            <w:tblPr>
              <w:tblStyle w:val="Tabellenraster"/>
              <w:tblW w:w="7092" w:type="dxa"/>
              <w:tblInd w:w="18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2"/>
              <w:gridCol w:w="992"/>
              <w:gridCol w:w="1134"/>
              <w:gridCol w:w="1134"/>
              <w:gridCol w:w="2840"/>
            </w:tblGrid>
            <w:tr w:rsidR="00F43756" w14:paraId="0D87E7DB" w14:textId="77777777">
              <w:tc>
                <w:tcPr>
                  <w:tcW w:w="992" w:type="dxa"/>
                  <w:vAlign w:val="center"/>
                </w:tcPr>
                <w:p w14:paraId="0D87E7D6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 wp14:anchorId="0D87E91C" wp14:editId="0D87E91D">
                            <wp:simplePos x="0" y="0"/>
                            <wp:positionH relativeFrom="column">
                              <wp:posOffset>100965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3" name="Textfeld 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51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1C" id="Textfeld 125" o:spid="_x0000_s1034" style="position:absolute;left:0;text-align:left;margin-left:7.95pt;margin-top:.2pt;width:22.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1r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" filled="f" stroked="f" strokeweight=".5pt">
                            <v:textbox>
                              <w:txbxContent>
                                <w:p w14:paraId="0D87EA51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0D87E91E" wp14:editId="0D87E91F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419735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4" name="Textfeld 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52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1E" id="Textfeld 127" o:spid="_x0000_s1035" style="position:absolute;left:0;text-align:left;margin-left:7.45pt;margin-top:33.05pt;width:22.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" filled="f" stroked="f" strokeweight=".5pt">
                            <v:textbox>
                              <w:txbxContent>
                                <w:p w14:paraId="0D87EA52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20" wp14:editId="0D87E921">
                            <wp:extent cx="428625" cy="802358"/>
                            <wp:effectExtent l="0" t="0" r="0" b="0"/>
                            <wp:docPr id="85" name="Grafik 122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4" o:spid="_x0000_s84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vAlign w:val="center"/>
                </w:tcPr>
                <w:p w14:paraId="0D87E7D7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von</w:t>
                  </w:r>
                </w:p>
              </w:tc>
              <w:tc>
                <w:tcPr>
                  <w:tcW w:w="1134" w:type="dxa"/>
                  <w:vAlign w:val="center"/>
                </w:tcPr>
                <w:p w14:paraId="0D87E7D8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0D87E922" wp14:editId="0D87E923">
                            <wp:simplePos x="0" y="0"/>
                            <wp:positionH relativeFrom="column">
                              <wp:posOffset>151130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6" name="Textfeld 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53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22" id="Textfeld 128" o:spid="_x0000_s1036" style="position:absolute;left:0;text-align:left;margin-left:11.9pt;margin-top:1.3pt;width:22.5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dyHAIAADc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" filled="f" stroked="f" strokeweight=".5pt">
                            <v:textbox>
                              <w:txbxContent>
                                <w:p w14:paraId="0D87EA53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 wp14:anchorId="0D87E924" wp14:editId="0D87E925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433705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7" name="Textfeld 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87EA54" w14:textId="77777777" w:rsidR="00F43756" w:rsidRDefault="00E550AF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87E924" id="Textfeld 129" o:spid="_x0000_s1037" style="position:absolute;left:0;text-align:left;margin-left:11.2pt;margin-top:34.15pt;width:22.5pt;height:2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" filled="f" stroked="f" strokeweight=".5pt">
                            <v:textbox>
                              <w:txbxContent>
                                <w:p w14:paraId="0D87EA54" w14:textId="77777777" w:rsidR="00F43756" w:rsidRDefault="00E550AF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26" wp14:editId="0D87E927">
                            <wp:extent cx="428625" cy="802358"/>
                            <wp:effectExtent l="0" t="0" r="0" b="0"/>
                            <wp:docPr id="88" name="Grafik 123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7" o:spid="_x0000_s87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34" w:type="dxa"/>
                  <w:vAlign w:val="center"/>
                </w:tcPr>
                <w:p w14:paraId="0D87E7D9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32"/>
                      <w:szCs w:val="18"/>
                    </w:rPr>
                  </w:pPr>
                  <w:r>
                    <w:rPr>
                      <w:sz w:val="32"/>
                      <w:szCs w:val="18"/>
                    </w:rPr>
                    <w:t>sind</w:t>
                  </w:r>
                </w:p>
              </w:tc>
              <w:tc>
                <w:tcPr>
                  <w:tcW w:w="2840" w:type="dxa"/>
                  <w:vAlign w:val="center"/>
                </w:tcPr>
                <w:p w14:paraId="0D87E7DA" w14:textId="77777777" w:rsidR="00F43756" w:rsidRDefault="00E550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87E928" wp14:editId="0D87E929">
                            <wp:extent cx="428625" cy="802358"/>
                            <wp:effectExtent l="0" t="0" r="0" b="0"/>
                            <wp:docPr id="89" name="Grafik 124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8" o:spid="_x0000_s88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9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D87E7DC" w14:textId="77777777" w:rsidR="00F43756" w:rsidRDefault="00F437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</w:p>
        </w:tc>
      </w:tr>
    </w:tbl>
    <w:p w14:paraId="0D87E7DE" w14:textId="77777777" w:rsidR="00F43756" w:rsidRDefault="00F43756">
      <w:pPr>
        <w:spacing w:after="200" w:line="276" w:lineRule="auto"/>
        <w:jc w:val="both"/>
        <w:rPr>
          <w:rFonts w:ascii="Arial" w:hAnsi="Arial"/>
          <w:sz w:val="24"/>
        </w:rPr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87E7DF" w14:textId="77777777" w:rsidR="00F43756" w:rsidRDefault="00E550AF">
      <w:pPr>
        <w:pStyle w:val="Labor-Texteinfach"/>
      </w:pPr>
      <w:r>
        <w:rPr>
          <w:rFonts w:ascii="Times New Roman" w:hAnsi="Times New Roman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D87E92A" wp14:editId="0D87E92B">
                <wp:simplePos x="0" y="0"/>
                <wp:positionH relativeFrom="column">
                  <wp:posOffset>3348355</wp:posOffset>
                </wp:positionH>
                <wp:positionV relativeFrom="paragraph">
                  <wp:posOffset>26102</wp:posOffset>
                </wp:positionV>
                <wp:extent cx="2317251" cy="1096962"/>
                <wp:effectExtent l="0" t="0" r="26034" b="0"/>
                <wp:wrapSquare wrapText="bothSides"/>
                <wp:docPr id="90" name="Gruppieren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17251" cy="1096962"/>
                          <a:chOff x="1" y="0"/>
                          <a:chExt cx="2317251" cy="1096962"/>
                        </a:xfrm>
                      </wpg:grpSpPr>
                      <wpg:grpSp>
                        <wpg:cNvPr id="18" name="Gruppieren 18"/>
                        <wpg:cNvGrpSpPr/>
                        <wpg:grpSpPr bwMode="auto">
                          <a:xfrm>
                            <a:off x="1" y="0"/>
                            <a:ext cx="2317251" cy="720000"/>
                            <a:chOff x="1" y="0"/>
                            <a:chExt cx="2317251" cy="720000"/>
                          </a:xfrm>
                        </wpg:grpSpPr>
                        <wps:wsp>
                          <wps:cNvPr id="19" name="Rechteck 19"/>
                          <wps:cNvSpPr/>
                          <wps:spPr bwMode="auto">
                            <a:xfrm>
                              <a:off x="877252" y="0"/>
                              <a:ext cx="1440000" cy="7200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hteck 20"/>
                          <wps:cNvSpPr/>
                          <wps:spPr bwMode="auto">
                            <a:xfrm rot="16199998">
                              <a:off x="196216" y="-100013"/>
                              <a:ext cx="457200" cy="849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87EA55" w14:textId="77777777" w:rsidR="00F43756" w:rsidRDefault="00E550AF">
                                <w:pPr>
                                  <w:rPr>
                                    <w:sz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a = 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Rechteck 21"/>
                        <wps:cNvSpPr/>
                        <wps:spPr bwMode="auto">
                          <a:xfrm rot="16199998">
                            <a:off x="1373505" y="493395"/>
                            <a:ext cx="39179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7EA56" w14:textId="77777777" w:rsidR="00F43756" w:rsidRDefault="00E550AF">
                              <w:pPr>
                                <w:rPr>
                                  <w:sz w:val="32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2"/>
                                    </w:rPr>
                                    <m:t>b = 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7E92A" id="Gruppieren 250" o:spid="_x0000_s1038" style="position:absolute;left:0;text-align:left;margin-left:263.65pt;margin-top:2.05pt;width:182.45pt;height:86.35pt;z-index:251787264;mso-width-relative:margin;mso-height-relative:margin" coordorigin="" coordsize="23172,1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">
                <v:group id="Gruppieren 18" o:spid="_x0000_s1039" style="position:absolute;width:23172;height:7200" coordorigin="" coordsize="23172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hteck 19" o:spid="_x0000_s1040" style="position:absolute;left:8772;width:144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" fillcolor="white [3201]" strokecolor="black [3200]" strokeweight="2pt"/>
                  <v:rect id="Rechteck 20" o:spid="_x0000_s1041" style="position:absolute;left:1962;top:-1000;width:4572;height:8496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" filled="f" stroked="f">
                    <v:textbox style="layout-flow:vertical-ideographic">
                      <w:txbxContent>
                        <w:p w14:paraId="0D87EA55" w14:textId="77777777" w:rsidR="00F43756" w:rsidRDefault="00E550AF">
                          <w:pPr>
                            <w:rPr>
                              <w:sz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a = 2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hteck 21" o:spid="_x0000_s1042" style="position:absolute;left:13735;top:4933;width:3918;height:8153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" filled="f" stroked="f">
                  <v:textbox style="layout-flow:vertical-ideographic">
                    <w:txbxContent>
                      <w:p w14:paraId="0D87EA56" w14:textId="77777777" w:rsidR="00F43756" w:rsidRDefault="00E550AF">
                        <w:pPr>
                          <w:rPr>
                            <w:sz w:val="32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b = 4</m:t>
                            </m:r>
                          </m:oMath>
                        </m:oMathPara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Hier seht ihr ein Rechteck. Dieses Rechteck hat die Seitenlänge </w:t>
      </w:r>
      <m:oMath>
        <m:r>
          <w:rPr>
            <w:rFonts w:ascii="Cambria Math" w:hAnsi="Cambria Math"/>
          </w:rPr>
          <m:t>a=2</m:t>
        </m:r>
      </m:oMath>
      <w:r>
        <w:t xml:space="preserve"> und </w:t>
      </w:r>
      <m:oMath>
        <m:r>
          <w:rPr>
            <w:rFonts w:ascii="Cambria Math" w:hAnsi="Cambria Math"/>
          </w:rPr>
          <m:t>b=4</m:t>
        </m:r>
      </m:oMath>
      <w:r>
        <w:t>.</w:t>
      </w:r>
    </w:p>
    <w:p w14:paraId="0D87E7E0" w14:textId="77777777" w:rsidR="00F43756" w:rsidRDefault="00E550AF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</w:rPr>
        <w:t>6.1</w:t>
      </w:r>
      <w:r>
        <w:rPr>
          <w:rFonts w:cs="Arial"/>
        </w:rPr>
        <w:tab/>
        <w:t xml:space="preserve">Berechnet den Flächeninhalt </w:t>
      </w:r>
      <m:oMath>
        <m:r>
          <w:rPr>
            <w:rFonts w:ascii="Cambria Math" w:hAnsi="Cambria Math" w:cs="Arial"/>
          </w:rPr>
          <m:t>F</m:t>
        </m:r>
      </m:oMath>
      <w:r>
        <w:rPr>
          <w:rFonts w:cs="Arial"/>
        </w:rPr>
        <w:t xml:space="preserve"> des oben dargestellten Rechtecks.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F43756" w14:paraId="0D87E7E3" w14:textId="77777777">
        <w:trPr>
          <w:trHeight w:val="1134"/>
        </w:trPr>
        <w:tc>
          <w:tcPr>
            <w:tcW w:w="9067" w:type="dxa"/>
          </w:tcPr>
          <w:p w14:paraId="0D87E7E1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D87E7E2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sz w:val="32"/>
              </w:rPr>
              <w:t xml:space="preserve">         </w:t>
            </w:r>
            <m:oMath>
              <m:r>
                <w:rPr>
                  <w:rFonts w:ascii="Cambria Math" w:hAnsi="Cambria Math" w:cs="Arial"/>
                  <w:sz w:val="44"/>
                  <w:szCs w:val="28"/>
                </w:rPr>
                <m:t xml:space="preserve">F </m:t>
              </m:r>
              <m:r>
                <w:rPr>
                  <w:rFonts w:ascii="Cambria Math" w:hAnsi="Cambria Math" w:cs="Arial"/>
                  <w:sz w:val="44"/>
                </w:rPr>
                <m:t>=</m:t>
              </m:r>
            </m:oMath>
          </w:p>
        </w:tc>
      </w:tr>
    </w:tbl>
    <w:p w14:paraId="0D87E7E4" w14:textId="77777777" w:rsidR="00F43756" w:rsidRDefault="00E550AF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</w:rPr>
        <w:t>6.2</w:t>
      </w:r>
      <w:r>
        <w:rPr>
          <w:rFonts w:cs="Arial"/>
        </w:rPr>
        <w:tab/>
        <w:t xml:space="preserve">Gebt eine allgemeine Formel zur Berechnung des Flächeninhalts </w:t>
      </w:r>
      <m:oMath>
        <m:r>
          <w:rPr>
            <w:rFonts w:ascii="Cambria Math" w:hAnsi="Cambria Math" w:cs="Arial"/>
          </w:rPr>
          <m:t>F</m:t>
        </m:r>
      </m:oMath>
      <w:r>
        <w:rPr>
          <w:rFonts w:cs="Arial"/>
        </w:rPr>
        <w:t xml:space="preserve"> eines Rechtecks mit den beliebigen Seitenlängen </w:t>
      </w:r>
      <m:oMath>
        <m:r>
          <w:rPr>
            <w:rFonts w:ascii="Cambria Math" w:hAnsi="Cambria Math" w:cs="Arial"/>
          </w:rPr>
          <m:t>a</m:t>
        </m:r>
      </m:oMath>
      <w:r>
        <w:rPr>
          <w:rFonts w:cs="Arial"/>
        </w:rPr>
        <w:t xml:space="preserve"> und </w:t>
      </w:r>
      <m:oMath>
        <m:r>
          <w:rPr>
            <w:rFonts w:ascii="Cambria Math" w:hAnsi="Cambria Math" w:cs="Arial"/>
          </w:rPr>
          <m:t>b</m:t>
        </m:r>
      </m:oMath>
      <w:r>
        <w:rPr>
          <w:rFonts w:cs="Arial"/>
          <w:i/>
          <w:iCs/>
        </w:rPr>
        <w:t xml:space="preserve"> </w:t>
      </w:r>
      <w:r>
        <w:rPr>
          <w:rFonts w:cs="Arial"/>
        </w:rPr>
        <w:t>an.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F43756" w14:paraId="0D87E7E7" w14:textId="77777777">
        <w:trPr>
          <w:trHeight w:val="1134"/>
        </w:trPr>
        <w:tc>
          <w:tcPr>
            <w:tcW w:w="9067" w:type="dxa"/>
          </w:tcPr>
          <w:p w14:paraId="0D87E7E5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D87E7E6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sz w:val="32"/>
              </w:rPr>
              <w:t xml:space="preserve">         </w:t>
            </w:r>
            <m:oMath>
              <m:r>
                <w:rPr>
                  <w:rFonts w:ascii="Cambria Math" w:hAnsi="Cambria Math" w:cs="Arial"/>
                  <w:sz w:val="44"/>
                  <w:szCs w:val="28"/>
                </w:rPr>
                <m:t xml:space="preserve">F </m:t>
              </m:r>
              <m:r>
                <w:rPr>
                  <w:rFonts w:ascii="Cambria Math" w:hAnsi="Cambria Math" w:cs="Arial"/>
                  <w:sz w:val="44"/>
                </w:rPr>
                <m:t>=</m:t>
              </m:r>
            </m:oMath>
          </w:p>
        </w:tc>
      </w:tr>
    </w:tbl>
    <w:p w14:paraId="0D87E7E8" w14:textId="77777777" w:rsidR="00F43756" w:rsidRDefault="00F43756">
      <w:pPr>
        <w:pStyle w:val="Arbeitsanweisung"/>
        <w:tabs>
          <w:tab w:val="left" w:pos="709"/>
        </w:tabs>
        <w:rPr>
          <w:rFonts w:cs="Arial"/>
        </w:rPr>
      </w:pPr>
    </w:p>
    <w:p w14:paraId="0D87E7E9" w14:textId="77777777" w:rsidR="00F43756" w:rsidRDefault="00F43756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F43756" w14:paraId="0D87E7EC" w14:textId="77777777">
        <w:trPr>
          <w:trHeight w:val="1020"/>
        </w:trPr>
        <w:tc>
          <w:tcPr>
            <w:tcW w:w="9288" w:type="dxa"/>
            <w:shd w:val="clear" w:color="auto" w:fill="FFFFCC"/>
          </w:tcPr>
          <w:p w14:paraId="0D87E7EA" w14:textId="77777777" w:rsidR="00F43756" w:rsidRDefault="00E550AF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6.3</w:t>
            </w:r>
            <w:r>
              <w:rPr>
                <w:color w:val="auto"/>
              </w:rPr>
              <w:tab/>
              <w:t>Gruppenergebnis</w:t>
            </w:r>
          </w:p>
          <w:p w14:paraId="0D87E7EB" w14:textId="77777777" w:rsidR="00F43756" w:rsidRDefault="00E550AF">
            <w:pPr>
              <w:pStyle w:val="Arbeitsanweisung"/>
              <w:spacing w:before="120"/>
            </w:pPr>
            <w:r>
              <w:t>Beschreibt in eigenen Worten, wie man den Flächeninhalt eines beliebigen Rechtecks bestimmt.</w:t>
            </w:r>
          </w:p>
        </w:tc>
      </w:tr>
      <w:tr w:rsidR="00F43756" w14:paraId="0D87E7EF" w14:textId="77777777">
        <w:trPr>
          <w:trHeight w:val="4025"/>
        </w:trPr>
        <w:tc>
          <w:tcPr>
            <w:tcW w:w="9288" w:type="dxa"/>
            <w:shd w:val="clear" w:color="auto" w:fill="auto"/>
          </w:tcPr>
          <w:p w14:paraId="0D87E7ED" w14:textId="77777777" w:rsidR="00F43756" w:rsidRDefault="00F43756">
            <w:pPr>
              <w:pStyle w:val="Arbeitsanweisung"/>
            </w:pPr>
          </w:p>
          <w:p w14:paraId="0D87E7EE" w14:textId="77777777" w:rsidR="00F43756" w:rsidRDefault="00F43756">
            <w:pPr>
              <w:pStyle w:val="Arbeitsanweisung"/>
            </w:pPr>
          </w:p>
        </w:tc>
      </w:tr>
    </w:tbl>
    <w:p w14:paraId="0D87E7F0" w14:textId="77777777" w:rsidR="00F43756" w:rsidRDefault="00F43756">
      <w:pPr>
        <w:pStyle w:val="Arbeitsanweisung"/>
        <w:tabs>
          <w:tab w:val="left" w:pos="709"/>
        </w:tabs>
        <w:rPr>
          <w:rFonts w:cs="Arial"/>
        </w:rPr>
      </w:pPr>
    </w:p>
    <w:p w14:paraId="0D87E7F1" w14:textId="77777777" w:rsidR="00F43756" w:rsidRDefault="00F43756">
      <w:pPr>
        <w:pStyle w:val="Arbeitsanweisung"/>
        <w:tabs>
          <w:tab w:val="left" w:pos="709"/>
        </w:tabs>
        <w:rPr>
          <w:rFonts w:cs="Arial"/>
        </w:rPr>
      </w:pPr>
    </w:p>
    <w:p w14:paraId="0D87E7F2" w14:textId="77777777" w:rsidR="00F43756" w:rsidRDefault="00F43756">
      <w:pPr>
        <w:tabs>
          <w:tab w:val="left" w:pos="709"/>
        </w:tabs>
        <w:spacing w:after="200" w:line="276" w:lineRule="auto"/>
        <w:jc w:val="both"/>
        <w:rPr>
          <w:rFonts w:ascii="Arial" w:hAnsi="Arial" w:cs="Arial"/>
          <w:sz w:val="24"/>
        </w:rPr>
      </w:pPr>
    </w:p>
    <w:p w14:paraId="0D87E7F3" w14:textId="77777777" w:rsidR="00F43756" w:rsidRDefault="00F43756">
      <w:pPr>
        <w:spacing w:after="200" w:line="276" w:lineRule="auto"/>
        <w:rPr>
          <w:rFonts w:ascii="Arial" w:hAnsi="Arial"/>
          <w:sz w:val="24"/>
        </w:rPr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87E7F4" w14:textId="77777777" w:rsidR="00F43756" w:rsidRDefault="00E550AF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D87E92C" wp14:editId="0D87E92D">
                <wp:simplePos x="0" y="0"/>
                <wp:positionH relativeFrom="column">
                  <wp:posOffset>4443730</wp:posOffset>
                </wp:positionH>
                <wp:positionV relativeFrom="paragraph">
                  <wp:posOffset>0</wp:posOffset>
                </wp:positionV>
                <wp:extent cx="1297305" cy="1198245"/>
                <wp:effectExtent l="0" t="0" r="17145" b="1905"/>
                <wp:wrapSquare wrapText="bothSides"/>
                <wp:docPr id="9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97305" cy="1198245"/>
                          <a:chOff x="0" y="0"/>
                          <a:chExt cx="1297510" cy="1198879"/>
                        </a:xfrm>
                      </wpg:grpSpPr>
                      <wpg:grpSp>
                        <wpg:cNvPr id="23" name="Gruppieren 23"/>
                        <wpg:cNvGrpSpPr/>
                        <wpg:grpSpPr bwMode="auto">
                          <a:xfrm>
                            <a:off x="1537" y="0"/>
                            <a:ext cx="1295973" cy="1198879"/>
                            <a:chOff x="0" y="0"/>
                            <a:chExt cx="1297941" cy="1201761"/>
                          </a:xfrm>
                        </wpg:grpSpPr>
                        <wpg:grpSp>
                          <wpg:cNvPr id="24" name="Gruppieren 24"/>
                          <wpg:cNvGrpSpPr/>
                          <wpg:grpSpPr bwMode="auto">
                            <a:xfrm>
                              <a:off x="0" y="0"/>
                              <a:ext cx="1297941" cy="720007"/>
                              <a:chOff x="0" y="0"/>
                              <a:chExt cx="1297941" cy="720007"/>
                            </a:xfrm>
                          </wpg:grpSpPr>
                          <wps:wsp>
                            <wps:cNvPr id="25" name="Rechteck 25"/>
                            <wps:cNvSpPr/>
                            <wps:spPr bwMode="auto">
                              <a:xfrm>
                                <a:off x="0" y="0"/>
                                <a:ext cx="720080" cy="72000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hteck 92"/>
                            <wps:cNvSpPr/>
                            <wps:spPr bwMode="auto">
                              <a:xfrm rot="16199998">
                                <a:off x="937492" y="162265"/>
                                <a:ext cx="360674" cy="360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7EA57" w14:textId="77777777" w:rsidR="00F43756" w:rsidRDefault="00E550A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Rechteck 93"/>
                          <wps:cNvSpPr/>
                          <wps:spPr bwMode="auto">
                            <a:xfrm rot="16199998">
                              <a:off x="281146" y="841311"/>
                              <a:ext cx="360674" cy="360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87EA58" w14:textId="77777777" w:rsidR="00F43756" w:rsidRDefault="00E550A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Geschweifte Klammer rechts 94"/>
                        <wps:cNvSpPr/>
                        <wps:spPr bwMode="auto">
                          <a:xfrm>
                            <a:off x="773062" y="0"/>
                            <a:ext cx="164895" cy="718281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eschweifte Klammer rechts 95"/>
                        <wps:cNvSpPr/>
                        <wps:spPr bwMode="auto">
                          <a:xfrm rot="5400000">
                            <a:off x="277127" y="485140"/>
                            <a:ext cx="164733" cy="718988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7E92C" id="Gruppieren 241" o:spid="_x0000_s1043" style="position:absolute;left:0;text-align:left;margin-left:349.9pt;margin-top:0;width:102.15pt;height:94.35pt;z-index:251962368" coordsize="12975,1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">
                <v:group id="Gruppieren 23" o:spid="_x0000_s1044" style="position:absolute;left:15;width:12960;height:11988" coordsize="12979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uppieren 24" o:spid="_x0000_s1045" style="position:absolute;width:12979;height:7200" coordsize="12979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ect id="Rechteck 25" o:spid="_x0000_s1046" style="position:absolute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" fillcolor="white [3201]" strokecolor="black [3200]" strokeweight="2pt"/>
                    <v:rect id="Rechteck 92" o:spid="_x0000_s1047" style="position:absolute;left:9374;top:1623;width:3607;height:3602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" fillcolor="white [3201]" stroked="f" strokeweight="2pt">
                      <v:textbox style="layout-flow:vertical-ideographic">
                        <w:txbxContent>
                          <w:p w14:paraId="0D87EA57" w14:textId="77777777" w:rsidR="00F43756" w:rsidRDefault="00E550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rect id="Rechteck 93" o:spid="_x0000_s1048" style="position:absolute;left:2810;top:8413;width:3607;height:3602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" fillcolor="white [3201]" stroked="f" strokeweight="2pt">
                    <v:textbox style="layout-flow:vertical-ideographic">
                      <w:txbxContent>
                        <w:p w14:paraId="0D87EA58" w14:textId="77777777" w:rsidR="00F43756" w:rsidRDefault="00E550AF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94" o:spid="_x0000_s1049" type="#_x0000_t88" style="position:absolute;left:7730;width:1649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" adj="413" strokecolor="black [3040]"/>
                <v:shape id="Geschweifte Klammer rechts 95" o:spid="_x0000_s1050" type="#_x0000_t88" style="position:absolute;left:2771;top:4851;width:1648;height:718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" adj="412" strokecolor="black [3040]"/>
                <w10:wrap type="square"/>
              </v:group>
            </w:pict>
          </mc:Fallback>
        </mc:AlternateContent>
      </w:r>
      <w:r>
        <w:rPr>
          <w:rFonts w:cs="Arial"/>
        </w:rPr>
        <w:t>Die folgenden Quadrate haben alle die Seitenlänge 1, man nennt sie Einheitsquadrate.</w:t>
      </w:r>
    </w:p>
    <w:p w14:paraId="0D87E7F5" w14:textId="77777777" w:rsidR="00F43756" w:rsidRDefault="00E550AF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D87E92E" wp14:editId="0D87E92F">
                <wp:simplePos x="0" y="0"/>
                <wp:positionH relativeFrom="column">
                  <wp:posOffset>6018549</wp:posOffset>
                </wp:positionH>
                <wp:positionV relativeFrom="paragraph">
                  <wp:posOffset>141605</wp:posOffset>
                </wp:positionV>
                <wp:extent cx="492760" cy="492760"/>
                <wp:effectExtent l="0" t="0" r="2540" b="2540"/>
                <wp:wrapNone/>
                <wp:docPr id="146" name="Grafik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position:absolute;mso-wrap-distance-left:9.0pt;mso-wrap-distance-top:0.0pt;mso-wrap-distance-right:9.0pt;mso-wrap-distance-bottom:0.0pt;z-index:251782144;o:allowoverlap:true;o:allowincell:true;mso-position-horizontal-relative:text;margin-left:473.9pt;mso-position-horizontal:absolute;mso-position-vertical-relative:text;margin-top:11.1pt;mso-position-vertical:absolute;width:38.8pt;height:38.8pt;" strokeweight="0.75pt">
                <v:path textboxrect="0,0,0,0"/>
                <v:imagedata r:id="rId57" o:title=""/>
              </v:shape>
            </w:pict>
          </mc:Fallback>
        </mc:AlternateContent>
      </w:r>
      <w:r>
        <w:rPr>
          <w:rFonts w:cs="Arial"/>
        </w:rPr>
        <w:t>6.4</w:t>
      </w:r>
      <w:r>
        <w:rPr>
          <w:rFonts w:cs="Arial"/>
        </w:rPr>
        <w:tab/>
        <w:t>Die Seiten der folgenden Einheitsquadrate sind jeweils in gleichlange Stücke unterteilt. Bestimmt jeweils die Seitenlängen der farbig markierten Rechtecke und tragt sie als Brüche in die Kästen ein.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3"/>
        <w:gridCol w:w="4534"/>
      </w:tblGrid>
      <w:tr w:rsidR="00F43756" w14:paraId="0D87E814" w14:textId="77777777">
        <w:trPr>
          <w:trHeight w:val="5272"/>
        </w:trPr>
        <w:tc>
          <w:tcPr>
            <w:tcW w:w="4533" w:type="dxa"/>
          </w:tcPr>
          <w:tbl>
            <w:tblPr>
              <w:tblStyle w:val="Tabellenraster"/>
              <w:tblpPr w:leftFromText="141" w:rightFromText="141" w:horzAnchor="margin" w:tblpXSpec="right" w:tblpY="720"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34"/>
            </w:tblGrid>
            <w:tr w:rsidR="00F43756" w14:paraId="0D87E7F8" w14:textId="77777777">
              <w:trPr>
                <w:trHeight w:val="737"/>
              </w:trPr>
              <w:tc>
                <w:tcPr>
                  <w:tcW w:w="1134" w:type="dxa"/>
                </w:tcPr>
                <w:p w14:paraId="0D87E7F6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1134" w:type="dxa"/>
                </w:tcPr>
                <w:p w14:paraId="0D87E7F7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7FB" w14:textId="77777777">
              <w:trPr>
                <w:trHeight w:val="737"/>
              </w:trPr>
              <w:tc>
                <w:tcPr>
                  <w:tcW w:w="1134" w:type="dxa"/>
                  <w:shd w:val="clear" w:color="auto" w:fill="00B0F0"/>
                </w:tcPr>
                <w:p w14:paraId="0D87E7F9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0D87E7FA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7FE" w14:textId="77777777">
              <w:trPr>
                <w:trHeight w:val="737"/>
              </w:trPr>
              <w:tc>
                <w:tcPr>
                  <w:tcW w:w="1134" w:type="dxa"/>
                  <w:shd w:val="clear" w:color="auto" w:fill="00B0F0"/>
                </w:tcPr>
                <w:p w14:paraId="0D87E7FC" w14:textId="77777777" w:rsidR="00F43756" w:rsidRDefault="00E550AF">
                  <w:pPr>
                    <w:pStyle w:val="Arbeitsanweisung"/>
                  </w:pPr>
                  <w: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D87E7FD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7FF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40"/>
              <w:rPr>
                <w:sz w:val="32"/>
                <w:szCs w:val="24"/>
              </w:rPr>
            </w:pPr>
          </w:p>
          <w:p w14:paraId="0D87E800" w14:textId="77777777" w:rsidR="00F43756" w:rsidRDefault="00F4375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</w:pPr>
          </w:p>
          <w:p w14:paraId="0D87E801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1" locked="0" layoutInCell="1" allowOverlap="1" wp14:anchorId="0D87E930" wp14:editId="0D87E931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95250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147" name="Grafik 147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3" o:spid="_x0000_s103" type="#_x0000_t75" style="position:absolute;mso-wrap-distance-left:9.0pt;mso-wrap-distance-top:0.0pt;mso-wrap-distance-right:9.0pt;mso-wrap-distance-bottom:0.0pt;z-index:-251965440;o:allowoverlap:true;o:allowincell:true;mso-position-horizontal-relative:text;margin-left:40.9pt;mso-position-horizontal:absolute;mso-position-vertical-relative:text;margin-top:7.5pt;mso-position-vertical:absolute;width:33.8pt;height:63.1pt;" wrapcoords="0 0 0 97389 97778 97389 97778 0 0 0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0D87E932" wp14:editId="0D87E933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13970</wp:posOffset>
                      </wp:positionV>
                      <wp:extent cx="143510" cy="935990"/>
                      <wp:effectExtent l="0" t="0" r="27940" b="16510"/>
                      <wp:wrapNone/>
                      <wp:docPr id="1" name="Geschweifte Klammer rechts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0800000">
                                <a:off x="0" y="0"/>
                                <a:ext cx="143510" cy="93599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4" o:spid="_x0000_s104" o:spt="88" style="position:absolute;mso-wrap-distance-left:9.0pt;mso-wrap-distance-top:0.0pt;mso-wrap-distance-right:9.0pt;mso-wrap-distance-bottom:0.0pt;z-index:251964416;o:allowoverlap:true;o:allowincell:true;mso-position-horizontal-relative:text;margin-left:83.8pt;mso-position-horizontal:absolute;mso-position-vertical-relative:text;margin-top:1.1pt;mso-position-vertical:absolute;width:11.3pt;height:73.7pt;rotation:180;" coordsize="100000,100000" path="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xnse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nfe" filled="f" strokecolor="#000000" strokeweight="1.00pt">
                      <v:path textboxrect="0,372,35343,99625"/>
                    </v:shape>
                  </w:pict>
                </mc:Fallback>
              </mc:AlternateContent>
            </w:r>
          </w:p>
          <w:p w14:paraId="0D87E802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0D87E934" wp14:editId="0D87E935">
                      <wp:simplePos x="0" y="0"/>
                      <wp:positionH relativeFrom="column">
                        <wp:posOffset>1570038</wp:posOffset>
                      </wp:positionH>
                      <wp:positionV relativeFrom="paragraph">
                        <wp:posOffset>138748</wp:posOffset>
                      </wp:positionV>
                      <wp:extent cx="143512" cy="720000"/>
                      <wp:effectExtent l="0" t="2223" r="25718" b="25716"/>
                      <wp:wrapNone/>
                      <wp:docPr id="2" name="Geschweifte Klammer rechts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5400000">
                                <a:off x="0" y="0"/>
                                <a:ext cx="143512" cy="7200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5" o:spid="_x0000_s105" o:spt="88" style="position:absolute;mso-wrap-distance-left:9.0pt;mso-wrap-distance-top:0.0pt;mso-wrap-distance-right:9.0pt;mso-wrap-distance-bottom:0.0pt;z-index:251966464;o:allowoverlap:true;o:allowincell:true;mso-position-horizontal-relative:text;margin-left:123.6pt;mso-position-horizontal:absolute;mso-position-vertical-relative:text;margin-top:10.9pt;mso-position-vertical:absolute;width:11.3pt;height:56.7pt;rotation:90;" coordsize="100000,100000" path="m0,0l0,0c27427,0,49996,749,49996,1660l49996,1660c49996,1660,49996,1660,49996,1660l49996,48338l49996,48338c49996,48338,49996,48338,49996,48338c49996,49248,72565,49998,99992,49998l99992,49998c99992,49998,99992,49998,99992,49998c72565,49998,49996,50747,49996,51657l49996,98338l49996,98338c49996,98338,49996,98338,49996,98338l49996,98338c49996,99248,27427,99998,0,99998c0,99998,0,99998,0,99998xnsem0,0l0,0c27427,0,49996,749,49996,1660l49996,1660c49996,1660,49996,1660,49996,1660l49996,48338l49996,48338c49996,48338,49996,48338,49996,48338c49996,49248,72565,49998,99992,49998l99992,49998c99992,49998,99992,49998,99992,49998c72565,49998,49996,50747,49996,51657l49996,98338l49996,98338c49996,98338,49996,98338,49996,98338l49996,98338c49996,99248,27427,99998,0,99998c0,99998,0,99998,0,99998nfe" filled="f" strokecolor="#000000" strokeweight="1.00pt">
                      <v:path textboxrect="0,486,35351,99511"/>
                    </v:shape>
                  </w:pict>
                </mc:Fallback>
              </mc:AlternateContent>
            </w:r>
          </w:p>
          <w:p w14:paraId="0D87E803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1" locked="0" layoutInCell="1" allowOverlap="1" wp14:anchorId="0D87E936" wp14:editId="0D87E937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97790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96" name="Grafik 17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6" o:spid="_x0000_s106" type="#_x0000_t75" style="position:absolute;mso-wrap-distance-left:9.0pt;mso-wrap-distance-top:0.0pt;mso-wrap-distance-right:9.0pt;mso-wrap-distance-bottom:0.0pt;z-index:-251967488;o:allowoverlap:true;o:allowincell:true;mso-position-horizontal-relative:text;margin-left:112.1pt;mso-position-horizontal:absolute;mso-position-vertical-relative:text;margin-top:7.7pt;mso-position-vertical:absolute;width:33.8pt;height:63.1pt;" wrapcoords="0 0 0 97389 97778 97389 97778 0 0 0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4534" w:type="dxa"/>
          </w:tcPr>
          <w:tbl>
            <w:tblPr>
              <w:tblStyle w:val="Tabellenraster"/>
              <w:tblpPr w:leftFromText="141" w:rightFromText="141" w:horzAnchor="margin" w:tblpXSpec="right" w:tblpY="720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F43756" w14:paraId="0D87E808" w14:textId="77777777">
              <w:trPr>
                <w:trHeight w:val="737"/>
              </w:trPr>
              <w:tc>
                <w:tcPr>
                  <w:tcW w:w="567" w:type="dxa"/>
                </w:tcPr>
                <w:p w14:paraId="0D87E804" w14:textId="77777777" w:rsidR="00F43756" w:rsidRDefault="00F43756">
                  <w:pPr>
                    <w:pStyle w:val="Arbeitsanweisung"/>
                    <w:jc w:val="right"/>
                  </w:pPr>
                </w:p>
              </w:tc>
              <w:tc>
                <w:tcPr>
                  <w:tcW w:w="567" w:type="dxa"/>
                </w:tcPr>
                <w:p w14:paraId="0D87E805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567" w:type="dxa"/>
                </w:tcPr>
                <w:p w14:paraId="0D87E806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567" w:type="dxa"/>
                </w:tcPr>
                <w:p w14:paraId="0D87E807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80D" w14:textId="77777777">
              <w:trPr>
                <w:trHeight w:val="737"/>
              </w:trPr>
              <w:tc>
                <w:tcPr>
                  <w:tcW w:w="567" w:type="dxa"/>
                  <w:shd w:val="clear" w:color="auto" w:fill="00B0F0"/>
                </w:tcPr>
                <w:p w14:paraId="0D87E809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0D87E80A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0D87E80B" w14:textId="77777777" w:rsidR="00F43756" w:rsidRDefault="00F43756">
                  <w:pPr>
                    <w:pStyle w:val="Arbeitsanweisung"/>
                    <w:shd w:val="clear" w:color="auto" w:fill="00B0F0"/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0D87E80C" w14:textId="77777777" w:rsidR="00F43756" w:rsidRDefault="00F43756">
                  <w:pPr>
                    <w:pStyle w:val="Arbeitsanweisung"/>
                  </w:pPr>
                </w:p>
              </w:tc>
            </w:tr>
            <w:tr w:rsidR="00F43756" w14:paraId="0D87E812" w14:textId="77777777">
              <w:trPr>
                <w:trHeight w:val="737"/>
              </w:trPr>
              <w:tc>
                <w:tcPr>
                  <w:tcW w:w="567" w:type="dxa"/>
                  <w:shd w:val="clear" w:color="auto" w:fill="00B0F0"/>
                </w:tcPr>
                <w:p w14:paraId="0D87E80E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0D87E80F" w14:textId="77777777" w:rsidR="00F43756" w:rsidRDefault="00F4375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0D87E810" w14:textId="77777777" w:rsidR="00F43756" w:rsidRDefault="00F43756">
                  <w:pPr>
                    <w:pStyle w:val="Arbeitsanweisung"/>
                    <w:shd w:val="clear" w:color="auto" w:fill="00B0F0"/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0D87E811" w14:textId="77777777" w:rsidR="00F43756" w:rsidRDefault="00F43756">
                  <w:pPr>
                    <w:pStyle w:val="Arbeitsanweisung"/>
                  </w:pPr>
                </w:p>
              </w:tc>
            </w:tr>
          </w:tbl>
          <w:p w14:paraId="0D87E813" w14:textId="77777777" w:rsidR="00F43756" w:rsidRDefault="00E550AF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1" locked="0" layoutInCell="1" allowOverlap="1" wp14:anchorId="0D87E938" wp14:editId="0D87E939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2179320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97" name="Grafik 17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7" o:spid="_x0000_s107" type="#_x0000_t75" style="position:absolute;mso-wrap-distance-left:9.0pt;mso-wrap-distance-top:0.0pt;mso-wrap-distance-right:9.0pt;mso-wrap-distance-bottom:0.0pt;z-index:-251975680;o:allowoverlap:true;o:allowincell:true;mso-position-horizontal-relative:text;margin-left:127.8pt;mso-position-horizontal:absolute;mso-position-vertical-relative:text;margin-top:171.6pt;mso-position-vertical:absolute;width:33.8pt;height:63.1pt;" wrapcoords="0 0 0 97389 97778 97389 97778 0 0 0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1" locked="0" layoutInCell="1" allowOverlap="1" wp14:anchorId="0D87E93A" wp14:editId="0D87E93B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1026795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98" name="Grafik 17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8" o:spid="_x0000_s108" type="#_x0000_t75" style="position:absolute;mso-wrap-distance-left:9.0pt;mso-wrap-distance-top:0.0pt;mso-wrap-distance-right:9.0pt;mso-wrap-distance-bottom:0.0pt;z-index:-251973632;o:allowoverlap:true;o:allowincell:true;mso-position-horizontal-relative:text;margin-left:43.9pt;mso-position-horizontal:absolute;mso-position-vertical-relative:text;margin-top:80.8pt;mso-position-vertical:absolute;width:33.8pt;height:63.1pt;" wrapcoords="0 0 0 97389 97778 97389 97778 0 0 0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0D87E93C" wp14:editId="0D87E93D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1475740</wp:posOffset>
                      </wp:positionV>
                      <wp:extent cx="143512" cy="1080000"/>
                      <wp:effectExtent l="8255" t="0" r="17145" b="17145"/>
                      <wp:wrapNone/>
                      <wp:docPr id="99" name="Geschweifte Klammer rechts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5400000">
                                <a:off x="0" y="0"/>
                                <a:ext cx="143512" cy="10800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9" o:spid="_x0000_s109" o:spt="88" style="position:absolute;mso-wrap-distance-left:9.0pt;mso-wrap-distance-top:0.0pt;mso-wrap-distance-right:9.0pt;mso-wrap-distance-bottom:0.0pt;z-index:251971584;o:allowoverlap:true;o:allowincell:true;mso-position-horizontal-relative:text;margin-left:138.2pt;mso-position-horizontal:absolute;mso-position-vertical-relative:text;margin-top:116.2pt;mso-position-vertical:absolute;width:11.3pt;height:85.0pt;rotation:90;" coordsize="100000,100000" path="m0,0l0,0c27427,0,49996,499,49996,1106l49996,1106c49996,1106,49996,1106,49996,1106l49996,48891l49996,48891c49996,48891,49996,48891,49996,48891c49996,49498,72565,49998,99992,49998l99992,49998c99992,49998,99992,49998,99992,49998c72565,49998,49996,50497,49996,51104l49996,98891l49996,98891c49996,98891,49996,98891,49996,98891l49996,98891c49996,99498,27427,99998,0,99998c0,99998,0,99998,0,99998xnsem0,0l0,0c27427,0,49996,499,49996,1106l49996,1106c49996,1106,49996,1106,49996,1106l49996,48891l49996,48891c49996,48891,49996,48891,49996,48891c49996,49498,72565,49998,99992,49998l99992,49998c99992,49998,99992,49998,99992,49998c72565,49998,49996,50497,49996,51104l49996,98891l49996,98891c49996,98891,49996,98891,49996,98891l49996,98891c49996,99498,27427,99998,0,99998c0,99998,0,99998,0,99998nfe" filled="f" strokecolor="#000000" strokeweight="1.00pt">
                      <v:path textboxrect="0,324,35345,99673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0D87E93E" wp14:editId="0D87E93F">
                      <wp:simplePos x="0" y="0"/>
                      <wp:positionH relativeFrom="column">
                        <wp:posOffset>1065935</wp:posOffset>
                      </wp:positionH>
                      <wp:positionV relativeFrom="paragraph">
                        <wp:posOffset>944245</wp:posOffset>
                      </wp:positionV>
                      <wp:extent cx="143510" cy="935990"/>
                      <wp:effectExtent l="0" t="0" r="27940" b="16510"/>
                      <wp:wrapNone/>
                      <wp:docPr id="100" name="Geschweifte Klammer rechts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0800000">
                                <a:off x="0" y="0"/>
                                <a:ext cx="143510" cy="93599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10" o:spid="_x0000_s110" o:spt="88" style="position:absolute;mso-wrap-distance-left:9.0pt;mso-wrap-distance-top:0.0pt;mso-wrap-distance-right:9.0pt;mso-wrap-distance-bottom:0.0pt;z-index:251969536;o:allowoverlap:true;o:allowincell:true;mso-position-horizontal-relative:text;margin-left:83.9pt;mso-position-horizontal:absolute;mso-position-vertical-relative:text;margin-top:74.3pt;mso-position-vertical:absolute;width:11.3pt;height:73.7pt;rotation:180;" coordsize="100000,100000" path="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xnse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nfe" filled="f" strokecolor="#000000" strokeweight="1.00pt">
                      <v:path textboxrect="0,372,35343,99625"/>
                    </v:shape>
                  </w:pict>
                </mc:Fallback>
              </mc:AlternateContent>
            </w:r>
          </w:p>
        </w:tc>
      </w:tr>
    </w:tbl>
    <w:p w14:paraId="0D87E815" w14:textId="77777777" w:rsidR="00F43756" w:rsidRDefault="00E550AF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D87E940" wp14:editId="0D87E941">
                <wp:simplePos x="0" y="0"/>
                <wp:positionH relativeFrom="column">
                  <wp:posOffset>6057900</wp:posOffset>
                </wp:positionH>
                <wp:positionV relativeFrom="paragraph">
                  <wp:posOffset>104775</wp:posOffset>
                </wp:positionV>
                <wp:extent cx="492760" cy="492760"/>
                <wp:effectExtent l="0" t="0" r="0" b="0"/>
                <wp:wrapNone/>
                <wp:docPr id="10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position:absolute;mso-wrap-distance-left:9.0pt;mso-wrap-distance-top:0.0pt;mso-wrap-distance-right:9.0pt;mso-wrap-distance-bottom:0.0pt;z-index:251808768;o:allowoverlap:true;o:allowincell:true;mso-position-horizontal-relative:text;margin-left:477.0pt;mso-position-horizontal:absolute;mso-position-vertical-relative:text;margin-top:8.2pt;mso-position-vertical:absolute;width:38.8pt;height:38.8pt;" strokeweight="0.75pt">
                <v:path textboxrect="0,0,0,0"/>
                <v:imagedata r:id="rId57" o:title=""/>
              </v:shape>
            </w:pict>
          </mc:Fallback>
        </mc:AlternateContent>
      </w:r>
      <w:r>
        <w:rPr>
          <w:rFonts w:cs="Arial"/>
        </w:rPr>
        <w:t>6.5</w:t>
      </w:r>
      <w:r>
        <w:rPr>
          <w:rFonts w:cs="Arial"/>
        </w:rPr>
        <w:tab/>
        <w:t>Tragt eure Ergebnisse aus 6.4 in die folgenden Gleichungen ein und bestimmt den Flächeninhalt des eingefärbten Rechtecks anhand obiger Abbildung.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F43756" w14:paraId="0D87E820" w14:textId="77777777">
        <w:trPr>
          <w:trHeight w:val="1134"/>
        </w:trPr>
        <w:tc>
          <w:tcPr>
            <w:tcW w:w="9067" w:type="dxa"/>
          </w:tcPr>
          <w:p w14:paraId="0D87E816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0D87E942" wp14:editId="0D87E943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178435</wp:posOffset>
                      </wp:positionV>
                      <wp:extent cx="428625" cy="802005"/>
                      <wp:effectExtent l="0" t="0" r="9525" b="0"/>
                      <wp:wrapNone/>
                      <wp:docPr id="102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2" o:spid="_x0000_s112" type="#_x0000_t75" style="position:absolute;mso-wrap-distance-left:9.0pt;mso-wrap-distance-top:0.0pt;mso-wrap-distance-right:9.0pt;mso-wrap-distance-bottom:0.0pt;z-index:251905024;o:allowoverlap:true;o:allowincell:true;mso-position-horizontal-relative:text;margin-left:241.8pt;mso-position-horizontal:absolute;mso-position-vertical-relative:text;margin-top:14.0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0D87E944" wp14:editId="0D87E945">
                      <wp:simplePos x="0" y="0"/>
                      <wp:positionH relativeFrom="column">
                        <wp:posOffset>1545780</wp:posOffset>
                      </wp:positionH>
                      <wp:positionV relativeFrom="paragraph">
                        <wp:posOffset>159385</wp:posOffset>
                      </wp:positionV>
                      <wp:extent cx="428625" cy="802005"/>
                      <wp:effectExtent l="0" t="0" r="9525" b="0"/>
                      <wp:wrapNone/>
                      <wp:docPr id="103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3" o:spid="_x0000_s113" type="#_x0000_t75" style="position:absolute;mso-wrap-distance-left:9.0pt;mso-wrap-distance-top:0.0pt;mso-wrap-distance-right:9.0pt;mso-wrap-distance-bottom:0.0pt;z-index:251901952;o:allowoverlap:true;o:allowincell:true;mso-position-horizontal-relative:text;margin-left:121.7pt;mso-position-horizontal:absolute;mso-position-vertical-relative:text;margin-top:12.5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1" locked="0" layoutInCell="1" allowOverlap="1" wp14:anchorId="0D87E946" wp14:editId="0D87E947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159385</wp:posOffset>
                      </wp:positionV>
                      <wp:extent cx="428625" cy="802005"/>
                      <wp:effectExtent l="0" t="0" r="9525" b="0"/>
                      <wp:wrapNone/>
                      <wp:docPr id="104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4" o:spid="_x0000_s114" type="#_x0000_t75" style="position:absolute;mso-wrap-distance-left:9.0pt;mso-wrap-distance-top:0.0pt;mso-wrap-distance-right:9.0pt;mso-wrap-distance-bottom:0.0pt;z-index:-251902976;o:allowoverlap:true;o:allowincell:true;mso-position-horizontal-relative:text;margin-left:177.8pt;mso-position-horizontal:absolute;mso-position-vertical-relative:text;margin-top:12.5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817" w14:textId="77777777" w:rsidR="00F43756" w:rsidRDefault="00E550AF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  <w:r>
              <w:rPr>
                <w:rFonts w:cs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D87E948" wp14:editId="0D87E949">
                      <wp:simplePos x="0" y="0"/>
                      <wp:positionH relativeFrom="column">
                        <wp:posOffset>1987882</wp:posOffset>
                      </wp:positionH>
                      <wp:positionV relativeFrom="paragraph">
                        <wp:posOffset>80926</wp:posOffset>
                      </wp:positionV>
                      <wp:extent cx="290195" cy="531495"/>
                      <wp:effectExtent l="0" t="0" r="0" b="1905"/>
                      <wp:wrapNone/>
                      <wp:docPr id="105" name="Rechteck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0195" cy="531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87EA59" w14:textId="77777777" w:rsidR="00F43756" w:rsidRDefault="00E550AF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56"/>
                                          <w:szCs w:val="56"/>
                                        </w:rPr>
                                        <m:t>⋅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7E948" id="Rechteck 124" o:spid="_x0000_s1051" style="position:absolute;left:0;text-align:left;margin-left:156.55pt;margin-top:6.35pt;width:22.85pt;height:41.85pt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" fillcolor="white [3201]" stroked="f" strokeweight=".5pt">
                      <v:textbox>
                        <w:txbxContent>
                          <w:p w14:paraId="0D87EA59" w14:textId="77777777" w:rsidR="00F43756" w:rsidRDefault="00E550A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56"/>
                                    <w:szCs w:val="56"/>
                                  </w:rPr>
                                  <m:t>⋅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D87E818" w14:textId="77777777" w:rsidR="00F43756" w:rsidRDefault="00E550AF">
            <w:pPr>
              <w:pStyle w:val="Arbeitsanweisung"/>
              <w:numPr>
                <w:ilvl w:val="0"/>
                <w:numId w:val="11"/>
              </w:numP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r>
                <w:rPr>
                  <w:rFonts w:ascii="Cambria Math" w:hAnsi="Cambria Math" w:cs="Arial"/>
                  <w:sz w:val="32"/>
                </w:rPr>
                <m:t>F</m:t>
              </m:r>
            </m:oMath>
            <w:r>
              <w:rPr>
                <w:rFonts w:cs="Arial"/>
                <w:sz w:val="32"/>
              </w:rPr>
              <w:t xml:space="preserve">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</w:p>
          <w:p w14:paraId="0D87E819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1A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1B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allowOverlap="1" wp14:anchorId="0D87E94A" wp14:editId="0D87E94B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246380</wp:posOffset>
                      </wp:positionV>
                      <wp:extent cx="428625" cy="802005"/>
                      <wp:effectExtent l="0" t="0" r="9525" b="0"/>
                      <wp:wrapNone/>
                      <wp:docPr id="106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6" o:spid="_x0000_s116" type="#_x0000_t75" style="position:absolute;mso-wrap-distance-left:9.0pt;mso-wrap-distance-top:0.0pt;mso-wrap-distance-right:9.0pt;mso-wrap-distance-bottom:0.0pt;z-index:251913216;o:allowoverlap:true;o:allowincell:true;mso-position-horizontal-relative:text;margin-left:243.3pt;mso-position-horizontal:absolute;mso-position-vertical-relative:text;margin-top:19.4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81C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0D87E94C" wp14:editId="0D87E94D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22225</wp:posOffset>
                      </wp:positionV>
                      <wp:extent cx="428625" cy="802005"/>
                      <wp:effectExtent l="0" t="0" r="9525" b="0"/>
                      <wp:wrapNone/>
                      <wp:docPr id="107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7" o:spid="_x0000_s117" type="#_x0000_t75" style="position:absolute;mso-wrap-distance-left:9.0pt;mso-wrap-distance-top:0.0pt;mso-wrap-distance-right:9.0pt;mso-wrap-distance-bottom:0.0pt;z-index:251911168;o:allowoverlap:true;o:allowincell:true;mso-position-horizontal-relative:text;margin-left:179.9pt;mso-position-horizontal:absolute;mso-position-vertical-relative:text;margin-top:1.8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0D87E94E" wp14:editId="0D87E94F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22225</wp:posOffset>
                      </wp:positionV>
                      <wp:extent cx="428625" cy="802005"/>
                      <wp:effectExtent l="0" t="0" r="9525" b="0"/>
                      <wp:wrapNone/>
                      <wp:docPr id="108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8" o:spid="_x0000_s118" type="#_x0000_t75" style="position:absolute;mso-wrap-distance-left:9.0pt;mso-wrap-distance-top:0.0pt;mso-wrap-distance-right:9.0pt;mso-wrap-distance-bottom:0.0pt;z-index:251909120;o:allowoverlap:true;o:allowincell:true;mso-position-horizontal-relative:text;margin-left:122.5pt;mso-position-horizontal:absolute;mso-position-vertical-relative:text;margin-top:1.8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D87E950" wp14:editId="0D87E951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127000</wp:posOffset>
                      </wp:positionV>
                      <wp:extent cx="290195" cy="531495"/>
                      <wp:effectExtent l="0" t="0" r="0" b="1905"/>
                      <wp:wrapNone/>
                      <wp:docPr id="109" name="Rechteck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0195" cy="531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87EA5A" w14:textId="77777777" w:rsidR="00F43756" w:rsidRDefault="00E550AF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56"/>
                                          <w:szCs w:val="56"/>
                                        </w:rPr>
                                        <m:t>⋅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7E950" id="Rechteck 192" o:spid="_x0000_s1052" style="position:absolute;left:0;text-align:left;margin-left:157.8pt;margin-top:10pt;width:22.85pt;height:41.85pt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" fillcolor="white [3201]" stroked="f" strokeweight=".5pt">
                      <v:textbox>
                        <w:txbxContent>
                          <w:p w14:paraId="0D87EA5A" w14:textId="77777777" w:rsidR="00F43756" w:rsidRDefault="00E550A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56"/>
                                    <w:szCs w:val="56"/>
                                  </w:rPr>
                                  <m:t>⋅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D87E81D" w14:textId="77777777" w:rsidR="00F43756" w:rsidRDefault="00E550AF">
            <w:pPr>
              <w:pStyle w:val="Arbeitsanweisung"/>
              <w:tabs>
                <w:tab w:val="left" w:pos="709"/>
              </w:tabs>
              <w:ind w:left="360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b)</w:t>
            </w: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r>
                <w:rPr>
                  <w:rFonts w:ascii="Cambria Math" w:hAnsi="Cambria Math" w:cs="Arial"/>
                  <w:sz w:val="32"/>
                </w:rPr>
                <m:t xml:space="preserve">F </m:t>
              </m:r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D87E81E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1F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D87E821" w14:textId="77777777" w:rsidR="00F43756" w:rsidRDefault="00F43756">
      <w:pPr>
        <w:spacing w:after="200" w:line="276" w:lineRule="auto"/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F43756" w14:paraId="0D87E824" w14:textId="77777777">
        <w:tc>
          <w:tcPr>
            <w:tcW w:w="9288" w:type="dxa"/>
            <w:shd w:val="clear" w:color="auto" w:fill="FFFFCC"/>
          </w:tcPr>
          <w:p w14:paraId="0D87E822" w14:textId="77777777" w:rsidR="00F43756" w:rsidRDefault="00E550AF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6.6</w:t>
            </w:r>
            <w:r>
              <w:rPr>
                <w:color w:val="auto"/>
              </w:rPr>
              <w:tab/>
              <w:t>Gruppenergebnis</w:t>
            </w:r>
          </w:p>
          <w:p w14:paraId="0D87E823" w14:textId="77777777" w:rsidR="00F43756" w:rsidRDefault="00E550AF">
            <w:pPr>
              <w:pStyle w:val="Arbeitsanweisung"/>
              <w:spacing w:before="120"/>
            </w:pPr>
            <w:r>
              <w:t xml:space="preserve">Vergleicht eure Ergebnisse aus 5.1 und 5.2 mit euren Ergebnissen aus 6.5. Schreibt hier auf, was euch auffällt. </w:t>
            </w:r>
          </w:p>
        </w:tc>
      </w:tr>
      <w:tr w:rsidR="00F43756" w14:paraId="0D87E834" w14:textId="77777777">
        <w:trPr>
          <w:trHeight w:val="1701"/>
        </w:trPr>
        <w:tc>
          <w:tcPr>
            <w:tcW w:w="9288" w:type="dxa"/>
            <w:shd w:val="clear" w:color="auto" w:fill="auto"/>
          </w:tcPr>
          <w:p w14:paraId="0D87E825" w14:textId="77777777" w:rsidR="00F43756" w:rsidRDefault="00F43756">
            <w:pPr>
              <w:pStyle w:val="Arbeitsanweisung"/>
            </w:pPr>
          </w:p>
          <w:p w14:paraId="0D87E826" w14:textId="77777777" w:rsidR="00F43756" w:rsidRDefault="00F43756">
            <w:pPr>
              <w:pStyle w:val="Arbeitsanweisung"/>
            </w:pPr>
          </w:p>
          <w:p w14:paraId="0D87E827" w14:textId="77777777" w:rsidR="00F43756" w:rsidRDefault="00F43756">
            <w:pPr>
              <w:pStyle w:val="Arbeitsanweisung"/>
            </w:pPr>
          </w:p>
          <w:p w14:paraId="0D87E828" w14:textId="77777777" w:rsidR="00F43756" w:rsidRDefault="00F43756">
            <w:pPr>
              <w:pStyle w:val="Arbeitsanweisung"/>
            </w:pPr>
          </w:p>
          <w:p w14:paraId="0D87E829" w14:textId="77777777" w:rsidR="00F43756" w:rsidRDefault="00F43756">
            <w:pPr>
              <w:pStyle w:val="Arbeitsanweisung"/>
            </w:pPr>
          </w:p>
          <w:p w14:paraId="0D87E82A" w14:textId="77777777" w:rsidR="00F43756" w:rsidRDefault="00F43756">
            <w:pPr>
              <w:pStyle w:val="Arbeitsanweisung"/>
            </w:pPr>
          </w:p>
          <w:p w14:paraId="0D87E82B" w14:textId="77777777" w:rsidR="00F43756" w:rsidRDefault="00F43756">
            <w:pPr>
              <w:pStyle w:val="Arbeitsanweisung"/>
            </w:pPr>
          </w:p>
          <w:p w14:paraId="0D87E82C" w14:textId="77777777" w:rsidR="00F43756" w:rsidRDefault="00F43756">
            <w:pPr>
              <w:pStyle w:val="Arbeitsanweisung"/>
            </w:pPr>
          </w:p>
          <w:p w14:paraId="0D87E82D" w14:textId="77777777" w:rsidR="00F43756" w:rsidRDefault="00F43756">
            <w:pPr>
              <w:pStyle w:val="Arbeitsanweisung"/>
            </w:pPr>
          </w:p>
          <w:p w14:paraId="0D87E82E" w14:textId="77777777" w:rsidR="00F43756" w:rsidRDefault="00F43756">
            <w:pPr>
              <w:pStyle w:val="Arbeitsanweisung"/>
            </w:pPr>
          </w:p>
          <w:p w14:paraId="0D87E82F" w14:textId="77777777" w:rsidR="00F43756" w:rsidRDefault="00F43756">
            <w:pPr>
              <w:pStyle w:val="Arbeitsanweisung"/>
            </w:pPr>
          </w:p>
          <w:p w14:paraId="0D87E830" w14:textId="77777777" w:rsidR="00F43756" w:rsidRDefault="00F43756">
            <w:pPr>
              <w:pStyle w:val="Arbeitsanweisung"/>
            </w:pPr>
          </w:p>
          <w:p w14:paraId="0D87E831" w14:textId="77777777" w:rsidR="00F43756" w:rsidRDefault="00F43756">
            <w:pPr>
              <w:pStyle w:val="Arbeitsanweisung"/>
            </w:pPr>
          </w:p>
          <w:p w14:paraId="0D87E832" w14:textId="77777777" w:rsidR="00F43756" w:rsidRDefault="00F43756">
            <w:pPr>
              <w:pStyle w:val="Arbeitsanweisung"/>
            </w:pPr>
          </w:p>
          <w:p w14:paraId="0D87E833" w14:textId="77777777" w:rsidR="00F43756" w:rsidRDefault="00F43756">
            <w:pPr>
              <w:pStyle w:val="Arbeitsanweisung"/>
            </w:pPr>
          </w:p>
        </w:tc>
      </w:tr>
    </w:tbl>
    <w:p w14:paraId="0D87E835" w14:textId="77777777" w:rsidR="00F43756" w:rsidRDefault="00F43756">
      <w:pPr>
        <w:spacing w:after="200" w:line="276" w:lineRule="auto"/>
        <w:jc w:val="both"/>
        <w:rPr>
          <w:rFonts w:ascii="Arial" w:hAnsi="Arial"/>
          <w:sz w:val="24"/>
        </w:rPr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87E836" w14:textId="77777777" w:rsidR="00F43756" w:rsidRDefault="00E550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In dieser Aufgabe übt ihr, wie man den Flächeninhalt von Rechtecken bestimmt, deren Seitenlängen kleiner als 1 sind.</w:t>
      </w:r>
    </w:p>
    <w:p w14:paraId="0D87E837" w14:textId="77777777" w:rsidR="00F43756" w:rsidRDefault="00E550AF">
      <w:pPr>
        <w:rPr>
          <w:rFonts w:ascii="Arial" w:hAnsi="Arial" w:cs="Arial"/>
          <w:sz w:val="24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0D87E952" wp14:editId="0D87E953">
                <wp:simplePos x="0" y="0"/>
                <wp:positionH relativeFrom="column">
                  <wp:posOffset>6028661</wp:posOffset>
                </wp:positionH>
                <wp:positionV relativeFrom="paragraph">
                  <wp:posOffset>190396</wp:posOffset>
                </wp:positionV>
                <wp:extent cx="492760" cy="492760"/>
                <wp:effectExtent l="0" t="0" r="0" b="0"/>
                <wp:wrapNone/>
                <wp:docPr id="110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position:absolute;mso-wrap-distance-left:9.0pt;mso-wrap-distance-top:0.0pt;mso-wrap-distance-right:9.0pt;mso-wrap-distance-bottom:0.0pt;z-index:251950080;o:allowoverlap:true;o:allowincell:true;mso-position-horizontal-relative:text;margin-left:474.7pt;mso-position-horizontal:absolute;mso-position-vertical-relative:text;margin-top:15.0pt;mso-position-vertical:absolute;width:38.8pt;height:38.8pt;" strokeweight="0.75pt">
                <v:path textboxrect="0,0,0,0"/>
                <v:imagedata r:id="rId57" o:title=""/>
              </v:shape>
            </w:pict>
          </mc:Fallback>
        </mc:AlternateContent>
      </w:r>
    </w:p>
    <w:p w14:paraId="0D87E838" w14:textId="77777777" w:rsidR="00F43756" w:rsidRDefault="00E550AF">
      <w:pPr>
        <w:ind w:left="708" w:hanging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7.1</w:t>
      </w:r>
      <w:r>
        <w:rPr>
          <w:rFonts w:ascii="Arial" w:hAnsi="Arial" w:cs="Arial"/>
          <w:sz w:val="24"/>
        </w:rPr>
        <w:tab/>
        <w:t>Bestimmt mit Hilfe der Achsenbeschriftung die Seitenlängen der eingezeichneten Rechtecke und tragt diese in die unten stehende Tabelle ein.</w:t>
      </w:r>
    </w:p>
    <w:p w14:paraId="0D87E839" w14:textId="77777777" w:rsidR="00F43756" w:rsidRDefault="00F43756">
      <w:pPr>
        <w:ind w:left="708" w:hanging="708"/>
        <w:rPr>
          <w:rFonts w:ascii="Arial" w:hAnsi="Arial" w:cs="Arial"/>
          <w:sz w:val="24"/>
        </w:rPr>
      </w:pPr>
    </w:p>
    <w:p w14:paraId="0D87E83A" w14:textId="77777777" w:rsidR="00F43756" w:rsidRDefault="00E550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D87E954" wp14:editId="0D87E955">
                <wp:simplePos x="0" y="0"/>
                <wp:positionH relativeFrom="column">
                  <wp:posOffset>1357630</wp:posOffset>
                </wp:positionH>
                <wp:positionV relativeFrom="paragraph">
                  <wp:posOffset>647700</wp:posOffset>
                </wp:positionV>
                <wp:extent cx="904875" cy="809625"/>
                <wp:effectExtent l="0" t="0" r="0" b="0"/>
                <wp:wrapNone/>
                <wp:docPr id="111" name="Textfeld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7EA5B" w14:textId="77777777" w:rsidR="00F43756" w:rsidRDefault="00E550AF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7E954" id="Textfeld 245" o:spid="_x0000_s1053" style="position:absolute;margin-left:106.9pt;margin-top:51pt;width:71.25pt;height:6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ac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" filled="f" stroked="f" strokeweight=".5pt">
                <v:textbox>
                  <w:txbxContent>
                    <w:p w14:paraId="0D87EA5B" w14:textId="77777777" w:rsidR="00F43756" w:rsidRDefault="00E550AF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D87E956" wp14:editId="0D87E957">
                <wp:simplePos x="0" y="0"/>
                <wp:positionH relativeFrom="column">
                  <wp:posOffset>3234055</wp:posOffset>
                </wp:positionH>
                <wp:positionV relativeFrom="paragraph">
                  <wp:posOffset>2400300</wp:posOffset>
                </wp:positionV>
                <wp:extent cx="904875" cy="809625"/>
                <wp:effectExtent l="0" t="0" r="0" b="0"/>
                <wp:wrapNone/>
                <wp:docPr id="112" name="Textfeld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7EA5C" w14:textId="77777777" w:rsidR="00F43756" w:rsidRDefault="00E550A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B</w:t>
                            </w:r>
                            <w:r>
                              <w:rPr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D87EA69" wp14:editId="0D87EA6A">
                                  <wp:extent cx="715645" cy="640080"/>
                                  <wp:effectExtent l="0" t="0" r="0" b="0"/>
                                  <wp:docPr id="113" name="Grafik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7E956" id="Textfeld 243" o:spid="_x0000_s1054" style="position:absolute;margin-left:254.65pt;margin-top:189pt;width:71.25pt;height:63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lJ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" filled="f" stroked="f" strokeweight=".5pt">
                <v:textbox>
                  <w:txbxContent>
                    <w:p w14:paraId="0D87EA5C" w14:textId="77777777" w:rsidR="00F43756" w:rsidRDefault="00E550A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B</w:t>
                      </w:r>
                      <w:r>
                        <w:rPr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0D87EA69" wp14:editId="0D87EA6A">
                            <wp:extent cx="715645" cy="640080"/>
                            <wp:effectExtent l="0" t="0" r="0" b="0"/>
                            <wp:docPr id="113" name="Grafik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5645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D87E958" wp14:editId="0D87E959">
                <wp:simplePos x="0" y="0"/>
                <wp:positionH relativeFrom="column">
                  <wp:posOffset>633730</wp:posOffset>
                </wp:positionH>
                <wp:positionV relativeFrom="paragraph">
                  <wp:posOffset>2657475</wp:posOffset>
                </wp:positionV>
                <wp:extent cx="904875" cy="809625"/>
                <wp:effectExtent l="0" t="0" r="0" b="0"/>
                <wp:wrapNone/>
                <wp:docPr id="114" name="Textfeld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7EA5D" w14:textId="77777777" w:rsidR="00F43756" w:rsidRDefault="00E550AF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7E958" id="Textfeld 242" o:spid="_x0000_s1055" style="position:absolute;margin-left:49.9pt;margin-top:209.25pt;width:71.25pt;height:63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4b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" filled="f" stroked="f" strokeweight=".5pt">
                <v:textbox>
                  <w:txbxContent>
                    <w:p w14:paraId="0D87EA5D" w14:textId="77777777" w:rsidR="00F43756" w:rsidRDefault="00E550AF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inline distT="0" distB="0" distL="0" distR="0" wp14:anchorId="0D87E95A" wp14:editId="0D87E95B">
                <wp:extent cx="5133975" cy="4057650"/>
                <wp:effectExtent l="0" t="0" r="9525" b="0"/>
                <wp:docPr id="115" name="Grafik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1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13397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mso-wrap-distance-left:0.0pt;mso-wrap-distance-top:0.0pt;mso-wrap-distance-right:0.0pt;mso-wrap-distance-bottom:0.0pt;width:404.2pt;height:319.5pt;">
                <v:path textboxrect="0,0,0,0"/>
                <v:imagedata r:id="rId62" o:title=""/>
              </v:shape>
            </w:pict>
          </mc:Fallback>
        </mc:AlternateContent>
      </w:r>
    </w:p>
    <w:p w14:paraId="0D87E83B" w14:textId="77777777" w:rsidR="00F43756" w:rsidRDefault="00F43756">
      <w:pPr>
        <w:rPr>
          <w:rFonts w:ascii="Arial" w:hAnsi="Arial" w:cs="Arial"/>
          <w:sz w:val="24"/>
        </w:rPr>
      </w:pPr>
    </w:p>
    <w:p w14:paraId="0D87E83C" w14:textId="77777777" w:rsidR="00F43756" w:rsidRDefault="00F43756">
      <w:pPr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264"/>
        <w:gridCol w:w="2265"/>
        <w:gridCol w:w="2270"/>
      </w:tblGrid>
      <w:tr w:rsidR="00F43756" w14:paraId="0D87E841" w14:textId="77777777"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3D" w14:textId="77777777" w:rsidR="00F43756" w:rsidRDefault="00F43756">
            <w:pPr>
              <w:spacing w:before="240" w:after="200" w:line="276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3E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Rechteck A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3F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B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40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C</w:t>
            </w:r>
          </w:p>
        </w:tc>
      </w:tr>
      <w:tr w:rsidR="00F43756" w14:paraId="0D87E846" w14:textId="77777777">
        <w:trPr>
          <w:trHeight w:val="130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42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Seitenlänge </w:t>
            </w:r>
            <m:oMath>
              <m:r>
                <w:rPr>
                  <w:rFonts w:ascii="Cambria Math" w:hAnsi="Cambria Math"/>
                  <w:sz w:val="32"/>
                  <w:szCs w:val="24"/>
                </w:rPr>
                <m:t>a</m:t>
              </m:r>
            </m:oMath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43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0D87E95C" wp14:editId="0D87E95D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-8890</wp:posOffset>
                      </wp:positionV>
                      <wp:extent cx="428625" cy="802005"/>
                      <wp:effectExtent l="0" t="0" r="9525" b="0"/>
                      <wp:wrapNone/>
                      <wp:docPr id="116" name="Grafik 172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Grafik 71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6" o:spid="_x0000_s126" type="#_x0000_t75" style="position:absolute;mso-wrap-distance-left:9.0pt;mso-wrap-distance-top:0.0pt;mso-wrap-distance-right:9.0pt;mso-wrap-distance-bottom:0.0pt;z-index:251876352;o:allowoverlap:true;o:allowincell:true;mso-position-horizontal-relative:text;margin-left:33.5pt;mso-position-horizontal:absolute;mso-position-vertical-relative:text;margin-top:-0.7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44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0D87E95E" wp14:editId="0D87E95F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-20320</wp:posOffset>
                      </wp:positionV>
                      <wp:extent cx="428625" cy="802005"/>
                      <wp:effectExtent l="0" t="0" r="9525" b="0"/>
                      <wp:wrapNone/>
                      <wp:docPr id="117" name="Grafik 171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Grafik 77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7" o:spid="_x0000_s127" type="#_x0000_t75" style="position:absolute;mso-wrap-distance-left:9.0pt;mso-wrap-distance-top:0.0pt;mso-wrap-distance-right:9.0pt;mso-wrap-distance-bottom:0.0pt;z-index:251877376;o:allowoverlap:true;o:allowincell:true;mso-position-horizontal-relative:text;margin-left:31.2pt;mso-position-horizontal:absolute;mso-position-vertical-relative:text;margin-top:-1.6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7E845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0D87E960" wp14:editId="0D87E96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6350</wp:posOffset>
                      </wp:positionV>
                      <wp:extent cx="428625" cy="802005"/>
                      <wp:effectExtent l="0" t="0" r="9525" b="0"/>
                      <wp:wrapNone/>
                      <wp:docPr id="118" name="Grafik 170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" name="Grafik 7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8" o:spid="_x0000_s128" type="#_x0000_t75" style="position:absolute;mso-wrap-distance-left:9.0pt;mso-wrap-distance-top:0.0pt;mso-wrap-distance-right:9.0pt;mso-wrap-distance-bottom:0.0pt;z-index:251878400;o:allowoverlap:true;o:allowincell:true;mso-position-horizontal-relative:text;margin-left:30.9pt;mso-position-horizontal:absolute;mso-position-vertical-relative:text;margin-top:0.5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</w:tr>
      <w:tr w:rsidR="00F43756" w14:paraId="0D87E84B" w14:textId="77777777">
        <w:trPr>
          <w:trHeight w:val="1408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47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00B0F0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Seitenlänge </w:t>
            </w:r>
            <m:oMath>
              <m:r>
                <w:rPr>
                  <w:rFonts w:ascii="Cambria Math" w:hAnsi="Cambria Math"/>
                  <w:sz w:val="32"/>
                  <w:szCs w:val="24"/>
                </w:rPr>
                <m:t>b</m:t>
              </m:r>
            </m:oMath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48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 wp14:anchorId="0D87E962" wp14:editId="0D87E963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-40640</wp:posOffset>
                      </wp:positionV>
                      <wp:extent cx="428625" cy="802005"/>
                      <wp:effectExtent l="0" t="0" r="9525" b="0"/>
                      <wp:wrapNone/>
                      <wp:docPr id="119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9" o:spid="_x0000_s129" type="#_x0000_t75" style="position:absolute;mso-wrap-distance-left:9.0pt;mso-wrap-distance-top:0.0pt;mso-wrap-distance-right:9.0pt;mso-wrap-distance-bottom:0.0pt;z-index:251915264;o:allowoverlap:true;o:allowincell:true;mso-position-horizontal-relative:text;margin-left:33.0pt;mso-position-horizontal:absolute;mso-position-vertical-relative:text;margin-top:-3.2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49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 wp14:anchorId="0D87E964" wp14:editId="0D87E965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-1270</wp:posOffset>
                      </wp:positionV>
                      <wp:extent cx="428625" cy="802005"/>
                      <wp:effectExtent l="0" t="0" r="9525" b="0"/>
                      <wp:wrapNone/>
                      <wp:docPr id="120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0" o:spid="_x0000_s130" type="#_x0000_t75" style="position:absolute;mso-wrap-distance-left:9.0pt;mso-wrap-distance-top:0.0pt;mso-wrap-distance-right:9.0pt;mso-wrap-distance-bottom:0.0pt;z-index:251917312;o:allowoverlap:true;o:allowincell:true;mso-position-horizontal-relative:text;margin-left:32.2pt;mso-position-horizontal:absolute;mso-position-vertical-relative:text;margin-top:-0.1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7E84A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0D87E966" wp14:editId="0D87E967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29210</wp:posOffset>
                      </wp:positionV>
                      <wp:extent cx="428625" cy="802005"/>
                      <wp:effectExtent l="0" t="0" r="9525" b="0"/>
                      <wp:wrapNone/>
                      <wp:docPr id="121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1" o:spid="_x0000_s131" type="#_x0000_t75" style="position:absolute;mso-wrap-distance-left:9.0pt;mso-wrap-distance-top:0.0pt;mso-wrap-distance-right:9.0pt;mso-wrap-distance-bottom:0.0pt;z-index:251919360;o:allowoverlap:true;o:allowincell:true;mso-position-horizontal-relative:text;margin-left:30.9pt;mso-position-horizontal:absolute;mso-position-vertical-relative:text;margin-top:2.3pt;mso-position-vertical:absolute;width:33.8pt;height:63.1pt;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</w:tr>
      <w:tr w:rsidR="00F43756" w14:paraId="0D87E85D" w14:textId="77777777">
        <w:trPr>
          <w:trHeight w:val="1134"/>
        </w:trPr>
        <w:tc>
          <w:tcPr>
            <w:tcW w:w="90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7E84D" w14:textId="7509419F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lastRenderedPageBreak/>
              <w:br w:type="page"/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 wp14:anchorId="0D87E968" wp14:editId="0D87E969">
                      <wp:simplePos x="0" y="0"/>
                      <wp:positionH relativeFrom="column">
                        <wp:posOffset>6017895</wp:posOffset>
                      </wp:positionH>
                      <wp:positionV relativeFrom="paragraph">
                        <wp:posOffset>-121459</wp:posOffset>
                      </wp:positionV>
                      <wp:extent cx="492760" cy="492760"/>
                      <wp:effectExtent l="0" t="0" r="0" b="0"/>
                      <wp:wrapNone/>
                      <wp:docPr id="12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" name="Picture 3" descr="C:\Users\Sebastian\Desktop\Vorlagen\Fragezeichen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2759" cy="4927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2" o:spid="_x0000_s132" type="#_x0000_t75" style="position:absolute;mso-wrap-distance-left:9.0pt;mso-wrap-distance-top:0.0pt;mso-wrap-distance-right:9.0pt;mso-wrap-distance-bottom:0.0pt;z-index:251952128;o:allowoverlap:true;o:allowincell:true;mso-position-horizontal-relative:text;margin-left:473.8pt;mso-position-horizontal:absolute;mso-position-vertical-relative:text;margin-top:-9.6pt;mso-position-vertical:absolute;width:38.8pt;height:38.8pt;" strokeweight="0.75pt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rFonts w:cs="Arial"/>
              </w:rPr>
              <w:t xml:space="preserve">7.2 </w:t>
            </w:r>
            <w:r>
              <w:rPr>
                <w:rFonts w:cs="Arial"/>
              </w:rPr>
              <w:tab/>
              <w:t xml:space="preserve">Vervollständigt die unteren Gleichungen, indem ihr eure Ergebnisse aus 7.1 verwendet. Bestimmt dazu die Flächeninhalte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A</m:t>
                  </m:r>
                </m:sub>
              </m:sSub>
            </m:oMath>
            <w:r>
              <w:rPr>
                <w:rFonts w:cs="Arial"/>
              </w:rPr>
              <w:t xml:space="preserve"> bis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B</m:t>
                  </m:r>
                </m:sub>
              </m:sSub>
            </m:oMath>
            <w:r>
              <w:rPr>
                <w:rFonts w:cs="Arial"/>
              </w:rPr>
              <w:t xml:space="preserve"> der Rechtecke A, B und C anhand der Abbildung aus Aufgabe 7.1.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0D87E96A" wp14:editId="0D87E96B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160020</wp:posOffset>
                      </wp:positionV>
                      <wp:extent cx="428625" cy="802005"/>
                      <wp:effectExtent l="0" t="0" r="9525" b="0"/>
                      <wp:wrapNone/>
                      <wp:docPr id="123" name="Grafik 210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3" o:spid="_x0000_s133" type="#_x0000_t75" style="position:absolute;mso-wrap-distance-left:9.0pt;mso-wrap-distance-top:0.0pt;mso-wrap-distance-right:9.0pt;mso-wrap-distance-bottom:0.0pt;z-index:251925504;o:allowoverlap:true;o:allowincell:true;mso-position-horizontal-relative:text;margin-left:243.3pt;mso-position-horizontal:absolute;mso-position-vertical-relative:text;margin-top:12.6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allowOverlap="1" wp14:anchorId="0D87E96C" wp14:editId="0D87E96D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178435</wp:posOffset>
                      </wp:positionV>
                      <wp:extent cx="1151890" cy="812800"/>
                      <wp:effectExtent l="0" t="0" r="0" b="6350"/>
                      <wp:wrapNone/>
                      <wp:docPr id="124" name="Gruppieren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Grafik 203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Grafik 204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7" name="Rechteck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7EA5E" w14:textId="77777777" w:rsidR="00F43756" w:rsidRDefault="00E550AF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E96C" id="Gruppieren 202" o:spid="_x0000_s1056" style="position:absolute;left:0;text-align:left;margin-left:125.55pt;margin-top:14.05pt;width:90.7pt;height:64pt;z-index:251921408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03" o:spid="_x0000_s1057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">
                        <v:imagedata r:id="rId63" o:title="Bildschirmfoto 2019-05-09 um 16.14.24"/>
                      </v:shape>
                      <v:shape id="Grafik 204" o:spid="_x0000_s1058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">
                        <v:imagedata r:id="rId63" o:title="Bildschirmfoto 2019-05-09 um 16.14.24"/>
                      </v:shape>
                      <v:rect id="Rechteck 127" o:spid="_x0000_s1059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" fillcolor="white [3201]" stroked="f" strokeweight=".5pt">
                        <v:textbox>
                          <w:txbxContent>
                            <w:p w14:paraId="0D87EA5E" w14:textId="77777777" w:rsidR="00F43756" w:rsidRDefault="00E550AF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D87E84E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4F" w14:textId="77777777" w:rsidR="00F43756" w:rsidRDefault="00E550AF">
            <w:pPr>
              <w:pStyle w:val="Arbeitsanweisung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D87E850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51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52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0D87E96E" wp14:editId="0D87E96F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236220</wp:posOffset>
                      </wp:positionV>
                      <wp:extent cx="428625" cy="802005"/>
                      <wp:effectExtent l="0" t="0" r="9525" b="0"/>
                      <wp:wrapNone/>
                      <wp:docPr id="148" name="Grafik 148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8" o:spid="_x0000_s138" type="#_x0000_t75" style="position:absolute;mso-wrap-distance-left:9.0pt;mso-wrap-distance-top:0.0pt;mso-wrap-distance-right:9.0pt;mso-wrap-distance-bottom:0.0pt;z-index:251885568;o:allowoverlap:true;o:allowincell:true;mso-position-horizontal-relative:text;margin-left:243.8pt;mso-position-horizontal:absolute;mso-position-vertical-relative:text;margin-top:18.6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853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0D87E970" wp14:editId="0D87E97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12700</wp:posOffset>
                      </wp:positionV>
                      <wp:extent cx="1151890" cy="812800"/>
                      <wp:effectExtent l="0" t="0" r="0" b="6350"/>
                      <wp:wrapNone/>
                      <wp:docPr id="3" name="Gruppieren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Grafik 207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Grafik 208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Rechteck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7EA5F" w14:textId="77777777" w:rsidR="00F43756" w:rsidRDefault="00E550AF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E970" id="Gruppieren 206" o:spid="_x0000_s1060" style="position:absolute;left:0;text-align:left;margin-left:124.05pt;margin-top:1pt;width:90.7pt;height:64pt;z-index:251923456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">
                      <v:shape id="Grafik 207" o:spid="_x0000_s1061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">
                        <v:imagedata r:id="rId63" o:title="Bildschirmfoto 2019-05-09 um 16.14.24"/>
                      </v:shape>
                      <v:shape id="Grafik 208" o:spid="_x0000_s1062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">
                        <v:imagedata r:id="rId63" o:title="Bildschirmfoto 2019-05-09 um 16.14.24"/>
                      </v:shape>
                      <v:rect id="Rechteck 6" o:spid="_x0000_s1063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" fillcolor="white [3201]" stroked="f" strokeweight=".5pt">
                        <v:textbox>
                          <w:txbxContent>
                            <w:p w14:paraId="0D87EA5F" w14:textId="77777777" w:rsidR="00F43756" w:rsidRDefault="00E550AF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D87E854" w14:textId="77777777" w:rsidR="00F43756" w:rsidRDefault="00E550AF">
            <w:pPr>
              <w:pStyle w:val="Arbeitsanweisung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D87E855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56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57" w14:textId="77777777" w:rsidR="00F43756" w:rsidRDefault="00E550AF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0D87E972" wp14:editId="0D87E973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217170</wp:posOffset>
                      </wp:positionV>
                      <wp:extent cx="428625" cy="802005"/>
                      <wp:effectExtent l="0" t="0" r="9525" b="0"/>
                      <wp:wrapNone/>
                      <wp:docPr id="152" name="Grafik 152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3" o:spid="_x0000_s143" type="#_x0000_t75" style="position:absolute;mso-wrap-distance-left:9.0pt;mso-wrap-distance-top:0.0pt;mso-wrap-distance-right:9.0pt;mso-wrap-distance-bottom:0.0pt;z-index:251927552;o:allowoverlap:true;o:allowincell:true;mso-position-horizontal-relative:text;margin-left:243.3pt;mso-position-horizontal:absolute;mso-position-vertical-relative:text;margin-top:17.1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 wp14:anchorId="0D87E974" wp14:editId="0D87E975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217805</wp:posOffset>
                      </wp:positionV>
                      <wp:extent cx="1151890" cy="812800"/>
                      <wp:effectExtent l="0" t="0" r="0" b="6350"/>
                      <wp:wrapNone/>
                      <wp:docPr id="128" name="Gruppieren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255" cy="812165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Grafik 154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Grafik 155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5" name="Rechteck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7EA60" w14:textId="77777777" w:rsidR="00F43756" w:rsidRDefault="00E550AF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E974" id="Gruppieren 153" o:spid="_x0000_s1064" style="position:absolute;left:0;text-align:left;margin-left:123.95pt;margin-top:17.15pt;width:90.7pt;height:64pt;z-index:251886592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">
                      <v:shape id="Grafik 154" o:spid="_x0000_s1065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">
                        <v:imagedata r:id="rId63" o:title="Bildschirmfoto 2019-05-09 um 16.14.24"/>
                      </v:shape>
                      <v:shape id="Grafik 155" o:spid="_x0000_s1066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">
                        <v:imagedata r:id="rId63" o:title="Bildschirmfoto 2019-05-09 um 16.14.24"/>
                      </v:shape>
                      <v:rect id="Rechteck 135" o:spid="_x0000_s1067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" fillcolor="white [3201]" stroked="f" strokeweight=".5pt">
                        <v:textbox>
                          <w:txbxContent>
                            <w:p w14:paraId="0D87EA60" w14:textId="77777777" w:rsidR="00F43756" w:rsidRDefault="00E550AF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D87E858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59" w14:textId="77777777" w:rsidR="00F43756" w:rsidRDefault="00E550AF">
            <w:pPr>
              <w:pStyle w:val="Arbeitsanweisung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40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D87E85A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5B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5C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D87E85E" w14:textId="77777777" w:rsidR="00F43756" w:rsidRDefault="00F43756">
      <w:pPr>
        <w:spacing w:after="200" w:line="276" w:lineRule="auto"/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F43756" w14:paraId="0D87E861" w14:textId="77777777">
        <w:tc>
          <w:tcPr>
            <w:tcW w:w="9288" w:type="dxa"/>
            <w:shd w:val="clear" w:color="auto" w:fill="FFFFCC"/>
          </w:tcPr>
          <w:p w14:paraId="0D87E85F" w14:textId="77777777" w:rsidR="00F43756" w:rsidRDefault="00E550AF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7.3</w:t>
            </w:r>
            <w:r>
              <w:rPr>
                <w:color w:val="auto"/>
              </w:rPr>
              <w:tab/>
              <w:t>Gruppenergebnis</w:t>
            </w:r>
          </w:p>
          <w:p w14:paraId="0D87E860" w14:textId="77777777" w:rsidR="00F43756" w:rsidRDefault="00E550AF">
            <w:pPr>
              <w:pStyle w:val="Arbeitsanweisung"/>
              <w:spacing w:before="120"/>
            </w:pPr>
            <w:r>
              <w:t>Vergleicht euer Vorgehen beim Von-Ansatz (Aufgabe 5) mit eurem Vorgehen beim multiplikativen Ansatz (Aufgabe 7) und notiert euer Ergebnis in diesem Kasten.</w:t>
            </w:r>
          </w:p>
        </w:tc>
      </w:tr>
      <w:tr w:rsidR="00F43756" w14:paraId="0D87E86E" w14:textId="77777777">
        <w:trPr>
          <w:trHeight w:val="1701"/>
        </w:trPr>
        <w:tc>
          <w:tcPr>
            <w:tcW w:w="9288" w:type="dxa"/>
            <w:shd w:val="clear" w:color="auto" w:fill="auto"/>
          </w:tcPr>
          <w:p w14:paraId="0D87E862" w14:textId="77777777" w:rsidR="00F43756" w:rsidRDefault="00F43756">
            <w:pPr>
              <w:pStyle w:val="Arbeitsanweisung"/>
            </w:pPr>
          </w:p>
          <w:p w14:paraId="0D87E863" w14:textId="77777777" w:rsidR="00F43756" w:rsidRDefault="00F43756">
            <w:pPr>
              <w:pStyle w:val="Arbeitsanweisung"/>
            </w:pPr>
          </w:p>
          <w:p w14:paraId="0D87E864" w14:textId="77777777" w:rsidR="00F43756" w:rsidRDefault="00F43756">
            <w:pPr>
              <w:pStyle w:val="Arbeitsanweisung"/>
            </w:pPr>
          </w:p>
          <w:p w14:paraId="0D87E865" w14:textId="77777777" w:rsidR="00F43756" w:rsidRDefault="00F43756">
            <w:pPr>
              <w:pStyle w:val="Arbeitsanweisung"/>
            </w:pPr>
          </w:p>
          <w:p w14:paraId="0D87E866" w14:textId="77777777" w:rsidR="00F43756" w:rsidRDefault="00F43756">
            <w:pPr>
              <w:pStyle w:val="Arbeitsanweisung"/>
            </w:pPr>
          </w:p>
          <w:p w14:paraId="0D87E867" w14:textId="77777777" w:rsidR="00F43756" w:rsidRDefault="00F43756">
            <w:pPr>
              <w:pStyle w:val="Arbeitsanweisung"/>
            </w:pPr>
          </w:p>
          <w:p w14:paraId="0D87E868" w14:textId="77777777" w:rsidR="00F43756" w:rsidRDefault="00F43756">
            <w:pPr>
              <w:pStyle w:val="Arbeitsanweisung"/>
            </w:pPr>
          </w:p>
          <w:p w14:paraId="0D87E869" w14:textId="77777777" w:rsidR="00F43756" w:rsidRDefault="00F43756">
            <w:pPr>
              <w:pStyle w:val="Arbeitsanweisung"/>
            </w:pPr>
          </w:p>
          <w:p w14:paraId="0D87E86A" w14:textId="77777777" w:rsidR="00F43756" w:rsidRDefault="00F43756">
            <w:pPr>
              <w:pStyle w:val="Arbeitsanweisung"/>
            </w:pPr>
          </w:p>
          <w:p w14:paraId="0D87E86B" w14:textId="77777777" w:rsidR="00F43756" w:rsidRDefault="00F43756">
            <w:pPr>
              <w:pStyle w:val="Arbeitsanweisung"/>
            </w:pPr>
          </w:p>
          <w:p w14:paraId="0D87E86C" w14:textId="77777777" w:rsidR="00F43756" w:rsidRDefault="00F43756">
            <w:pPr>
              <w:pStyle w:val="Arbeitsanweisung"/>
            </w:pPr>
          </w:p>
          <w:p w14:paraId="0D87E86D" w14:textId="77777777" w:rsidR="00F43756" w:rsidRDefault="00F43756">
            <w:pPr>
              <w:pStyle w:val="Arbeitsanweisung"/>
            </w:pPr>
          </w:p>
        </w:tc>
      </w:tr>
    </w:tbl>
    <w:p w14:paraId="0D87E86F" w14:textId="77777777" w:rsidR="00F43756" w:rsidRDefault="00F43756">
      <w:pPr>
        <w:spacing w:after="200" w:line="276" w:lineRule="auto"/>
        <w:jc w:val="both"/>
        <w:rPr>
          <w:rFonts w:ascii="Arial" w:hAnsi="Arial"/>
          <w:sz w:val="24"/>
        </w:rPr>
        <w:sectPr w:rsidR="00F43756">
          <w:pgSz w:w="11906" w:h="16838"/>
          <w:pgMar w:top="1417" w:right="1417" w:bottom="1134" w:left="1417" w:header="708" w:footer="794" w:gutter="0"/>
          <w:cols w:space="720"/>
          <w:docGrid w:linePitch="360"/>
        </w:sectPr>
      </w:pPr>
    </w:p>
    <w:p w14:paraId="0D87E870" w14:textId="77777777" w:rsidR="00F43756" w:rsidRDefault="00E550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Bisher waren dabei die Brüche stets kleiner als 1. In dieser Aufgabe sollt ihr euch auch mit der Multiplikation von Brüchen größer als 1 beschäftigen. </w:t>
      </w:r>
    </w:p>
    <w:p w14:paraId="0D87E871" w14:textId="77777777" w:rsidR="00F43756" w:rsidRDefault="00F43756">
      <w:pPr>
        <w:spacing w:after="200" w:line="276" w:lineRule="auto"/>
        <w:jc w:val="both"/>
        <w:rPr>
          <w:rFonts w:ascii="Arial" w:hAnsi="Arial"/>
          <w:sz w:val="24"/>
        </w:rPr>
      </w:pPr>
    </w:p>
    <w:p w14:paraId="0D87E872" w14:textId="77777777" w:rsidR="00F43756" w:rsidRDefault="00E550AF">
      <w:pPr>
        <w:spacing w:after="200" w:line="276" w:lineRule="auto"/>
        <w:ind w:left="705" w:hanging="705"/>
        <w:jc w:val="both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>8.1</w:t>
      </w:r>
      <w:r>
        <w:rPr>
          <w:rFonts w:ascii="Arial" w:hAnsi="Arial"/>
          <w:sz w:val="24"/>
        </w:rPr>
        <w:tab/>
      </w:r>
      <w:r>
        <w:rPr>
          <w:rFonts w:ascii="Arial" w:hAnsi="Arial" w:cs="Arial"/>
          <w:sz w:val="24"/>
        </w:rPr>
        <w:t>Bestimmt mit Hilfe der Achsenbeschriftung die Seitenlängen der eingezeichneten Rechtecke und tragt sie in die untenstehende Tabelle ein.</w:t>
      </w:r>
    </w:p>
    <w:p w14:paraId="0D87E873" w14:textId="77777777" w:rsidR="00F43756" w:rsidRDefault="00F43756"/>
    <w:p w14:paraId="0D87E874" w14:textId="77777777" w:rsidR="00F43756" w:rsidRDefault="00E550AF"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D87E976" wp14:editId="0D87E977">
                <wp:simplePos x="0" y="0"/>
                <wp:positionH relativeFrom="column">
                  <wp:posOffset>3653155</wp:posOffset>
                </wp:positionH>
                <wp:positionV relativeFrom="paragraph">
                  <wp:posOffset>1920240</wp:posOffset>
                </wp:positionV>
                <wp:extent cx="904875" cy="809625"/>
                <wp:effectExtent l="0" t="0" r="0" b="0"/>
                <wp:wrapNone/>
                <wp:docPr id="129" name="Textfeld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7EA61" w14:textId="77777777" w:rsidR="00F43756" w:rsidRDefault="00E550AF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7E976" id="Textfeld 248" o:spid="_x0000_s1068" style="position:absolute;margin-left:287.65pt;margin-top:151.2pt;width:71.25pt;height:63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L4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" filled="f" stroked="f" strokeweight=".5pt">
                <v:textbox>
                  <w:txbxContent>
                    <w:p w14:paraId="0D87EA61" w14:textId="77777777" w:rsidR="00F43756" w:rsidRDefault="00E550AF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D87E978" wp14:editId="0D87E979">
                <wp:simplePos x="0" y="0"/>
                <wp:positionH relativeFrom="column">
                  <wp:posOffset>624205</wp:posOffset>
                </wp:positionH>
                <wp:positionV relativeFrom="paragraph">
                  <wp:posOffset>3015615</wp:posOffset>
                </wp:positionV>
                <wp:extent cx="904875" cy="809625"/>
                <wp:effectExtent l="0" t="0" r="0" b="0"/>
                <wp:wrapNone/>
                <wp:docPr id="130" name="Textfeld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7EA62" w14:textId="77777777" w:rsidR="00F43756" w:rsidRDefault="00E550AF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7E978" id="Textfeld 247" o:spid="_x0000_s1069" style="position:absolute;margin-left:49.15pt;margin-top:237.45pt;width:71.25pt;height:63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0tLQ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" filled="f" stroked="f" strokeweight=".5pt">
                <v:textbox>
                  <w:txbxContent>
                    <w:p w14:paraId="0D87EA62" w14:textId="77777777" w:rsidR="00F43756" w:rsidRDefault="00E550AF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D87E97A" wp14:editId="0D87E97B">
                <wp:simplePos x="0" y="0"/>
                <wp:positionH relativeFrom="column">
                  <wp:posOffset>1485900</wp:posOffset>
                </wp:positionH>
                <wp:positionV relativeFrom="paragraph">
                  <wp:posOffset>694690</wp:posOffset>
                </wp:positionV>
                <wp:extent cx="904875" cy="809625"/>
                <wp:effectExtent l="0" t="0" r="0" b="0"/>
                <wp:wrapNone/>
                <wp:docPr id="131" name="Textfeld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7EA63" w14:textId="77777777" w:rsidR="00F43756" w:rsidRDefault="00E550AF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7E97A" id="Textfeld 246" o:spid="_x0000_s1070" style="position:absolute;margin-left:117pt;margin-top:54.7pt;width:71.25pt;height: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4yJ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" filled="f" stroked="f" strokeweight=".5pt">
                <v:textbox>
                  <w:txbxContent>
                    <w:p w14:paraId="0D87EA63" w14:textId="77777777" w:rsidR="00F43756" w:rsidRDefault="00E550AF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D87E97C" wp14:editId="0D87E97D">
                <wp:extent cx="5153025" cy="4476750"/>
                <wp:effectExtent l="0" t="0" r="9525" b="0"/>
                <wp:docPr id="132" name="Grafik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Picture 3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153024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mso-wrap-distance-left:0.0pt;mso-wrap-distance-top:0.0pt;mso-wrap-distance-right:0.0pt;mso-wrap-distance-bottom:0.0pt;width:405.8pt;height:352.5pt;">
                <v:path textboxrect="0,0,0,0"/>
                <v:imagedata r:id="rId66" o:title=""/>
              </v:shape>
            </w:pict>
          </mc:Fallback>
        </mc:AlternateContent>
      </w:r>
    </w:p>
    <w:p w14:paraId="0D87E875" w14:textId="77777777" w:rsidR="00F43756" w:rsidRDefault="00F4375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43756" w14:paraId="0D87E87A" w14:textId="77777777"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76" w14:textId="77777777" w:rsidR="00F43756" w:rsidRDefault="00F43756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77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A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78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B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79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C</w:t>
            </w:r>
          </w:p>
        </w:tc>
      </w:tr>
      <w:tr w:rsidR="00F43756" w14:paraId="0D87E87F" w14:textId="77777777">
        <w:trPr>
          <w:trHeight w:val="130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7B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sz w:val="24"/>
              </w:rPr>
              <w:t>Seitenlänge a</w:t>
            </w: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7C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 wp14:anchorId="0D87E97E" wp14:editId="0D87E97F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5080</wp:posOffset>
                      </wp:positionV>
                      <wp:extent cx="428625" cy="802005"/>
                      <wp:effectExtent l="0" t="0" r="9525" b="0"/>
                      <wp:wrapNone/>
                      <wp:docPr id="153" name="Grafik 153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2" o:spid="_x0000_s152" type="#_x0000_t75" style="position:absolute;mso-wrap-distance-left:9.0pt;mso-wrap-distance-top:0.0pt;mso-wrap-distance-right:9.0pt;mso-wrap-distance-bottom:0.0pt;z-index:251929600;o:allowoverlap:true;o:allowincell:true;mso-position-horizontal-relative:text;margin-left:36.8pt;mso-position-horizontal:absolute;mso-position-vertical-relative:text;margin-top:0.4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7D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 wp14:anchorId="0D87E980" wp14:editId="0D87E98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12065</wp:posOffset>
                      </wp:positionV>
                      <wp:extent cx="428625" cy="802005"/>
                      <wp:effectExtent l="0" t="0" r="9525" b="0"/>
                      <wp:wrapNone/>
                      <wp:docPr id="154" name="Grafik 154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3" o:spid="_x0000_s153" type="#_x0000_t75" style="position:absolute;mso-wrap-distance-left:9.0pt;mso-wrap-distance-top:0.0pt;mso-wrap-distance-right:9.0pt;mso-wrap-distance-bottom:0.0pt;z-index:251931648;o:allowoverlap:true;o:allowincell:true;mso-position-horizontal-relative:text;margin-left:33.0pt;mso-position-horizontal:absolute;mso-position-vertical-relative:text;margin-top:0.9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7E87E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0D87E982" wp14:editId="0D87E983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15875</wp:posOffset>
                      </wp:positionV>
                      <wp:extent cx="428625" cy="802005"/>
                      <wp:effectExtent l="0" t="0" r="9525" b="0"/>
                      <wp:wrapNone/>
                      <wp:docPr id="155" name="Grafik 155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4" o:spid="_x0000_s154" type="#_x0000_t75" style="position:absolute;mso-wrap-distance-left:9.0pt;mso-wrap-distance-top:0.0pt;mso-wrap-distance-right:9.0pt;mso-wrap-distance-bottom:0.0pt;z-index:251933696;o:allowoverlap:true;o:allowincell:true;mso-position-horizontal-relative:text;margin-left:33.9pt;mso-position-horizontal:absolute;mso-position-vertical-relative:text;margin-top:1.2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</w:tr>
      <w:tr w:rsidR="00F43756" w14:paraId="0D87E884" w14:textId="77777777">
        <w:trPr>
          <w:trHeight w:val="1408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80" w14:textId="77777777" w:rsidR="00F43756" w:rsidRDefault="00E550AF">
            <w:pPr>
              <w:spacing w:before="240" w:after="200" w:line="276" w:lineRule="auto"/>
              <w:jc w:val="center"/>
              <w:rPr>
                <w:rFonts w:ascii="Arial" w:hAnsi="Arial"/>
                <w:color w:val="00B0F0"/>
                <w:sz w:val="24"/>
              </w:rPr>
            </w:pPr>
            <w:r>
              <w:rPr>
                <w:rFonts w:ascii="Arial" w:hAnsi="Arial"/>
                <w:sz w:val="24"/>
              </w:rPr>
              <w:t>Seitenlänge b</w:t>
            </w: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81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0D87E984" wp14:editId="0D87E985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-5715</wp:posOffset>
                      </wp:positionV>
                      <wp:extent cx="428625" cy="802005"/>
                      <wp:effectExtent l="0" t="0" r="9525" b="0"/>
                      <wp:wrapNone/>
                      <wp:docPr id="136" name="Grafik 215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5" o:spid="_x0000_s155" type="#_x0000_t75" style="position:absolute;mso-wrap-distance-left:9.0pt;mso-wrap-distance-top:0.0pt;mso-wrap-distance-right:9.0pt;mso-wrap-distance-bottom:0.0pt;z-index:251935744;o:allowoverlap:true;o:allowincell:true;mso-position-horizontal-relative:text;margin-left:36.8pt;mso-position-horizontal:absolute;mso-position-vertical-relative:text;margin-top:-0.4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7E882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0D87E986" wp14:editId="0D87E98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-7620</wp:posOffset>
                      </wp:positionV>
                      <wp:extent cx="428625" cy="802005"/>
                      <wp:effectExtent l="0" t="0" r="9525" b="0"/>
                      <wp:wrapNone/>
                      <wp:docPr id="137" name="Grafik 216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6" o:spid="_x0000_s156" type="#_x0000_t75" style="position:absolute;mso-wrap-distance-left:9.0pt;mso-wrap-distance-top:0.0pt;mso-wrap-distance-right:9.0pt;mso-wrap-distance-bottom:0.0pt;z-index:251937792;o:allowoverlap:true;o:allowincell:true;mso-position-horizontal-relative:text;margin-left:32.2pt;mso-position-horizontal:absolute;mso-position-vertical-relative:text;margin-top:-0.6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7E883" w14:textId="77777777" w:rsidR="00F43756" w:rsidRDefault="00E550AF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0D87E988" wp14:editId="0D87E989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19685</wp:posOffset>
                      </wp:positionV>
                      <wp:extent cx="428625" cy="802005"/>
                      <wp:effectExtent l="0" t="0" r="9525" b="0"/>
                      <wp:wrapNone/>
                      <wp:docPr id="138" name="Grafik 217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7" o:spid="_x0000_s157" type="#_x0000_t75" style="position:absolute;mso-wrap-distance-left:9.0pt;mso-wrap-distance-top:0.0pt;mso-wrap-distance-right:9.0pt;mso-wrap-distance-bottom:0.0pt;z-index:251939840;o:allowoverlap:true;o:allowincell:true;mso-position-horizontal-relative:text;margin-left:33.9pt;mso-position-horizontal:absolute;mso-position-vertical-relative:text;margin-top:1.5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</w:tr>
    </w:tbl>
    <w:p w14:paraId="0D87E885" w14:textId="77777777" w:rsidR="00F43756" w:rsidRDefault="00E550AF">
      <w:pPr>
        <w:pStyle w:val="Arbeitsanweisung"/>
        <w:ind w:left="705" w:hanging="7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0D87E98A" wp14:editId="0D87E98B">
                <wp:simplePos x="0" y="0"/>
                <wp:positionH relativeFrom="column">
                  <wp:posOffset>6049010</wp:posOffset>
                </wp:positionH>
                <wp:positionV relativeFrom="paragraph">
                  <wp:posOffset>6985</wp:posOffset>
                </wp:positionV>
                <wp:extent cx="492760" cy="492760"/>
                <wp:effectExtent l="0" t="0" r="0" b="0"/>
                <wp:wrapNone/>
                <wp:docPr id="139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8" o:spid="_x0000_s158" type="#_x0000_t75" style="position:absolute;mso-wrap-distance-left:9.0pt;mso-wrap-distance-top:0.0pt;mso-wrap-distance-right:9.0pt;mso-wrap-distance-bottom:0.0pt;z-index:251954176;o:allowoverlap:true;o:allowincell:true;mso-position-horizontal-relative:text;margin-left:476.3pt;mso-position-horizontal:absolute;mso-position-vertical-relative:text;margin-top:0.5pt;mso-position-vertical:absolute;width:38.8pt;height:38.8pt;" strokeweight="0.75pt">
                <v:path textboxrect="0,0,0,0"/>
                <v:imagedata r:id="rId57" o:title=""/>
              </v:shape>
            </w:pict>
          </mc:Fallback>
        </mc:AlternateContent>
      </w:r>
      <w:r>
        <w:t xml:space="preserve">8.2 </w:t>
      </w:r>
      <w:r>
        <w:tab/>
        <w:t xml:space="preserve">Vervollständigt die unteren Gleichungen, indem ihr eure Ergebnisse aus 8.1 verwendet. Bestimmt dazu die Flächeninhalte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 bis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 xml:space="preserve"> der Rechtecke A, B und C anhand der Abbildung aus Aufgabe 8.1.</w:t>
      </w:r>
    </w:p>
    <w:p w14:paraId="0D87E886" w14:textId="77777777" w:rsidR="00F43756" w:rsidRDefault="00F43756">
      <w:pPr>
        <w:pStyle w:val="Arbeitsanweisung"/>
        <w:ind w:left="705" w:hanging="705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F43756" w14:paraId="0D87E897" w14:textId="77777777">
        <w:trPr>
          <w:trHeight w:val="1134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7E887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 wp14:anchorId="0D87E98C" wp14:editId="0D87E98D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160020</wp:posOffset>
                      </wp:positionV>
                      <wp:extent cx="1151890" cy="812800"/>
                      <wp:effectExtent l="0" t="0" r="0" b="6350"/>
                      <wp:wrapNone/>
                      <wp:docPr id="140" name="Gruppieren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Grafik 219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Grafik 220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" name="Rechteck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7EA64" w14:textId="77777777" w:rsidR="00F43756" w:rsidRDefault="00E550AF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E98C" id="Gruppieren 218" o:spid="_x0000_s1071" style="position:absolute;left:0;text-align:left;margin-left:122.55pt;margin-top:12.6pt;width:90.7pt;height:64pt;z-index:251941888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">
                      <v:shape id="Grafik 219" o:spid="_x0000_s1072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">
                        <v:imagedata r:id="rId63" o:title="Bildschirmfoto 2019-05-09 um 16.14.24"/>
                      </v:shape>
                      <v:shape id="Grafik 220" o:spid="_x0000_s1073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">
                        <v:imagedata r:id="rId63" o:title="Bildschirmfoto 2019-05-09 um 16.14.24"/>
                      </v:shape>
                      <v:rect id="Rechteck 143" o:spid="_x0000_s1074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" fillcolor="white [3201]" stroked="f" strokeweight=".5pt">
                        <v:textbox>
                          <w:txbxContent>
                            <w:p w14:paraId="0D87EA64" w14:textId="77777777" w:rsidR="00F43756" w:rsidRDefault="00E550AF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0D87E98E" wp14:editId="0D87E98F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160020</wp:posOffset>
                      </wp:positionV>
                      <wp:extent cx="428625" cy="802005"/>
                      <wp:effectExtent l="0" t="0" r="9525" b="0"/>
                      <wp:wrapNone/>
                      <wp:docPr id="156" name="Grafik 156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" name="Grafik 150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3" o:spid="_x0000_s163" type="#_x0000_t75" style="position:absolute;mso-wrap-distance-left:9.0pt;mso-wrap-distance-top:0.0pt;mso-wrap-distance-right:9.0pt;mso-wrap-distance-bottom:0.0pt;z-index:251896832;o:allowoverlap:true;o:allowincell:true;mso-position-horizontal-relative:text;margin-left:249.0pt;mso-position-horizontal:absolute;mso-position-vertical-relative:text;margin-top:12.6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888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89" w14:textId="77777777" w:rsidR="00F43756" w:rsidRDefault="00E550AF">
            <w:pPr>
              <w:pStyle w:val="Arbeitsanweisung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auto"/>
                      <w:sz w:val="4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D87E88A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8B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8C" w14:textId="77777777" w:rsidR="00F43756" w:rsidRDefault="00E550AF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0D87E990" wp14:editId="0D87E991">
                      <wp:simplePos x="0" y="0"/>
                      <wp:positionH relativeFrom="column">
                        <wp:posOffset>3156585</wp:posOffset>
                      </wp:positionH>
                      <wp:positionV relativeFrom="paragraph">
                        <wp:posOffset>188595</wp:posOffset>
                      </wp:positionV>
                      <wp:extent cx="428625" cy="802005"/>
                      <wp:effectExtent l="0" t="0" r="9525" b="0"/>
                      <wp:wrapNone/>
                      <wp:docPr id="157" name="Grafik 157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" name="Grafik 150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4" o:spid="_x0000_s164" type="#_x0000_t75" style="position:absolute;mso-wrap-distance-left:9.0pt;mso-wrap-distance-top:0.0pt;mso-wrap-distance-right:9.0pt;mso-wrap-distance-bottom:0.0pt;z-index:251943936;o:allowoverlap:true;o:allowincell:true;mso-position-horizontal-relative:text;margin-left:248.5pt;mso-position-horizontal:absolute;mso-position-vertical-relative:text;margin-top:14.8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0D87E992" wp14:editId="0D87E993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189230</wp:posOffset>
                      </wp:positionV>
                      <wp:extent cx="1151890" cy="812800"/>
                      <wp:effectExtent l="0" t="0" r="0" b="6350"/>
                      <wp:wrapNone/>
                      <wp:docPr id="7" name="Gruppieren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255" cy="812165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138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139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Rechteck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7EA65" w14:textId="77777777" w:rsidR="00F43756" w:rsidRDefault="00E550AF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E992" id="Gruppieren 142" o:spid="_x0000_s1075" style="position:absolute;left:0;text-align:left;margin-left:122.5pt;margin-top:14.9pt;width:90.7pt;height:64pt;z-index:251895808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">
                      <v:shape id="Grafik 138" o:spid="_x0000_s1076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">
                        <v:imagedata r:id="rId63" o:title="Bildschirmfoto 2019-05-09 um 16.14.24"/>
                      </v:shape>
                      <v:shape id="Grafik 139" o:spid="_x0000_s1077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">
                        <v:imagedata r:id="rId63" o:title="Bildschirmfoto 2019-05-09 um 16.14.24"/>
                      </v:shape>
                      <v:rect id="Rechteck 10" o:spid="_x0000_s1078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" fillcolor="white [3201]" stroked="f" strokeweight=".5pt">
                        <v:textbox>
                          <w:txbxContent>
                            <w:p w14:paraId="0D87EA65" w14:textId="77777777" w:rsidR="00F43756" w:rsidRDefault="00E550AF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D87E88D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8E" w14:textId="77777777" w:rsidR="00F43756" w:rsidRDefault="00E550AF">
            <w:pPr>
              <w:pStyle w:val="Arbeitsanweisung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auto"/>
                      <w:sz w:val="4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D87E88F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90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91" w14:textId="77777777" w:rsidR="00F43756" w:rsidRDefault="00E550AF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 wp14:anchorId="0D87E994" wp14:editId="0D87E995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206375</wp:posOffset>
                      </wp:positionV>
                      <wp:extent cx="1151890" cy="812800"/>
                      <wp:effectExtent l="0" t="0" r="0" b="6350"/>
                      <wp:wrapNone/>
                      <wp:docPr id="144" name="Gruppieren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Grafik 225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Grafik 226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1" name="Rechteck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7EA66" w14:textId="77777777" w:rsidR="00F43756" w:rsidRDefault="00E550AF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7E994" id="Gruppieren 224" o:spid="_x0000_s1079" style="position:absolute;left:0;text-align:left;margin-left:122.55pt;margin-top:16.25pt;width:90.7pt;height:64pt;z-index:251948032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">
                      <v:shape id="Grafik 225" o:spid="_x0000_s1080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">
                        <v:imagedata r:id="rId63" o:title="Bildschirmfoto 2019-05-09 um 16.14.24"/>
                      </v:shape>
                      <v:shape id="Grafik 226" o:spid="_x0000_s1081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">
                        <v:imagedata r:id="rId63" o:title="Bildschirmfoto 2019-05-09 um 16.14.24"/>
                      </v:shape>
                      <v:rect id="Rechteck 151" o:spid="_x0000_s1082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" fillcolor="white [3201]" stroked="f" strokeweight=".5pt">
                        <v:textbox>
                          <w:txbxContent>
                            <w:p w14:paraId="0D87EA66" w14:textId="77777777" w:rsidR="00F43756" w:rsidRDefault="00E550AF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allowOverlap="1" wp14:anchorId="0D87E996" wp14:editId="0D87E997">
                      <wp:simplePos x="0" y="0"/>
                      <wp:positionH relativeFrom="column">
                        <wp:posOffset>3166110</wp:posOffset>
                      </wp:positionH>
                      <wp:positionV relativeFrom="paragraph">
                        <wp:posOffset>217170</wp:posOffset>
                      </wp:positionV>
                      <wp:extent cx="428625" cy="802005"/>
                      <wp:effectExtent l="0" t="0" r="9525" b="0"/>
                      <wp:wrapNone/>
                      <wp:docPr id="145" name="Grafik 223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" name="Grafik 150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3" o:spid="_x0000_s173" type="#_x0000_t75" style="position:absolute;mso-wrap-distance-left:9.0pt;mso-wrap-distance-top:0.0pt;mso-wrap-distance-right:9.0pt;mso-wrap-distance-bottom:0.0pt;z-index:251945984;o:allowoverlap:true;o:allowincell:true;mso-position-horizontal-relative:text;margin-left:249.3pt;mso-position-horizontal:absolute;mso-position-vertical-relative:text;margin-top:17.1pt;mso-position-vertical:absolute;width:33.8pt;height:63.1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 w14:paraId="0D87E892" w14:textId="77777777" w:rsidR="00F43756" w:rsidRDefault="00F4375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D87E893" w14:textId="77777777" w:rsidR="00F43756" w:rsidRDefault="00E550AF">
            <w:pPr>
              <w:pStyle w:val="Arbeitsanweisung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40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auto"/>
                      <w:sz w:val="4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D87E894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95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D87E896" w14:textId="77777777" w:rsidR="00F43756" w:rsidRDefault="00F4375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D87E898" w14:textId="77777777" w:rsidR="00F43756" w:rsidRDefault="00E550A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0D87E899" w14:textId="77777777" w:rsidR="00F43756" w:rsidRDefault="00F43756">
      <w:pPr>
        <w:rPr>
          <w:rFonts w:ascii="Arial" w:hAnsi="Arial"/>
          <w:sz w:val="24"/>
        </w:rPr>
      </w:pPr>
    </w:p>
    <w:p w14:paraId="0D87E89A" w14:textId="77777777" w:rsidR="00F43756" w:rsidRDefault="00F43756">
      <w:pPr>
        <w:rPr>
          <w:rFonts w:ascii="Arial" w:hAnsi="Arial"/>
          <w:sz w:val="24"/>
        </w:rPr>
      </w:pPr>
    </w:p>
    <w:p w14:paraId="0D87E89B" w14:textId="77777777" w:rsidR="00F43756" w:rsidRDefault="00F43756">
      <w:pPr>
        <w:rPr>
          <w:rFonts w:ascii="Arial" w:hAnsi="Arial"/>
          <w:sz w:val="24"/>
        </w:rPr>
      </w:pPr>
    </w:p>
    <w:p w14:paraId="0D87E89C" w14:textId="77777777" w:rsidR="00F43756" w:rsidRDefault="00F43756">
      <w:pPr>
        <w:rPr>
          <w:rFonts w:ascii="Arial" w:hAnsi="Arial"/>
          <w:sz w:val="24"/>
        </w:rPr>
        <w:sectPr w:rsidR="00F4375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87E89D" w14:textId="35C6E674" w:rsidR="00F43756" w:rsidRDefault="00E550AF">
      <w:pPr>
        <w:spacing w:before="708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Mathematik-Labor „Mathe-ist-mehr“</w:t>
      </w:r>
      <w:r>
        <w:rPr>
          <w:rFonts w:ascii="Arial" w:hAnsi="Arial"/>
          <w:sz w:val="24"/>
        </w:rPr>
        <w:br/>
      </w:r>
      <w:r w:rsidR="00AE1528">
        <w:rPr>
          <w:rFonts w:ascii="Arial" w:hAnsi="Arial"/>
          <w:sz w:val="24"/>
        </w:rPr>
        <w:t>RPTU Kaiserslautern-Landau</w:t>
      </w:r>
    </w:p>
    <w:p w14:paraId="0D87E89E" w14:textId="1C55DA74" w:rsidR="00F43756" w:rsidRDefault="00E550AF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Institut für Mathematik</w:t>
      </w:r>
      <w:r>
        <w:rPr>
          <w:rFonts w:ascii="Arial" w:hAnsi="Arial"/>
          <w:sz w:val="24"/>
        </w:rPr>
        <w:br/>
      </w:r>
      <w:r w:rsidR="00AE1528">
        <w:rPr>
          <w:rFonts w:ascii="Arial" w:hAnsi="Arial"/>
          <w:sz w:val="24"/>
        </w:rPr>
        <w:t>Didaktik der Mathematik (Sekundarstufen)</w:t>
      </w:r>
      <w:r>
        <w:rPr>
          <w:rFonts w:ascii="Arial" w:hAnsi="Arial"/>
          <w:sz w:val="24"/>
        </w:rPr>
        <w:br/>
        <w:t>Fortstraße 7</w:t>
      </w:r>
    </w:p>
    <w:p w14:paraId="0D87E89F" w14:textId="77777777" w:rsidR="00F43756" w:rsidRDefault="00E550AF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76829 Landau</w:t>
      </w:r>
    </w:p>
    <w:p w14:paraId="0D87E8A0" w14:textId="77777777" w:rsidR="00F43756" w:rsidRDefault="00F43756">
      <w:pPr>
        <w:jc w:val="center"/>
        <w:rPr>
          <w:rFonts w:ascii="Arial" w:hAnsi="Arial"/>
          <w:sz w:val="24"/>
        </w:rPr>
      </w:pPr>
    </w:p>
    <w:p w14:paraId="0D87E8A1" w14:textId="37A887FA" w:rsidR="00F43756" w:rsidRDefault="00AE1528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E550AF">
        <w:rPr>
          <w:rFonts w:ascii="Arial" w:hAnsi="Arial"/>
          <w:sz w:val="24"/>
        </w:rPr>
        <w:t>mathe-labor.de</w:t>
      </w:r>
    </w:p>
    <w:p w14:paraId="0D87E8A2" w14:textId="77777777" w:rsidR="00F43756" w:rsidRDefault="00F43756">
      <w:pPr>
        <w:jc w:val="center"/>
        <w:rPr>
          <w:rFonts w:ascii="Arial" w:hAnsi="Arial"/>
          <w:sz w:val="24"/>
        </w:rPr>
      </w:pPr>
    </w:p>
    <w:p w14:paraId="0D87E8A3" w14:textId="77777777" w:rsidR="00F43756" w:rsidRDefault="00E550AF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alias w:val="Name des Autors"/>
        <w:tag w:val="Name des Autors"/>
        <w:id w:val="-386733439"/>
      </w:sdtPr>
      <w:sdtContent>
        <w:p w14:paraId="0D87E8A4" w14:textId="77777777" w:rsidR="00F43756" w:rsidRDefault="00E550AF">
          <w:pPr>
            <w:jc w:val="center"/>
            <w:rPr>
              <w:rFonts w:ascii="Arial" w:hAnsi="Arial"/>
              <w:sz w:val="24"/>
            </w:rPr>
          </w:pPr>
          <w:r w:rsidRPr="00AE1528">
            <w:rPr>
              <w:rFonts w:ascii="Arial" w:hAnsi="Arial" w:cs="Arial"/>
            </w:rPr>
            <w:t>Laurin Kessel, Sebastian Traub, Anna Hautz</w:t>
          </w:r>
        </w:p>
      </w:sdtContent>
    </w:sdt>
    <w:p w14:paraId="0D87E8A5" w14:textId="77777777" w:rsidR="00F43756" w:rsidRDefault="00F43756">
      <w:pPr>
        <w:jc w:val="center"/>
        <w:rPr>
          <w:rFonts w:ascii="Arial" w:hAnsi="Arial"/>
          <w:sz w:val="24"/>
        </w:rPr>
      </w:pPr>
    </w:p>
    <w:p w14:paraId="0D87E8A6" w14:textId="77777777" w:rsidR="00F43756" w:rsidRDefault="00E550AF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Betreut von:</w:t>
      </w:r>
    </w:p>
    <w:sdt>
      <w:sdtPr>
        <w:alias w:val="Name des Betreuers"/>
        <w:tag w:val="Name des Betreuers"/>
        <w:id w:val="657577403"/>
      </w:sdtPr>
      <w:sdtContent>
        <w:p w14:paraId="0D87E8A7" w14:textId="77777777" w:rsidR="00F43756" w:rsidRDefault="00E550AF">
          <w:pPr>
            <w:jc w:val="center"/>
            <w:rPr>
              <w:rFonts w:ascii="Arial" w:hAnsi="Arial"/>
              <w:sz w:val="24"/>
            </w:rPr>
          </w:pPr>
          <w:r w:rsidRPr="00AE1528">
            <w:rPr>
              <w:rFonts w:ascii="Arial" w:hAnsi="Arial" w:cs="Arial"/>
            </w:rPr>
            <w:t>Prof. Dr. Jürgen Roth</w:t>
          </w:r>
        </w:p>
      </w:sdtContent>
    </w:sdt>
    <w:p w14:paraId="0D87E8A8" w14:textId="77777777" w:rsidR="00F43756" w:rsidRDefault="00F43756">
      <w:pPr>
        <w:jc w:val="center"/>
        <w:rPr>
          <w:rFonts w:ascii="Arial" w:hAnsi="Arial"/>
          <w:sz w:val="24"/>
        </w:rPr>
      </w:pPr>
    </w:p>
    <w:p w14:paraId="0D87E8A9" w14:textId="77777777" w:rsidR="00F43756" w:rsidRDefault="00E550AF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alias w:val="Variante"/>
          <w:tag w:val="Variante"/>
          <w:id w:val="-509907612"/>
        </w:sdtPr>
        <w:sdtContent>
          <w:r w:rsidRPr="00AE1528">
            <w:rPr>
              <w:rFonts w:ascii="Arial" w:hAnsi="Arial" w:cs="Arial"/>
            </w:rPr>
            <w:t>A</w:t>
          </w:r>
        </w:sdtContent>
      </w:sdt>
    </w:p>
    <w:p w14:paraId="0D87E8AA" w14:textId="77777777" w:rsidR="00F43756" w:rsidRDefault="00F43756">
      <w:pPr>
        <w:jc w:val="center"/>
        <w:rPr>
          <w:rFonts w:ascii="Arial" w:hAnsi="Arial"/>
          <w:sz w:val="24"/>
        </w:rPr>
      </w:pPr>
    </w:p>
    <w:p w14:paraId="0D87E8AB" w14:textId="77777777" w:rsidR="00F43756" w:rsidRDefault="00E550AF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 am:</w:t>
      </w:r>
    </w:p>
    <w:sdt>
      <w:sdtPr>
        <w:alias w:val="Veröffentlichungsdatum"/>
        <w:tag w:val=""/>
        <w:id w:val="15662250"/>
      </w:sdtPr>
      <w:sdtContent>
        <w:p w14:paraId="0D87E8AC" w14:textId="77777777" w:rsidR="00F43756" w:rsidRDefault="00E550AF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27.06.2019</w:t>
          </w:r>
        </w:p>
      </w:sdtContent>
    </w:sdt>
    <w:p w14:paraId="0D87E8AD" w14:textId="77777777" w:rsidR="00F43756" w:rsidRDefault="00F43756"/>
    <w:sectPr w:rsidR="00F43756">
      <w:headerReference w:type="first" r:id="rId68"/>
      <w:pgSz w:w="11907" w:h="16840"/>
      <w:pgMar w:top="2835" w:right="1418" w:bottom="1134" w:left="1134" w:header="709" w:footer="1077" w:gutter="0"/>
      <w:cols w:space="708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Jürgen Roth" w:date="2019-07-10T23:46:00Z" w:initials="JR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Formatierung.</w:t>
      </w:r>
    </w:p>
  </w:comment>
  <w:comment w:id="1" w:author="Jürgen Roth" w:date="2019-07-10T23:44:00Z" w:initials="JR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Analog oben überarbeiten.</w:t>
      </w:r>
    </w:p>
  </w:comment>
  <w:comment w:id="2" w:author="Jürgen Roth" w:date="2019-07-10T23:36:00Z" w:initials="JR">
    <w:p w14:paraId="00000003" w14:textId="00000003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Bitte wie oben anpassen.</w:t>
      </w:r>
    </w:p>
  </w:comment>
  <w:comment w:id="3" w:author="Jürgen Roth" w:date="2019-07-10T23:34:00Z" w:initials="JR">
    <w:p w14:paraId="00000004" w14:textId="00000004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Bitte analog zur obigen Aufgabe ändern.</w:t>
      </w:r>
    </w:p>
  </w:comment>
  <w:comment w:id="4" w:author="Jürgen Roth" w:date="2019-07-10T23:32:00Z" w:initials="JR">
    <w:p w14:paraId="00000005" w14:textId="00000005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Bitte durchgängig die Formatierung der Vorlage verwenden.</w:t>
      </w:r>
    </w:p>
  </w:comment>
  <w:comment w:id="5" w:author="Laurin Kessel" w:date="2019-07-31T14:02:00Z" w:initials="LK">
    <w:p w14:paraId="00000006" w14:textId="00000006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Was genau entspricht nicht der Vorlage? Bzw. wurde dies schon behoben?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1"/>
  <w15:commentEx w15:paraId="00000002" w15:done="1"/>
  <w15:commentEx w15:paraId="00000003" w15:done="1"/>
  <w15:commentEx w15:paraId="00000004" w15:done="1"/>
  <w15:commentEx w15:paraId="00000005" w15:done="0"/>
  <w15:commentEx w15:paraId="00000006" w15:paraIdParent="0000000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EA2B4" w14:textId="77777777" w:rsidR="009504CA" w:rsidRDefault="009504CA">
      <w:r>
        <w:separator/>
      </w:r>
    </w:p>
  </w:endnote>
  <w:endnote w:type="continuationSeparator" w:id="0">
    <w:p w14:paraId="5254B5F3" w14:textId="77777777" w:rsidR="009504CA" w:rsidRDefault="00950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E9B9" w14:textId="77777777" w:rsidR="00F43756" w:rsidRDefault="00F437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E3246" w14:textId="77777777" w:rsidR="009504CA" w:rsidRDefault="009504CA">
      <w:r>
        <w:separator/>
      </w:r>
    </w:p>
  </w:footnote>
  <w:footnote w:type="continuationSeparator" w:id="0">
    <w:p w14:paraId="3CDCCBBF" w14:textId="77777777" w:rsidR="009504CA" w:rsidRDefault="00950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E9A5" w14:textId="77777777" w:rsidR="00F43756" w:rsidRDefault="00F43756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9EA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9E7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9F3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9F0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9FC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9F9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A05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A02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A0E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A0B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EA14" w14:textId="77777777" w:rsidR="00F43756" w:rsidRDefault="00F437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9"/>
      <w:gridCol w:w="7124"/>
    </w:tblGrid>
    <w:tr w:rsidR="00F43756" w14:paraId="0D87E9A9" w14:textId="77777777">
      <w:trPr>
        <w:trHeight w:val="20"/>
      </w:trPr>
      <w:tc>
        <w:tcPr>
          <w:tcW w:w="1700" w:type="dxa"/>
          <w:vMerge w:val="restart"/>
        </w:tcPr>
        <w:p w14:paraId="0D87E9A6" w14:textId="77777777" w:rsidR="00F43756" w:rsidRDefault="00E550AF">
          <w:pPr>
            <w:pStyle w:val="Kopfzeile"/>
          </w:pPr>
          <w:r>
            <w:rPr>
              <w:noProof/>
              <w:lang w:eastAsia="de-DE"/>
            </w:rPr>
            <mc:AlternateContent>
              <mc:Choice Requires="wpg">
                <w:drawing>
                  <wp:inline distT="0" distB="0" distL="0" distR="0" wp14:anchorId="0D87EA15" wp14:editId="0D87EA16">
                    <wp:extent cx="914634" cy="914634"/>
                    <wp:effectExtent l="19048" t="0" r="0" b="0"/>
                    <wp:docPr id="158" name="Grafik 2" descr="mathe_ist_mehr_150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8" name="mathe_ist_mehr_15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4634" cy="9146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72.0pt;height:72.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251" w:type="dxa"/>
          <w:vMerge w:val="restart"/>
        </w:tcPr>
        <w:p w14:paraId="0D87E9A7" w14:textId="77777777" w:rsidR="00F43756" w:rsidRDefault="00F43756">
          <w:pPr>
            <w:pStyle w:val="Kopfzeile"/>
          </w:pPr>
        </w:p>
      </w:tc>
      <w:tc>
        <w:tcPr>
          <w:tcW w:w="7337" w:type="dxa"/>
        </w:tcPr>
        <w:p w14:paraId="0D87E9A8" w14:textId="77777777" w:rsidR="00F43756" w:rsidRDefault="00E550A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F43756" w14:paraId="0D87E9AD" w14:textId="77777777">
      <w:trPr>
        <w:trHeight w:val="360"/>
      </w:trPr>
      <w:tc>
        <w:tcPr>
          <w:tcW w:w="1700" w:type="dxa"/>
          <w:vMerge/>
        </w:tcPr>
        <w:p w14:paraId="0D87E9AA" w14:textId="77777777" w:rsidR="00F43756" w:rsidRDefault="00F43756">
          <w:pPr>
            <w:pStyle w:val="Kopfzeile"/>
          </w:pPr>
        </w:p>
      </w:tc>
      <w:tc>
        <w:tcPr>
          <w:tcW w:w="251" w:type="dxa"/>
          <w:vMerge/>
        </w:tcPr>
        <w:p w14:paraId="0D87E9AB" w14:textId="77777777" w:rsidR="00F43756" w:rsidRDefault="00F43756">
          <w:pPr>
            <w:pStyle w:val="Kopfzeile"/>
          </w:pPr>
        </w:p>
      </w:tc>
      <w:tc>
        <w:tcPr>
          <w:tcW w:w="7337" w:type="dxa"/>
        </w:tcPr>
        <w:p w14:paraId="0D87E9AC" w14:textId="77777777" w:rsidR="00F43756" w:rsidRDefault="00E550AF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E9B8" w14:textId="77777777" w:rsidR="00F43756" w:rsidRDefault="00F43756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F43756" w14:paraId="0D87E9BD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9BA" w14:textId="77777777" w:rsidR="00F43756" w:rsidRDefault="00E550AF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9C6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9C3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9CF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D87E9CC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F43756" w14:paraId="0D87E9D8" w14:textId="77777777">
      <w:trPr>
        <w:trHeight w:val="715"/>
      </w:trPr>
      <w:tc>
        <w:tcPr>
          <w:tcW w:w="1700" w:type="dxa"/>
          <w:vMerge w:val="restart"/>
          <w:vAlign w:val="center"/>
        </w:tcPr>
        <w:p w14:paraId="0D87E9D5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F43756" w14:paraId="0D87E9E1" w14:textId="77777777">
      <w:trPr>
        <w:trHeight w:val="715"/>
      </w:trPr>
      <w:tc>
        <w:tcPr>
          <w:tcW w:w="1700" w:type="dxa"/>
          <w:vMerge w:val="restart"/>
          <w:vAlign w:val="center"/>
        </w:tcPr>
        <w:p w14:paraId="0D87E9DE" w14:textId="77777777" w:rsidR="00F43756" w:rsidRDefault="00E550AF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512"/>
    <w:multiLevelType w:val="hybridMultilevel"/>
    <w:tmpl w:val="05C80BF0"/>
    <w:lvl w:ilvl="0" w:tplc="6FBC0D28">
      <w:start w:val="1"/>
      <w:numFmt w:val="bullet"/>
      <w:lvlText w:val=""/>
      <w:lvlJc w:val="left"/>
      <w:pPr>
        <w:ind w:left="720" w:hanging="358"/>
      </w:pPr>
      <w:rPr>
        <w:rFonts w:ascii="Wingdings" w:hAnsi="Wingdings" w:hint="default"/>
        <w:color w:val="0033FF"/>
      </w:rPr>
    </w:lvl>
    <w:lvl w:ilvl="1" w:tplc="FDD099FC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C1D45F90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9AEA9A52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D5CED07E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0D444202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C00ADADE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1452F5A4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3BC2FEFC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" w15:restartNumberingAfterBreak="0">
    <w:nsid w:val="0332444D"/>
    <w:multiLevelType w:val="hybridMultilevel"/>
    <w:tmpl w:val="16C6326A"/>
    <w:lvl w:ilvl="0" w:tplc="96F84EEC">
      <w:start w:val="1"/>
      <w:numFmt w:val="bullet"/>
      <w:lvlText w:val=""/>
      <w:lvlJc w:val="left"/>
      <w:pPr>
        <w:ind w:left="360" w:hanging="358"/>
      </w:pPr>
      <w:rPr>
        <w:rFonts w:ascii="Symbol" w:hAnsi="Symbol" w:hint="default"/>
      </w:rPr>
    </w:lvl>
    <w:lvl w:ilvl="1" w:tplc="4BFEDD14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F042DC02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F6A81C82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FC3E66E0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1452CD9E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A844C880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643E3D44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DFD80744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abstractNum w:abstractNumId="2" w15:restartNumberingAfterBreak="0">
    <w:nsid w:val="0B01617D"/>
    <w:multiLevelType w:val="multilevel"/>
    <w:tmpl w:val="51EC4B46"/>
    <w:lvl w:ilvl="0">
      <w:start w:val="5"/>
      <w:numFmt w:val="decimal"/>
      <w:lvlText w:val="%1"/>
      <w:lvlJc w:val="left"/>
      <w:pPr>
        <w:ind w:left="360" w:hanging="358"/>
      </w:pPr>
    </w:lvl>
    <w:lvl w:ilvl="1">
      <w:start w:val="1"/>
      <w:numFmt w:val="decimal"/>
      <w:lvlText w:val="%1.%2"/>
      <w:lvlJc w:val="left"/>
      <w:pPr>
        <w:ind w:left="360" w:hanging="358"/>
      </w:pPr>
    </w:lvl>
    <w:lvl w:ilvl="2">
      <w:start w:val="1"/>
      <w:numFmt w:val="decimal"/>
      <w:lvlText w:val="%1.%2.%3"/>
      <w:lvlJc w:val="left"/>
      <w:pPr>
        <w:ind w:left="720" w:hanging="718"/>
      </w:pPr>
    </w:lvl>
    <w:lvl w:ilvl="3">
      <w:start w:val="1"/>
      <w:numFmt w:val="decimal"/>
      <w:lvlText w:val="%1.%2.%3.%4"/>
      <w:lvlJc w:val="left"/>
      <w:pPr>
        <w:ind w:left="1080" w:hanging="1078"/>
      </w:pPr>
    </w:lvl>
    <w:lvl w:ilvl="4">
      <w:start w:val="1"/>
      <w:numFmt w:val="decimal"/>
      <w:lvlText w:val="%1.%2.%3.%4.%5"/>
      <w:lvlJc w:val="left"/>
      <w:pPr>
        <w:ind w:left="1080" w:hanging="1078"/>
      </w:pPr>
    </w:lvl>
    <w:lvl w:ilvl="5">
      <w:start w:val="1"/>
      <w:numFmt w:val="decimal"/>
      <w:lvlText w:val="%1.%2.%3.%4.%5.%6"/>
      <w:lvlJc w:val="left"/>
      <w:pPr>
        <w:ind w:left="1440" w:hanging="1438"/>
      </w:pPr>
    </w:lvl>
    <w:lvl w:ilvl="6">
      <w:start w:val="1"/>
      <w:numFmt w:val="decimal"/>
      <w:lvlText w:val="%1.%2.%3.%4.%5.%6.%7"/>
      <w:lvlJc w:val="left"/>
      <w:pPr>
        <w:ind w:left="1440" w:hanging="1438"/>
      </w:pPr>
    </w:lvl>
    <w:lvl w:ilvl="7">
      <w:start w:val="1"/>
      <w:numFmt w:val="decimal"/>
      <w:lvlText w:val="%1.%2.%3.%4.%5.%6.%7.%8"/>
      <w:lvlJc w:val="left"/>
      <w:pPr>
        <w:ind w:left="1800" w:hanging="1798"/>
      </w:pPr>
    </w:lvl>
    <w:lvl w:ilvl="8">
      <w:start w:val="1"/>
      <w:numFmt w:val="decimal"/>
      <w:lvlText w:val="%1.%2.%3.%4.%5.%6.%7.%8.%9"/>
      <w:lvlJc w:val="left"/>
      <w:pPr>
        <w:ind w:left="1800" w:hanging="1798"/>
      </w:pPr>
    </w:lvl>
  </w:abstractNum>
  <w:abstractNum w:abstractNumId="3" w15:restartNumberingAfterBreak="0">
    <w:nsid w:val="20575DE9"/>
    <w:multiLevelType w:val="hybridMultilevel"/>
    <w:tmpl w:val="03427516"/>
    <w:lvl w:ilvl="0" w:tplc="55F29B0E">
      <w:start w:val="1"/>
      <w:numFmt w:val="lowerLetter"/>
      <w:lvlText w:val="%1)"/>
      <w:lvlJc w:val="left"/>
      <w:pPr>
        <w:ind w:left="720" w:hanging="360"/>
      </w:pPr>
    </w:lvl>
    <w:lvl w:ilvl="1" w:tplc="EDB6FC08">
      <w:start w:val="1"/>
      <w:numFmt w:val="lowerLetter"/>
      <w:lvlText w:val="%2."/>
      <w:lvlJc w:val="left"/>
      <w:pPr>
        <w:ind w:left="1440" w:hanging="360"/>
      </w:pPr>
    </w:lvl>
    <w:lvl w:ilvl="2" w:tplc="69822E18">
      <w:start w:val="1"/>
      <w:numFmt w:val="lowerRoman"/>
      <w:lvlText w:val="%3."/>
      <w:lvlJc w:val="right"/>
      <w:pPr>
        <w:ind w:left="2160" w:hanging="180"/>
      </w:pPr>
    </w:lvl>
    <w:lvl w:ilvl="3" w:tplc="9F68FCD6">
      <w:start w:val="1"/>
      <w:numFmt w:val="decimal"/>
      <w:lvlText w:val="%4."/>
      <w:lvlJc w:val="left"/>
      <w:pPr>
        <w:ind w:left="2880" w:hanging="360"/>
      </w:pPr>
    </w:lvl>
    <w:lvl w:ilvl="4" w:tplc="4342937A">
      <w:start w:val="1"/>
      <w:numFmt w:val="lowerLetter"/>
      <w:lvlText w:val="%5."/>
      <w:lvlJc w:val="left"/>
      <w:pPr>
        <w:ind w:left="3600" w:hanging="360"/>
      </w:pPr>
    </w:lvl>
    <w:lvl w:ilvl="5" w:tplc="359E5E24">
      <w:start w:val="1"/>
      <w:numFmt w:val="lowerRoman"/>
      <w:lvlText w:val="%6."/>
      <w:lvlJc w:val="right"/>
      <w:pPr>
        <w:ind w:left="4320" w:hanging="180"/>
      </w:pPr>
    </w:lvl>
    <w:lvl w:ilvl="6" w:tplc="15827E3C">
      <w:start w:val="1"/>
      <w:numFmt w:val="decimal"/>
      <w:lvlText w:val="%7."/>
      <w:lvlJc w:val="left"/>
      <w:pPr>
        <w:ind w:left="5040" w:hanging="360"/>
      </w:pPr>
    </w:lvl>
    <w:lvl w:ilvl="7" w:tplc="4ECC4CF4">
      <w:start w:val="1"/>
      <w:numFmt w:val="lowerLetter"/>
      <w:lvlText w:val="%8."/>
      <w:lvlJc w:val="left"/>
      <w:pPr>
        <w:ind w:left="5760" w:hanging="360"/>
      </w:pPr>
    </w:lvl>
    <w:lvl w:ilvl="8" w:tplc="9FBEDA8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1579F"/>
    <w:multiLevelType w:val="hybridMultilevel"/>
    <w:tmpl w:val="5734C7F8"/>
    <w:lvl w:ilvl="0" w:tplc="029445B8">
      <w:start w:val="1"/>
      <w:numFmt w:val="bullet"/>
      <w:lvlText w:val=""/>
      <w:lvlJc w:val="left"/>
      <w:pPr>
        <w:ind w:left="360" w:hanging="358"/>
      </w:pPr>
      <w:rPr>
        <w:rFonts w:ascii="Symbol" w:hAnsi="Symbol" w:hint="default"/>
      </w:rPr>
    </w:lvl>
    <w:lvl w:ilvl="1" w:tplc="06BA6E1E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04F8FFD4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24DEDD34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A7A05304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427C22A2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E53E3A48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6434ADF2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D15AFCDC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abstractNum w:abstractNumId="5" w15:restartNumberingAfterBreak="0">
    <w:nsid w:val="2E3678E5"/>
    <w:multiLevelType w:val="hybridMultilevel"/>
    <w:tmpl w:val="8B2C9AD4"/>
    <w:lvl w:ilvl="0" w:tplc="201AFB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8E03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8C5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C7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4430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E8F4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D48E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C48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66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0292A"/>
    <w:multiLevelType w:val="multilevel"/>
    <w:tmpl w:val="3E0A6C20"/>
    <w:lvl w:ilvl="0">
      <w:start w:val="4"/>
      <w:numFmt w:val="decimal"/>
      <w:lvlText w:val="%1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7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3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79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798"/>
      </w:pPr>
      <w:rPr>
        <w:rFonts w:hint="default"/>
      </w:rPr>
    </w:lvl>
  </w:abstractNum>
  <w:abstractNum w:abstractNumId="7" w15:restartNumberingAfterBreak="0">
    <w:nsid w:val="59874616"/>
    <w:multiLevelType w:val="hybridMultilevel"/>
    <w:tmpl w:val="0988F670"/>
    <w:lvl w:ilvl="0" w:tplc="DCE01F1C">
      <w:start w:val="1"/>
      <w:numFmt w:val="bullet"/>
      <w:lvlText w:val="-"/>
      <w:lvlJc w:val="left"/>
      <w:pPr>
        <w:ind w:left="720" w:hanging="358"/>
      </w:pPr>
      <w:rPr>
        <w:rFonts w:ascii="Arial" w:eastAsia="Times New Roman" w:hAnsi="Arial" w:cs="Arial" w:hint="default"/>
      </w:rPr>
    </w:lvl>
    <w:lvl w:ilvl="1" w:tplc="C7EAD98E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9FEC9226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58A2D854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C26A0F1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F2263CFA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A18A95AC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7C36CB26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E4BA3FAE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8" w15:restartNumberingAfterBreak="0">
    <w:nsid w:val="5C457CA7"/>
    <w:multiLevelType w:val="hybridMultilevel"/>
    <w:tmpl w:val="C02AA09A"/>
    <w:lvl w:ilvl="0" w:tplc="AA5AC5E8">
      <w:start w:val="1"/>
      <w:numFmt w:val="bullet"/>
      <w:pStyle w:val="Labor-Aufzhlung"/>
      <w:lvlText w:val=""/>
      <w:lvlJc w:val="left"/>
      <w:pPr>
        <w:ind w:left="720" w:hanging="358"/>
      </w:pPr>
      <w:rPr>
        <w:rFonts w:ascii="Wingdings" w:hAnsi="Wingdings" w:hint="default"/>
        <w:color w:val="0033FF"/>
      </w:rPr>
    </w:lvl>
    <w:lvl w:ilvl="1" w:tplc="EAF2E9B0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B94E7B5C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1B62D2E2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D45A11B6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E01AEC5E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5B5086E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4476B170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98BA9F5A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9" w15:restartNumberingAfterBreak="0">
    <w:nsid w:val="617816DD"/>
    <w:multiLevelType w:val="hybridMultilevel"/>
    <w:tmpl w:val="A3706F34"/>
    <w:lvl w:ilvl="0" w:tplc="93325C96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405EB378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73FE6FC0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AC78FC3C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15C2FCCA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5D3AF9EE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B7CCA57E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7164783E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6C9615BA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0" w15:restartNumberingAfterBreak="0">
    <w:nsid w:val="64FD7E27"/>
    <w:multiLevelType w:val="multilevel"/>
    <w:tmpl w:val="A978ECEC"/>
    <w:lvl w:ilvl="0">
      <w:start w:val="1"/>
      <w:numFmt w:val="decimal"/>
      <w:lvlText w:val="%1"/>
      <w:lvlJc w:val="left"/>
      <w:pPr>
        <w:ind w:left="675" w:hanging="67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7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3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79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798"/>
      </w:pPr>
      <w:rPr>
        <w:rFonts w:hint="default"/>
      </w:rPr>
    </w:lvl>
  </w:abstractNum>
  <w:abstractNum w:abstractNumId="11" w15:restartNumberingAfterBreak="0">
    <w:nsid w:val="667D276C"/>
    <w:multiLevelType w:val="hybridMultilevel"/>
    <w:tmpl w:val="119601EA"/>
    <w:lvl w:ilvl="0" w:tplc="CE5056BC">
      <w:start w:val="1"/>
      <w:numFmt w:val="lowerLetter"/>
      <w:lvlText w:val="%1)"/>
      <w:lvlJc w:val="left"/>
      <w:pPr>
        <w:ind w:left="720" w:hanging="360"/>
      </w:pPr>
    </w:lvl>
    <w:lvl w:ilvl="1" w:tplc="F9DAC86E">
      <w:start w:val="1"/>
      <w:numFmt w:val="lowerLetter"/>
      <w:lvlText w:val="%2."/>
      <w:lvlJc w:val="left"/>
      <w:pPr>
        <w:ind w:left="1440" w:hanging="360"/>
      </w:pPr>
    </w:lvl>
    <w:lvl w:ilvl="2" w:tplc="B234F30E">
      <w:start w:val="1"/>
      <w:numFmt w:val="lowerRoman"/>
      <w:lvlText w:val="%3."/>
      <w:lvlJc w:val="right"/>
      <w:pPr>
        <w:ind w:left="2160" w:hanging="180"/>
      </w:pPr>
    </w:lvl>
    <w:lvl w:ilvl="3" w:tplc="213C7FD8">
      <w:start w:val="1"/>
      <w:numFmt w:val="decimal"/>
      <w:lvlText w:val="%4."/>
      <w:lvlJc w:val="left"/>
      <w:pPr>
        <w:ind w:left="2880" w:hanging="360"/>
      </w:pPr>
    </w:lvl>
    <w:lvl w:ilvl="4" w:tplc="F6AA94F0">
      <w:start w:val="1"/>
      <w:numFmt w:val="lowerLetter"/>
      <w:lvlText w:val="%5."/>
      <w:lvlJc w:val="left"/>
      <w:pPr>
        <w:ind w:left="3600" w:hanging="360"/>
      </w:pPr>
    </w:lvl>
    <w:lvl w:ilvl="5" w:tplc="2F82D7D8">
      <w:start w:val="1"/>
      <w:numFmt w:val="lowerRoman"/>
      <w:lvlText w:val="%6."/>
      <w:lvlJc w:val="right"/>
      <w:pPr>
        <w:ind w:left="4320" w:hanging="180"/>
      </w:pPr>
    </w:lvl>
    <w:lvl w:ilvl="6" w:tplc="16EA6202">
      <w:start w:val="1"/>
      <w:numFmt w:val="decimal"/>
      <w:lvlText w:val="%7."/>
      <w:lvlJc w:val="left"/>
      <w:pPr>
        <w:ind w:left="5040" w:hanging="360"/>
      </w:pPr>
    </w:lvl>
    <w:lvl w:ilvl="7" w:tplc="7C7C3760">
      <w:start w:val="1"/>
      <w:numFmt w:val="lowerLetter"/>
      <w:lvlText w:val="%8."/>
      <w:lvlJc w:val="left"/>
      <w:pPr>
        <w:ind w:left="5760" w:hanging="360"/>
      </w:pPr>
    </w:lvl>
    <w:lvl w:ilvl="8" w:tplc="A61E58F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81EBB"/>
    <w:multiLevelType w:val="hybridMultilevel"/>
    <w:tmpl w:val="2DA47954"/>
    <w:lvl w:ilvl="0" w:tplc="1FDEF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8B61456">
      <w:start w:val="1"/>
      <w:numFmt w:val="lowerLetter"/>
      <w:lvlText w:val="%2."/>
      <w:lvlJc w:val="left"/>
      <w:pPr>
        <w:ind w:left="1440" w:hanging="360"/>
      </w:pPr>
    </w:lvl>
    <w:lvl w:ilvl="2" w:tplc="9A10D420">
      <w:start w:val="1"/>
      <w:numFmt w:val="lowerRoman"/>
      <w:lvlText w:val="%3."/>
      <w:lvlJc w:val="right"/>
      <w:pPr>
        <w:ind w:left="2160" w:hanging="180"/>
      </w:pPr>
    </w:lvl>
    <w:lvl w:ilvl="3" w:tplc="46C42A08">
      <w:start w:val="1"/>
      <w:numFmt w:val="decimal"/>
      <w:lvlText w:val="%4."/>
      <w:lvlJc w:val="left"/>
      <w:pPr>
        <w:ind w:left="2880" w:hanging="360"/>
      </w:pPr>
    </w:lvl>
    <w:lvl w:ilvl="4" w:tplc="EABA67E2">
      <w:start w:val="1"/>
      <w:numFmt w:val="lowerLetter"/>
      <w:lvlText w:val="%5."/>
      <w:lvlJc w:val="left"/>
      <w:pPr>
        <w:ind w:left="3600" w:hanging="360"/>
      </w:pPr>
    </w:lvl>
    <w:lvl w:ilvl="5" w:tplc="E60AD3FE">
      <w:start w:val="1"/>
      <w:numFmt w:val="lowerRoman"/>
      <w:lvlText w:val="%6."/>
      <w:lvlJc w:val="right"/>
      <w:pPr>
        <w:ind w:left="4320" w:hanging="180"/>
      </w:pPr>
    </w:lvl>
    <w:lvl w:ilvl="6" w:tplc="677428BC">
      <w:start w:val="1"/>
      <w:numFmt w:val="decimal"/>
      <w:lvlText w:val="%7."/>
      <w:lvlJc w:val="left"/>
      <w:pPr>
        <w:ind w:left="5040" w:hanging="360"/>
      </w:pPr>
    </w:lvl>
    <w:lvl w:ilvl="7" w:tplc="0686A340">
      <w:start w:val="1"/>
      <w:numFmt w:val="lowerLetter"/>
      <w:lvlText w:val="%8."/>
      <w:lvlJc w:val="left"/>
      <w:pPr>
        <w:ind w:left="5760" w:hanging="360"/>
      </w:pPr>
    </w:lvl>
    <w:lvl w:ilvl="8" w:tplc="4396588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85589"/>
    <w:multiLevelType w:val="multilevel"/>
    <w:tmpl w:val="DD800332"/>
    <w:lvl w:ilvl="0">
      <w:start w:val="4"/>
      <w:numFmt w:val="decimal"/>
      <w:lvlText w:val="%1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7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3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79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798"/>
      </w:pPr>
      <w:rPr>
        <w:rFonts w:hint="default"/>
      </w:rPr>
    </w:lvl>
  </w:abstractNum>
  <w:abstractNum w:abstractNumId="14" w15:restartNumberingAfterBreak="0">
    <w:nsid w:val="74343143"/>
    <w:multiLevelType w:val="hybridMultilevel"/>
    <w:tmpl w:val="0A0CC39A"/>
    <w:lvl w:ilvl="0" w:tplc="6736F9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E18A702">
      <w:start w:val="1"/>
      <w:numFmt w:val="lowerLetter"/>
      <w:lvlText w:val="%2."/>
      <w:lvlJc w:val="left"/>
      <w:pPr>
        <w:ind w:left="1440" w:hanging="360"/>
      </w:pPr>
    </w:lvl>
    <w:lvl w:ilvl="2" w:tplc="A90EF818">
      <w:start w:val="1"/>
      <w:numFmt w:val="lowerRoman"/>
      <w:lvlText w:val="%3."/>
      <w:lvlJc w:val="right"/>
      <w:pPr>
        <w:ind w:left="2160" w:hanging="180"/>
      </w:pPr>
    </w:lvl>
    <w:lvl w:ilvl="3" w:tplc="607E59A4">
      <w:start w:val="1"/>
      <w:numFmt w:val="decimal"/>
      <w:lvlText w:val="%4."/>
      <w:lvlJc w:val="left"/>
      <w:pPr>
        <w:ind w:left="2880" w:hanging="360"/>
      </w:pPr>
    </w:lvl>
    <w:lvl w:ilvl="4" w:tplc="75F0FE6A">
      <w:start w:val="1"/>
      <w:numFmt w:val="lowerLetter"/>
      <w:lvlText w:val="%5."/>
      <w:lvlJc w:val="left"/>
      <w:pPr>
        <w:ind w:left="3600" w:hanging="360"/>
      </w:pPr>
    </w:lvl>
    <w:lvl w:ilvl="5" w:tplc="C1DA3D62">
      <w:start w:val="1"/>
      <w:numFmt w:val="lowerRoman"/>
      <w:lvlText w:val="%6."/>
      <w:lvlJc w:val="right"/>
      <w:pPr>
        <w:ind w:left="4320" w:hanging="180"/>
      </w:pPr>
    </w:lvl>
    <w:lvl w:ilvl="6" w:tplc="48403ADC">
      <w:start w:val="1"/>
      <w:numFmt w:val="decimal"/>
      <w:lvlText w:val="%7."/>
      <w:lvlJc w:val="left"/>
      <w:pPr>
        <w:ind w:left="5040" w:hanging="360"/>
      </w:pPr>
    </w:lvl>
    <w:lvl w:ilvl="7" w:tplc="8C2C1AD2">
      <w:start w:val="1"/>
      <w:numFmt w:val="lowerLetter"/>
      <w:lvlText w:val="%8."/>
      <w:lvlJc w:val="left"/>
      <w:pPr>
        <w:ind w:left="5760" w:hanging="360"/>
      </w:pPr>
    </w:lvl>
    <w:lvl w:ilvl="8" w:tplc="2DDA6FD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482E7A"/>
    <w:multiLevelType w:val="multilevel"/>
    <w:tmpl w:val="E55698B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AC36408"/>
    <w:multiLevelType w:val="hybridMultilevel"/>
    <w:tmpl w:val="C316B888"/>
    <w:lvl w:ilvl="0" w:tplc="CCA6763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2D5C81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A4C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CA5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E299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248D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4C6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3628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DC8E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888551">
    <w:abstractNumId w:val="7"/>
  </w:num>
  <w:num w:numId="2" w16cid:durableId="2068450585">
    <w:abstractNumId w:val="9"/>
  </w:num>
  <w:num w:numId="3" w16cid:durableId="969441247">
    <w:abstractNumId w:val="0"/>
  </w:num>
  <w:num w:numId="4" w16cid:durableId="767430281">
    <w:abstractNumId w:val="8"/>
  </w:num>
  <w:num w:numId="5" w16cid:durableId="109786522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5112502">
    <w:abstractNumId w:val="13"/>
  </w:num>
  <w:num w:numId="7" w16cid:durableId="1342392114">
    <w:abstractNumId w:val="6"/>
  </w:num>
  <w:num w:numId="8" w16cid:durableId="856433037">
    <w:abstractNumId w:val="10"/>
  </w:num>
  <w:num w:numId="9" w16cid:durableId="2133282465">
    <w:abstractNumId w:val="1"/>
  </w:num>
  <w:num w:numId="10" w16cid:durableId="537737786">
    <w:abstractNumId w:val="4"/>
  </w:num>
  <w:num w:numId="11" w16cid:durableId="856888607">
    <w:abstractNumId w:val="14"/>
  </w:num>
  <w:num w:numId="12" w16cid:durableId="179478899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65707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43719685">
    <w:abstractNumId w:val="11"/>
  </w:num>
  <w:num w:numId="15" w16cid:durableId="1796942651">
    <w:abstractNumId w:val="12"/>
  </w:num>
  <w:num w:numId="16" w16cid:durableId="209614081">
    <w:abstractNumId w:val="15"/>
  </w:num>
  <w:num w:numId="17" w16cid:durableId="1599946089">
    <w:abstractNumId w:val="5"/>
  </w:num>
  <w:num w:numId="18" w16cid:durableId="22145099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756"/>
    <w:rsid w:val="009504CA"/>
    <w:rsid w:val="00AE1528"/>
    <w:rsid w:val="00E550AF"/>
    <w:rsid w:val="00EB322A"/>
    <w:rsid w:val="00F43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7DFCA"/>
  <w15:docId w15:val="{5694F2DD-BD39-4522-9BAD-DE8395FB0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zh-TW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Labor-Titelseite">
    <w:name w:val="Labor-Titelseite"/>
    <w:basedOn w:val="Standard"/>
    <w:qFormat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pPr>
      <w:spacing w:before="240"/>
      <w:jc w:val="center"/>
    </w:pPr>
    <w:rPr>
      <w:rFonts w:ascii="Arial" w:eastAsia="Times New Roman" w:hAnsi="Arial" w:cs="Times New Roman"/>
      <w:b/>
      <w:color w:val="000000"/>
      <w:sz w:val="28"/>
      <w:szCs w:val="20"/>
      <w:lang w:eastAsia="de-DE"/>
    </w:rPr>
  </w:style>
  <w:style w:type="paragraph" w:customStyle="1" w:styleId="Arbeitsanweisung">
    <w:name w:val="Arbeitsanweisung"/>
    <w:basedOn w:val="Standard"/>
    <w:link w:val="ArbeitsanweisungZchn"/>
    <w:qFormat/>
    <w:pPr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MittlereListe21">
    <w:name w:val="Mittlere Liste 21"/>
    <w:basedOn w:val="NormaleTabelle"/>
    <w:uiPriority w:val="66"/>
    <w:pPr>
      <w:spacing w:after="0" w:line="240" w:lineRule="auto"/>
    </w:pPr>
    <w:rPr>
      <w:rFonts w:ascii="Cambria" w:eastAsia="Cambria" w:hAnsi="Cambria" w:cs="Cambr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FarbigeSchattierung-Akzent5">
    <w:name w:val="Colorful Shading Accent 5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76A7C" w:themeColor="accent5" w:themeShade="99"/>
          <w:insideV w:val="none" w:sz="4" w:space="0" w:color="000000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pPr>
      <w:outlineLvl w:val="0"/>
    </w:pPr>
  </w:style>
  <w:style w:type="paragraph" w:customStyle="1" w:styleId="Labor-Text">
    <w:name w:val="Labor-Text"/>
    <w:basedOn w:val="Standard"/>
    <w:qFormat/>
    <w:pPr>
      <w:jc w:val="both"/>
    </w:pPr>
    <w:rPr>
      <w:rFonts w:ascii="Arial" w:hAnsi="Arial"/>
      <w:sz w:val="24"/>
    </w:rPr>
  </w:style>
  <w:style w:type="character" w:customStyle="1" w:styleId="ArbeitsanweisungZchn">
    <w:name w:val="Arbeitsanweisung Zchn"/>
    <w:basedOn w:val="Absatz-Standardschriftart"/>
    <w:link w:val="Arbeitsanweisung"/>
    <w:rPr>
      <w:rFonts w:ascii="Arial" w:eastAsia="Times New Roman" w:hAnsi="Arial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39" Type="http://schemas.openxmlformats.org/officeDocument/2006/relationships/image" Target="media/image90.png"/><Relationship Id="rId34" Type="http://schemas.openxmlformats.org/officeDocument/2006/relationships/header" Target="header5.xml"/><Relationship Id="rId42" Type="http://schemas.openxmlformats.org/officeDocument/2006/relationships/image" Target="media/image7.png"/><Relationship Id="rId47" Type="http://schemas.openxmlformats.org/officeDocument/2006/relationships/header" Target="header9.xml"/><Relationship Id="rId50" Type="http://schemas.openxmlformats.org/officeDocument/2006/relationships/image" Target="media/image10.png"/><Relationship Id="rId55" Type="http://schemas.openxmlformats.org/officeDocument/2006/relationships/image" Target="media/image12.png"/><Relationship Id="rId63" Type="http://schemas.openxmlformats.org/officeDocument/2006/relationships/image" Target="media/image16.png"/><Relationship Id="rId68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33" Type="http://schemas.openxmlformats.org/officeDocument/2006/relationships/image" Target="media/image80.png"/><Relationship Id="rId46" Type="http://schemas.openxmlformats.org/officeDocument/2006/relationships/image" Target="media/image111.png"/><Relationship Id="rId59" Type="http://schemas.openxmlformats.org/officeDocument/2006/relationships/image" Target="media/image13.emf"/><Relationship Id="rId67" Type="http://schemas.openxmlformats.org/officeDocument/2006/relationships/header" Target="header14.xml"/><Relationship Id="rId71" Type="http://schemas.onlyoffice.com/commentsDocument" Target="commentsDocument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60.png"/><Relationship Id="rId41" Type="http://schemas.openxmlformats.org/officeDocument/2006/relationships/header" Target="header7.xml"/><Relationship Id="rId54" Type="http://schemas.openxmlformats.org/officeDocument/2006/relationships/header" Target="header11.xml"/><Relationship Id="rId62" Type="http://schemas.openxmlformats.org/officeDocument/2006/relationships/image" Target="media/image1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32" Type="http://schemas.openxmlformats.org/officeDocument/2006/relationships/image" Target="media/image5.png"/><Relationship Id="rId40" Type="http://schemas.openxmlformats.org/officeDocument/2006/relationships/header" Target="header6.xml"/><Relationship Id="rId45" Type="http://schemas.openxmlformats.org/officeDocument/2006/relationships/image" Target="media/image8.png"/><Relationship Id="rId53" Type="http://schemas.openxmlformats.org/officeDocument/2006/relationships/header" Target="header10.xml"/><Relationship Id="rId58" Type="http://schemas.openxmlformats.org/officeDocument/2006/relationships/header" Target="header12.xml"/><Relationship Id="rId66" Type="http://schemas.openxmlformats.org/officeDocument/2006/relationships/image" Target="media/image180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8" Type="http://schemas.openxmlformats.org/officeDocument/2006/relationships/image" Target="media/image3.png"/><Relationship Id="rId49" Type="http://schemas.openxmlformats.org/officeDocument/2006/relationships/image" Target="media/image120.png"/><Relationship Id="rId57" Type="http://schemas.openxmlformats.org/officeDocument/2006/relationships/image" Target="media/image15.png"/><Relationship Id="rId10" Type="http://schemas.openxmlformats.org/officeDocument/2006/relationships/footer" Target="footer1.xml"/><Relationship Id="rId31" Type="http://schemas.openxmlformats.org/officeDocument/2006/relationships/image" Target="media/image70.png"/><Relationship Id="rId44" Type="http://schemas.openxmlformats.org/officeDocument/2006/relationships/header" Target="header8.xml"/><Relationship Id="rId52" Type="http://schemas.openxmlformats.org/officeDocument/2006/relationships/image" Target="media/image11.emf"/><Relationship Id="rId60" Type="http://schemas.openxmlformats.org/officeDocument/2006/relationships/image" Target="media/image14.png"/><Relationship Id="rId65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7" Type="http://schemas.openxmlformats.org/officeDocument/2006/relationships/image" Target="media/image50.png"/><Relationship Id="rId30" Type="http://schemas.openxmlformats.org/officeDocument/2006/relationships/image" Target="media/image4.png"/><Relationship Id="rId35" Type="http://schemas.openxmlformats.org/officeDocument/2006/relationships/image" Target="media/image6.png"/><Relationship Id="rId43" Type="http://schemas.openxmlformats.org/officeDocument/2006/relationships/image" Target="media/image100.png"/><Relationship Id="rId48" Type="http://schemas.openxmlformats.org/officeDocument/2006/relationships/image" Target="media/image9.png"/><Relationship Id="rId64" Type="http://schemas.openxmlformats.org/officeDocument/2006/relationships/header" Target="header13.xml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30.png"/><Relationship Id="rId72" Type="http://schemas.onlyoffice.com/commentsExtendedDocument" Target="commentsExtendedDocument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rik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B63C6864-DC87-4DD0-A69B-6180BAF23AD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21</Pages>
  <Words>1123</Words>
  <Characters>7077</Characters>
  <Application>Microsoft Office Word</Application>
  <DocSecurity>0</DocSecurity>
  <Lines>58</Lines>
  <Paragraphs>16</Paragraphs>
  <ScaleCrop>false</ScaleCrop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Laurin Kessel</dc:creator>
  <cp:keywords/>
  <dc:description/>
  <cp:lastModifiedBy>Katja B</cp:lastModifiedBy>
  <cp:revision>23</cp:revision>
  <dcterms:created xsi:type="dcterms:W3CDTF">2019-07-10T20:50:00Z</dcterms:created>
  <dcterms:modified xsi:type="dcterms:W3CDTF">2023-03-17T10:20:00Z</dcterms:modified>
</cp:coreProperties>
</file>